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74D8914B" w14:textId="77777777" w:rsidR="00D505B1" w:rsidRPr="00E555AB" w:rsidRDefault="005B03B3" w:rsidP="00D66445">
      <w:pPr>
        <w:pStyle w:val="Heading5"/>
        <w:tabs>
          <w:tab w:val="clear" w:pos="357"/>
          <w:tab w:val="clear" w:pos="425"/>
          <w:tab w:val="left" w:pos="0"/>
        </w:tabs>
        <w:spacing w:after="480" w:line="276" w:lineRule="auto"/>
        <w:ind w:left="0" w:right="283" w:hanging="709"/>
        <w:rPr>
          <w:rFonts w:ascii="Arial" w:hAnsi="Arial"/>
          <w:sz w:val="30"/>
          <w:szCs w:val="30"/>
        </w:rPr>
      </w:pPr>
      <w:bookmarkStart w:id="0" w:name="_Toc146677643"/>
      <w:bookmarkStart w:id="1" w:name="_Toc152128907"/>
      <w:r w:rsidRPr="00E555AB">
        <w:t>QUESTIONNAIRE</w:t>
      </w:r>
      <w:r w:rsidR="00002096" w:rsidRPr="00E555AB">
        <w:t xml:space="preserve"> FOR THE CLIENT - ENTREPRENEUR, LEGAL ENTITY, PERSON UNDER FOREIGN </w:t>
      </w:r>
      <w:r w:rsidRPr="00E555AB">
        <w:t>LAW</w:t>
      </w:r>
      <w:r w:rsidR="00002096" w:rsidRPr="00E555AB">
        <w:t xml:space="preserve"> AND PERSON UNDER CIVIL LAW</w:t>
      </w:r>
    </w:p>
    <w:p w14:paraId="334AD0AD" w14:textId="77777777" w:rsidR="00327C70" w:rsidRPr="00E555AB" w:rsidRDefault="005B03B3" w:rsidP="00D66445">
      <w:pPr>
        <w:spacing w:before="0"/>
        <w:ind w:left="-1134"/>
        <w:jc w:val="both"/>
        <w:rPr>
          <w:spacing w:val="-2"/>
          <w:sz w:val="22"/>
          <w:szCs w:val="22"/>
        </w:rPr>
      </w:pPr>
      <w:r w:rsidRPr="00E555AB">
        <w:rPr>
          <w:sz w:val="22"/>
          <w:szCs w:val="22"/>
        </w:rPr>
        <w:t xml:space="preserve">The purpose of the information collected by the Bank </w:t>
      </w:r>
      <w:r w:rsidR="00327C70" w:rsidRPr="00E555AB">
        <w:rPr>
          <w:sz w:val="22"/>
          <w:szCs w:val="22"/>
        </w:rPr>
        <w:t xml:space="preserve">through this Questionnaire </w:t>
      </w:r>
      <w:r w:rsidRPr="00E555AB">
        <w:rPr>
          <w:sz w:val="22"/>
          <w:szCs w:val="22"/>
        </w:rPr>
        <w:t>is to inform</w:t>
      </w:r>
      <w:r w:rsidR="00327C70" w:rsidRPr="00E555AB">
        <w:rPr>
          <w:sz w:val="22"/>
          <w:szCs w:val="22"/>
        </w:rPr>
        <w:t xml:space="preserve"> the client, in line with the obligations prescribed by the Law on the Prevention of Money Laundering and the Financing of Terrorism, other regulations of the Republic of Serbia and acts of the Parent Company. </w:t>
      </w:r>
    </w:p>
    <w:p w14:paraId="58343C03" w14:textId="77777777" w:rsidR="00327C70" w:rsidRPr="00E555AB" w:rsidRDefault="00327C70" w:rsidP="00D66445">
      <w:pPr>
        <w:spacing w:before="0"/>
        <w:ind w:left="-1134"/>
        <w:jc w:val="both"/>
        <w:rPr>
          <w:spacing w:val="-2"/>
          <w:sz w:val="22"/>
          <w:szCs w:val="22"/>
        </w:rPr>
      </w:pPr>
      <w:r w:rsidRPr="00E555AB">
        <w:rPr>
          <w:sz w:val="22"/>
          <w:szCs w:val="22"/>
        </w:rPr>
        <w:t>The Client is obliged to provide all of the required current data, information and documentation, at the Bank’s request, which will allow the Bank to do the following:</w:t>
      </w:r>
    </w:p>
    <w:p w14:paraId="66EF1DA6" w14:textId="77777777" w:rsidR="00DA6266" w:rsidRPr="00E555AB" w:rsidRDefault="00DA6266" w:rsidP="00D66445">
      <w:pPr>
        <w:spacing w:before="0"/>
        <w:ind w:left="-1134"/>
        <w:jc w:val="both"/>
        <w:rPr>
          <w:spacing w:val="-2"/>
          <w:sz w:val="22"/>
          <w:szCs w:val="22"/>
        </w:rPr>
      </w:pPr>
    </w:p>
    <w:p w14:paraId="7E514BFB" w14:textId="77777777" w:rsidR="00327C70" w:rsidRPr="00E555AB" w:rsidRDefault="00327C70" w:rsidP="003F37C9">
      <w:pPr>
        <w:pStyle w:val="ListParagraph"/>
        <w:numPr>
          <w:ilvl w:val="0"/>
          <w:numId w:val="10"/>
        </w:numPr>
        <w:tabs>
          <w:tab w:val="clear" w:pos="425"/>
          <w:tab w:val="left" w:pos="-851"/>
        </w:tabs>
        <w:spacing w:before="0" w:line="276" w:lineRule="auto"/>
        <w:ind w:left="-1134" w:firstLine="0"/>
        <w:jc w:val="both"/>
        <w:rPr>
          <w:spacing w:val="-2"/>
          <w:sz w:val="22"/>
          <w:szCs w:val="22"/>
        </w:rPr>
      </w:pPr>
      <w:r w:rsidRPr="00E555AB">
        <w:rPr>
          <w:sz w:val="22"/>
          <w:szCs w:val="22"/>
        </w:rPr>
        <w:t xml:space="preserve">to establish and verify the identity of the client and its beneficial owner*, </w:t>
      </w:r>
    </w:p>
    <w:p w14:paraId="0FDCE4DB" w14:textId="77777777" w:rsidR="00327C70" w:rsidRPr="00E555AB" w:rsidRDefault="00017A3C" w:rsidP="003F37C9">
      <w:pPr>
        <w:pStyle w:val="ListParagraph"/>
        <w:numPr>
          <w:ilvl w:val="0"/>
          <w:numId w:val="10"/>
        </w:numPr>
        <w:tabs>
          <w:tab w:val="clear" w:pos="425"/>
          <w:tab w:val="left" w:pos="-851"/>
        </w:tabs>
        <w:spacing w:before="0" w:line="276" w:lineRule="auto"/>
        <w:ind w:left="-1134" w:firstLine="0"/>
        <w:jc w:val="both"/>
        <w:rPr>
          <w:spacing w:val="-2"/>
          <w:sz w:val="22"/>
          <w:szCs w:val="22"/>
        </w:rPr>
      </w:pPr>
      <w:r w:rsidRPr="00E555AB">
        <w:rPr>
          <w:sz w:val="22"/>
          <w:szCs w:val="22"/>
        </w:rPr>
        <w:t xml:space="preserve">to obtain and assess information on the intent and purpose of the business relationship, </w:t>
      </w:r>
    </w:p>
    <w:p w14:paraId="28446506" w14:textId="77777777" w:rsidR="00327C70" w:rsidRPr="00E555AB" w:rsidRDefault="00017A3C" w:rsidP="003F37C9">
      <w:pPr>
        <w:pStyle w:val="ListParagraph"/>
        <w:numPr>
          <w:ilvl w:val="0"/>
          <w:numId w:val="10"/>
        </w:numPr>
        <w:tabs>
          <w:tab w:val="clear" w:pos="425"/>
          <w:tab w:val="left" w:pos="-851"/>
        </w:tabs>
        <w:spacing w:before="0" w:line="276" w:lineRule="auto"/>
        <w:ind w:left="-1134" w:firstLine="0"/>
        <w:jc w:val="both"/>
        <w:rPr>
          <w:spacing w:val="-2"/>
          <w:sz w:val="22"/>
          <w:szCs w:val="22"/>
        </w:rPr>
      </w:pPr>
      <w:r w:rsidRPr="00E555AB">
        <w:rPr>
          <w:sz w:val="22"/>
          <w:szCs w:val="22"/>
        </w:rPr>
        <w:t xml:space="preserve">to obtain and assess the authenticity of information on the origin of property which is or will be the subject matter of the business relationship. </w:t>
      </w:r>
    </w:p>
    <w:p w14:paraId="62E46B3F" w14:textId="77777777" w:rsidR="005D5C5F" w:rsidRPr="00E555AB" w:rsidRDefault="005D5C5F" w:rsidP="005D5C5F">
      <w:pPr>
        <w:pStyle w:val="ListParagraph"/>
        <w:tabs>
          <w:tab w:val="clear" w:pos="425"/>
          <w:tab w:val="left" w:pos="-851"/>
        </w:tabs>
        <w:spacing w:before="0" w:line="276" w:lineRule="auto"/>
        <w:ind w:left="-1134"/>
        <w:jc w:val="both"/>
        <w:rPr>
          <w:spacing w:val="-2"/>
          <w:sz w:val="22"/>
          <w:szCs w:val="22"/>
        </w:rPr>
      </w:pPr>
    </w:p>
    <w:p w14:paraId="6FF34872" w14:textId="77777777" w:rsidR="00327C70" w:rsidRPr="00E555AB" w:rsidRDefault="00327C70" w:rsidP="00D66445">
      <w:pPr>
        <w:spacing w:before="0"/>
        <w:ind w:left="-1134"/>
        <w:jc w:val="both"/>
        <w:rPr>
          <w:spacing w:val="-2"/>
          <w:sz w:val="22"/>
          <w:szCs w:val="22"/>
        </w:rPr>
      </w:pPr>
      <w:r w:rsidRPr="00E555AB">
        <w:rPr>
          <w:sz w:val="22"/>
          <w:szCs w:val="22"/>
        </w:rPr>
        <w:t>and all</w:t>
      </w:r>
      <w:r w:rsidR="00DC419E" w:rsidRPr="00E555AB">
        <w:rPr>
          <w:sz w:val="22"/>
          <w:szCs w:val="22"/>
        </w:rPr>
        <w:t xml:space="preserve"> this</w:t>
      </w:r>
      <w:r w:rsidRPr="00E555AB">
        <w:rPr>
          <w:sz w:val="22"/>
          <w:szCs w:val="22"/>
        </w:rPr>
        <w:t xml:space="preserve"> to allow the Bank to regularly monitor and check compliance of client’s business activities with the nature of business relationship and usual volume and type of operations.</w:t>
      </w:r>
    </w:p>
    <w:p w14:paraId="632F2137" w14:textId="77777777" w:rsidR="00FB5B0E" w:rsidRPr="00E555AB" w:rsidRDefault="00FB5B0E" w:rsidP="00D66445">
      <w:pPr>
        <w:spacing w:before="0"/>
        <w:ind w:left="-1134"/>
        <w:jc w:val="both"/>
        <w:rPr>
          <w:spacing w:val="-2"/>
          <w:sz w:val="22"/>
          <w:szCs w:val="22"/>
        </w:rPr>
      </w:pPr>
    </w:p>
    <w:p w14:paraId="221A3916" w14:textId="77777777" w:rsidR="00D505B1" w:rsidRPr="00E555AB" w:rsidRDefault="00D505B1" w:rsidP="008D7245">
      <w:pPr>
        <w:spacing w:before="0" w:line="240" w:lineRule="auto"/>
        <w:ind w:left="-1134"/>
        <w:jc w:val="both"/>
        <w:rPr>
          <w:b/>
          <w:spacing w:val="-2"/>
          <w:sz w:val="22"/>
          <w:szCs w:val="22"/>
        </w:rPr>
      </w:pPr>
      <w:r w:rsidRPr="00E555AB">
        <w:rPr>
          <w:b/>
          <w:sz w:val="22"/>
          <w:szCs w:val="22"/>
        </w:rPr>
        <w:t xml:space="preserve">In case the Bank is not able to perform the aforementioned actions and measures of recognition and monitoring Client, the business relationship </w:t>
      </w:r>
      <w:r w:rsidR="00E774F1" w:rsidRPr="00E555AB">
        <w:rPr>
          <w:b/>
          <w:sz w:val="22"/>
          <w:szCs w:val="22"/>
        </w:rPr>
        <w:t xml:space="preserve">must not </w:t>
      </w:r>
      <w:r w:rsidRPr="00E555AB">
        <w:rPr>
          <w:b/>
          <w:sz w:val="22"/>
          <w:szCs w:val="22"/>
        </w:rPr>
        <w:t xml:space="preserve">be established, and in case the business relationship </w:t>
      </w:r>
      <w:r w:rsidR="00E774F1" w:rsidRPr="00E555AB">
        <w:rPr>
          <w:b/>
          <w:sz w:val="22"/>
          <w:szCs w:val="22"/>
        </w:rPr>
        <w:t xml:space="preserve">has </w:t>
      </w:r>
      <w:r w:rsidRPr="00E555AB">
        <w:rPr>
          <w:b/>
          <w:sz w:val="22"/>
          <w:szCs w:val="22"/>
        </w:rPr>
        <w:t xml:space="preserve">already </w:t>
      </w:r>
      <w:r w:rsidR="00E774F1" w:rsidRPr="00E555AB">
        <w:rPr>
          <w:b/>
          <w:sz w:val="22"/>
          <w:szCs w:val="22"/>
        </w:rPr>
        <w:t xml:space="preserve">been </w:t>
      </w:r>
      <w:r w:rsidRPr="00E555AB">
        <w:rPr>
          <w:b/>
          <w:sz w:val="22"/>
          <w:szCs w:val="22"/>
        </w:rPr>
        <w:t xml:space="preserve">established, it must be terminated.  </w:t>
      </w:r>
    </w:p>
    <w:p w14:paraId="630CCF5E" w14:textId="77777777" w:rsidR="001148BB" w:rsidRPr="00E555AB" w:rsidRDefault="001148BB" w:rsidP="00D66445">
      <w:pPr>
        <w:spacing w:before="0" w:line="276" w:lineRule="auto"/>
        <w:ind w:left="-1134"/>
        <w:jc w:val="both"/>
        <w:rPr>
          <w:b/>
          <w:spacing w:val="-2"/>
          <w:sz w:val="22"/>
          <w:szCs w:val="22"/>
        </w:rPr>
      </w:pPr>
    </w:p>
    <w:p w14:paraId="7D7C22D6" w14:textId="77777777" w:rsidR="001148BB" w:rsidRPr="00E555AB" w:rsidRDefault="001148BB" w:rsidP="008D7245">
      <w:pPr>
        <w:tabs>
          <w:tab w:val="clear" w:pos="9072"/>
        </w:tabs>
        <w:spacing w:before="0" w:line="240" w:lineRule="auto"/>
        <w:ind w:left="-1134"/>
        <w:jc w:val="both"/>
        <w:rPr>
          <w:b/>
          <w:sz w:val="22"/>
          <w:szCs w:val="22"/>
        </w:rPr>
      </w:pPr>
      <w:r w:rsidRPr="00E555AB">
        <w:rPr>
          <w:b/>
          <w:sz w:val="22"/>
          <w:szCs w:val="22"/>
        </w:rPr>
        <w:t xml:space="preserve">By signing this Questionnaire the competent employee of the Bank confirms </w:t>
      </w:r>
      <w:r w:rsidR="00E774F1" w:rsidRPr="00E555AB">
        <w:rPr>
          <w:b/>
          <w:sz w:val="22"/>
          <w:szCs w:val="22"/>
        </w:rPr>
        <w:t xml:space="preserve">that after reviewing the </w:t>
      </w:r>
      <w:r w:rsidRPr="00E555AB">
        <w:rPr>
          <w:b/>
          <w:sz w:val="22"/>
          <w:szCs w:val="22"/>
        </w:rPr>
        <w:t xml:space="preserve">questionnaire </w:t>
      </w:r>
      <w:r w:rsidR="00E774F1" w:rsidRPr="00E555AB">
        <w:rPr>
          <w:b/>
          <w:sz w:val="22"/>
          <w:szCs w:val="22"/>
        </w:rPr>
        <w:t xml:space="preserve">he/she established that it has </w:t>
      </w:r>
      <w:r w:rsidRPr="00E555AB">
        <w:rPr>
          <w:b/>
          <w:sz w:val="22"/>
          <w:szCs w:val="22"/>
        </w:rPr>
        <w:t xml:space="preserve">been completed in full, clearly and adequately, that the identity of the Client has been established and verified, as well as the intent and purpose of the business relationship and that the information on the origin of property that is or will be the subject of the business relationship </w:t>
      </w:r>
      <w:r w:rsidR="00E774F1" w:rsidRPr="00E555AB">
        <w:rPr>
          <w:b/>
          <w:sz w:val="22"/>
          <w:szCs w:val="22"/>
        </w:rPr>
        <w:t>has</w:t>
      </w:r>
      <w:r w:rsidRPr="00E555AB">
        <w:rPr>
          <w:b/>
          <w:sz w:val="22"/>
          <w:szCs w:val="22"/>
        </w:rPr>
        <w:t xml:space="preserve"> been obtained, that is, actions and measures have been taken as stated in the heading of the Questionnaire.</w:t>
      </w:r>
    </w:p>
    <w:p w14:paraId="1E5155D8" w14:textId="77777777" w:rsidR="001A599F" w:rsidRPr="00E555AB" w:rsidRDefault="001A599F" w:rsidP="008D7245">
      <w:pPr>
        <w:spacing w:before="0" w:line="240" w:lineRule="auto"/>
        <w:ind w:left="-1134"/>
        <w:jc w:val="both"/>
        <w:rPr>
          <w:b/>
        </w:rPr>
      </w:pPr>
    </w:p>
    <w:p w14:paraId="3156FABD" w14:textId="77777777" w:rsidR="004416FC" w:rsidRPr="00E555AB" w:rsidRDefault="004416FC" w:rsidP="004416FC">
      <w:pPr>
        <w:pStyle w:val="FirstLine"/>
        <w:numPr>
          <w:ilvl w:val="0"/>
          <w:numId w:val="0"/>
        </w:numPr>
        <w:tabs>
          <w:tab w:val="clear" w:pos="425"/>
          <w:tab w:val="clear" w:pos="851"/>
          <w:tab w:val="clear" w:pos="1418"/>
          <w:tab w:val="clear" w:pos="1559"/>
          <w:tab w:val="clear" w:pos="1701"/>
          <w:tab w:val="clear" w:pos="1985"/>
        </w:tabs>
        <w:spacing w:before="0" w:line="240" w:lineRule="auto"/>
        <w:ind w:left="-993" w:hanging="141"/>
        <w:jc w:val="both"/>
        <w:rPr>
          <w:sz w:val="28"/>
          <w:szCs w:val="28"/>
        </w:rPr>
      </w:pPr>
    </w:p>
    <w:p w14:paraId="70DDF222" w14:textId="77777777" w:rsidR="005D5C5F" w:rsidRPr="00E555AB" w:rsidRDefault="005D5C5F" w:rsidP="004416FC">
      <w:pPr>
        <w:pStyle w:val="FirstLine"/>
        <w:numPr>
          <w:ilvl w:val="0"/>
          <w:numId w:val="0"/>
        </w:numPr>
        <w:tabs>
          <w:tab w:val="clear" w:pos="425"/>
          <w:tab w:val="clear" w:pos="851"/>
          <w:tab w:val="clear" w:pos="1418"/>
          <w:tab w:val="clear" w:pos="1559"/>
          <w:tab w:val="clear" w:pos="1701"/>
          <w:tab w:val="clear" w:pos="1985"/>
        </w:tabs>
        <w:spacing w:before="0" w:line="240" w:lineRule="auto"/>
        <w:ind w:left="-993" w:hanging="141"/>
        <w:jc w:val="both"/>
        <w:rPr>
          <w:sz w:val="28"/>
          <w:szCs w:val="28"/>
        </w:rPr>
      </w:pPr>
    </w:p>
    <w:p w14:paraId="0D9EFB84" w14:textId="77777777" w:rsidR="005D5C5F" w:rsidRPr="00E555AB" w:rsidRDefault="005D5C5F" w:rsidP="004416FC">
      <w:pPr>
        <w:pStyle w:val="FirstLine"/>
        <w:numPr>
          <w:ilvl w:val="0"/>
          <w:numId w:val="0"/>
        </w:numPr>
        <w:tabs>
          <w:tab w:val="clear" w:pos="425"/>
          <w:tab w:val="clear" w:pos="851"/>
          <w:tab w:val="clear" w:pos="1418"/>
          <w:tab w:val="clear" w:pos="1559"/>
          <w:tab w:val="clear" w:pos="1701"/>
          <w:tab w:val="clear" w:pos="1985"/>
        </w:tabs>
        <w:spacing w:before="0" w:line="240" w:lineRule="auto"/>
        <w:ind w:left="-993" w:hanging="141"/>
        <w:jc w:val="both"/>
        <w:rPr>
          <w:sz w:val="28"/>
          <w:szCs w:val="28"/>
        </w:rPr>
      </w:pPr>
    </w:p>
    <w:p w14:paraId="27239F7E" w14:textId="77777777" w:rsidR="005D5C5F" w:rsidRPr="00E555AB" w:rsidRDefault="005D5C5F" w:rsidP="004416FC">
      <w:pPr>
        <w:pStyle w:val="FirstLine"/>
        <w:numPr>
          <w:ilvl w:val="0"/>
          <w:numId w:val="0"/>
        </w:numPr>
        <w:tabs>
          <w:tab w:val="clear" w:pos="425"/>
          <w:tab w:val="clear" w:pos="851"/>
          <w:tab w:val="clear" w:pos="1418"/>
          <w:tab w:val="clear" w:pos="1559"/>
          <w:tab w:val="clear" w:pos="1701"/>
          <w:tab w:val="clear" w:pos="1985"/>
        </w:tabs>
        <w:spacing w:before="0" w:line="240" w:lineRule="auto"/>
        <w:ind w:left="-993" w:hanging="141"/>
        <w:jc w:val="both"/>
        <w:rPr>
          <w:sz w:val="28"/>
          <w:szCs w:val="28"/>
        </w:rPr>
      </w:pPr>
    </w:p>
    <w:p w14:paraId="1CAA6284" w14:textId="77777777" w:rsidR="005D5C5F" w:rsidRPr="00E555AB" w:rsidRDefault="005D5C5F" w:rsidP="004416FC">
      <w:pPr>
        <w:pStyle w:val="FirstLine"/>
        <w:numPr>
          <w:ilvl w:val="0"/>
          <w:numId w:val="0"/>
        </w:numPr>
        <w:tabs>
          <w:tab w:val="clear" w:pos="425"/>
          <w:tab w:val="clear" w:pos="851"/>
          <w:tab w:val="clear" w:pos="1418"/>
          <w:tab w:val="clear" w:pos="1559"/>
          <w:tab w:val="clear" w:pos="1701"/>
          <w:tab w:val="clear" w:pos="1985"/>
        </w:tabs>
        <w:spacing w:before="0" w:line="240" w:lineRule="auto"/>
        <w:ind w:left="-993" w:hanging="141"/>
        <w:jc w:val="both"/>
        <w:rPr>
          <w:sz w:val="28"/>
          <w:szCs w:val="28"/>
        </w:rPr>
      </w:pPr>
    </w:p>
    <w:p w14:paraId="4F922F34" w14:textId="77777777" w:rsidR="005D5C5F" w:rsidRPr="00E555AB" w:rsidRDefault="005D5C5F" w:rsidP="004416FC">
      <w:pPr>
        <w:pStyle w:val="FirstLine"/>
        <w:numPr>
          <w:ilvl w:val="0"/>
          <w:numId w:val="0"/>
        </w:numPr>
        <w:tabs>
          <w:tab w:val="clear" w:pos="425"/>
          <w:tab w:val="clear" w:pos="851"/>
          <w:tab w:val="clear" w:pos="1418"/>
          <w:tab w:val="clear" w:pos="1559"/>
          <w:tab w:val="clear" w:pos="1701"/>
          <w:tab w:val="clear" w:pos="1985"/>
        </w:tabs>
        <w:spacing w:before="0" w:line="240" w:lineRule="auto"/>
        <w:ind w:left="-993" w:hanging="141"/>
        <w:jc w:val="both"/>
        <w:rPr>
          <w:sz w:val="28"/>
          <w:szCs w:val="28"/>
        </w:rPr>
      </w:pPr>
    </w:p>
    <w:p w14:paraId="3629C225" w14:textId="77777777" w:rsidR="005D5C5F" w:rsidRPr="00E555AB" w:rsidRDefault="005D5C5F" w:rsidP="004416FC">
      <w:pPr>
        <w:pStyle w:val="FirstLine"/>
        <w:numPr>
          <w:ilvl w:val="0"/>
          <w:numId w:val="0"/>
        </w:numPr>
        <w:tabs>
          <w:tab w:val="clear" w:pos="425"/>
          <w:tab w:val="clear" w:pos="851"/>
          <w:tab w:val="clear" w:pos="1418"/>
          <w:tab w:val="clear" w:pos="1559"/>
          <w:tab w:val="clear" w:pos="1701"/>
          <w:tab w:val="clear" w:pos="1985"/>
        </w:tabs>
        <w:spacing w:before="0" w:line="240" w:lineRule="auto"/>
        <w:ind w:left="-993" w:hanging="141"/>
        <w:jc w:val="both"/>
        <w:rPr>
          <w:sz w:val="28"/>
          <w:szCs w:val="28"/>
        </w:rPr>
      </w:pPr>
    </w:p>
    <w:p w14:paraId="7B09E0A0" w14:textId="77777777" w:rsidR="005D5C5F" w:rsidRPr="00E555AB" w:rsidRDefault="005D5C5F" w:rsidP="004416FC">
      <w:pPr>
        <w:pStyle w:val="FirstLine"/>
        <w:numPr>
          <w:ilvl w:val="0"/>
          <w:numId w:val="0"/>
        </w:numPr>
        <w:tabs>
          <w:tab w:val="clear" w:pos="425"/>
          <w:tab w:val="clear" w:pos="851"/>
          <w:tab w:val="clear" w:pos="1418"/>
          <w:tab w:val="clear" w:pos="1559"/>
          <w:tab w:val="clear" w:pos="1701"/>
          <w:tab w:val="clear" w:pos="1985"/>
        </w:tabs>
        <w:spacing w:before="0" w:line="240" w:lineRule="auto"/>
        <w:ind w:left="-993" w:hanging="141"/>
        <w:jc w:val="both"/>
        <w:rPr>
          <w:sz w:val="28"/>
          <w:szCs w:val="28"/>
        </w:rPr>
      </w:pPr>
    </w:p>
    <w:p w14:paraId="44FB5C80" w14:textId="77777777" w:rsidR="005D5C5F" w:rsidRPr="00E555AB" w:rsidRDefault="005D5C5F" w:rsidP="004416FC">
      <w:pPr>
        <w:pStyle w:val="FirstLine"/>
        <w:numPr>
          <w:ilvl w:val="0"/>
          <w:numId w:val="0"/>
        </w:numPr>
        <w:tabs>
          <w:tab w:val="clear" w:pos="425"/>
          <w:tab w:val="clear" w:pos="851"/>
          <w:tab w:val="clear" w:pos="1418"/>
          <w:tab w:val="clear" w:pos="1559"/>
          <w:tab w:val="clear" w:pos="1701"/>
          <w:tab w:val="clear" w:pos="1985"/>
        </w:tabs>
        <w:spacing w:before="0" w:line="240" w:lineRule="auto"/>
        <w:ind w:left="-993" w:hanging="141"/>
        <w:jc w:val="both"/>
        <w:rPr>
          <w:sz w:val="28"/>
          <w:szCs w:val="28"/>
        </w:rPr>
      </w:pPr>
    </w:p>
    <w:p w14:paraId="7A18766F" w14:textId="77777777" w:rsidR="005D5C5F" w:rsidRPr="00E555AB" w:rsidRDefault="005D5C5F" w:rsidP="004416FC">
      <w:pPr>
        <w:pStyle w:val="FirstLine"/>
        <w:numPr>
          <w:ilvl w:val="0"/>
          <w:numId w:val="0"/>
        </w:numPr>
        <w:tabs>
          <w:tab w:val="clear" w:pos="425"/>
          <w:tab w:val="clear" w:pos="851"/>
          <w:tab w:val="clear" w:pos="1418"/>
          <w:tab w:val="clear" w:pos="1559"/>
          <w:tab w:val="clear" w:pos="1701"/>
          <w:tab w:val="clear" w:pos="1985"/>
        </w:tabs>
        <w:spacing w:before="0" w:line="240" w:lineRule="auto"/>
        <w:ind w:left="-993" w:hanging="141"/>
        <w:jc w:val="both"/>
        <w:rPr>
          <w:sz w:val="28"/>
          <w:szCs w:val="28"/>
        </w:rPr>
      </w:pPr>
    </w:p>
    <w:p w14:paraId="17847BA9" w14:textId="77777777" w:rsidR="005D5C5F" w:rsidRPr="00E555AB" w:rsidRDefault="005D5C5F" w:rsidP="004416FC">
      <w:pPr>
        <w:pStyle w:val="FirstLine"/>
        <w:numPr>
          <w:ilvl w:val="0"/>
          <w:numId w:val="0"/>
        </w:numPr>
        <w:tabs>
          <w:tab w:val="clear" w:pos="425"/>
          <w:tab w:val="clear" w:pos="851"/>
          <w:tab w:val="clear" w:pos="1418"/>
          <w:tab w:val="clear" w:pos="1559"/>
          <w:tab w:val="clear" w:pos="1701"/>
          <w:tab w:val="clear" w:pos="1985"/>
        </w:tabs>
        <w:spacing w:before="0" w:line="240" w:lineRule="auto"/>
        <w:ind w:left="-993" w:hanging="141"/>
        <w:jc w:val="both"/>
        <w:rPr>
          <w:sz w:val="28"/>
          <w:szCs w:val="28"/>
        </w:rPr>
      </w:pPr>
    </w:p>
    <w:p w14:paraId="5088B545" w14:textId="77777777" w:rsidR="005D5C5F" w:rsidRPr="00E555AB" w:rsidRDefault="005D5C5F" w:rsidP="004416FC">
      <w:pPr>
        <w:pStyle w:val="FirstLine"/>
        <w:numPr>
          <w:ilvl w:val="0"/>
          <w:numId w:val="0"/>
        </w:numPr>
        <w:tabs>
          <w:tab w:val="clear" w:pos="425"/>
          <w:tab w:val="clear" w:pos="851"/>
          <w:tab w:val="clear" w:pos="1418"/>
          <w:tab w:val="clear" w:pos="1559"/>
          <w:tab w:val="clear" w:pos="1701"/>
          <w:tab w:val="clear" w:pos="1985"/>
        </w:tabs>
        <w:spacing w:before="0" w:line="240" w:lineRule="auto"/>
        <w:ind w:left="-993" w:hanging="141"/>
        <w:jc w:val="both"/>
        <w:rPr>
          <w:sz w:val="28"/>
          <w:szCs w:val="28"/>
        </w:rPr>
      </w:pPr>
    </w:p>
    <w:p w14:paraId="279EFEB8" w14:textId="77777777" w:rsidR="005D5C5F" w:rsidRPr="00E555AB" w:rsidRDefault="005D5C5F" w:rsidP="00C12A16">
      <w:pPr>
        <w:pStyle w:val="FirstLine"/>
        <w:numPr>
          <w:ilvl w:val="0"/>
          <w:numId w:val="0"/>
        </w:numPr>
        <w:tabs>
          <w:tab w:val="clear" w:pos="425"/>
          <w:tab w:val="clear" w:pos="851"/>
          <w:tab w:val="clear" w:pos="1418"/>
          <w:tab w:val="clear" w:pos="1559"/>
          <w:tab w:val="clear" w:pos="1701"/>
          <w:tab w:val="clear" w:pos="1985"/>
        </w:tabs>
        <w:spacing w:before="0" w:line="240" w:lineRule="auto"/>
        <w:jc w:val="both"/>
        <w:rPr>
          <w:sz w:val="28"/>
          <w:szCs w:val="28"/>
        </w:rPr>
      </w:pPr>
    </w:p>
    <w:p w14:paraId="199EACD7" w14:textId="77777777" w:rsidR="005D5C5F" w:rsidRPr="00E555AB" w:rsidRDefault="005D5C5F" w:rsidP="004416FC">
      <w:pPr>
        <w:pStyle w:val="FirstLine"/>
        <w:numPr>
          <w:ilvl w:val="0"/>
          <w:numId w:val="0"/>
        </w:numPr>
        <w:tabs>
          <w:tab w:val="clear" w:pos="425"/>
          <w:tab w:val="clear" w:pos="851"/>
          <w:tab w:val="clear" w:pos="1418"/>
          <w:tab w:val="clear" w:pos="1559"/>
          <w:tab w:val="clear" w:pos="1701"/>
          <w:tab w:val="clear" w:pos="1985"/>
        </w:tabs>
        <w:spacing w:before="0" w:line="240" w:lineRule="auto"/>
        <w:ind w:left="-993" w:hanging="141"/>
        <w:jc w:val="both"/>
        <w:rPr>
          <w:sz w:val="28"/>
          <w:szCs w:val="28"/>
        </w:rPr>
      </w:pPr>
    </w:p>
    <w:p w14:paraId="77597F55" w14:textId="1F631FB3" w:rsidR="00AC0EC1" w:rsidRPr="00E555AB" w:rsidRDefault="00337EF1" w:rsidP="00F71B3F">
      <w:pPr>
        <w:ind w:left="-993"/>
        <w:jc w:val="both"/>
        <w:rPr>
          <w:i/>
          <w:sz w:val="18"/>
          <w:szCs w:val="18"/>
        </w:rPr>
      </w:pPr>
      <w:r w:rsidRPr="00E555AB">
        <w:t>*</w:t>
      </w:r>
      <w:proofErr w:type="gramStart"/>
      <w:r w:rsidRPr="00E555AB">
        <w:rPr>
          <w:b/>
          <w:i/>
        </w:rPr>
        <w:t>exception</w:t>
      </w:r>
      <w:proofErr w:type="gramEnd"/>
      <w:r w:rsidRPr="00E555AB">
        <w:rPr>
          <w:b/>
          <w:i/>
        </w:rPr>
        <w:t xml:space="preserve"> from the obligation to establish and identify the beneficial owner</w:t>
      </w:r>
      <w:r w:rsidRPr="00E555AB">
        <w:rPr>
          <w:i/>
        </w:rPr>
        <w:t xml:space="preserve"> – this obligation does not apply to clients for which the Bank establishes that they meet the requirements from point </w:t>
      </w:r>
      <w:r w:rsidR="00C604E3">
        <w:rPr>
          <w:i/>
        </w:rPr>
        <w:t>4</w:t>
      </w:r>
      <w:r w:rsidRPr="00E555AB">
        <w:rPr>
          <w:i/>
        </w:rPr>
        <w:t>.4. of internal procedure ''Know your client - entrepreneur, legal entity, person under foreign law and person under civil law''.</w:t>
      </w:r>
      <w:r w:rsidRPr="00E555AB">
        <w:rPr>
          <w:i/>
          <w:sz w:val="18"/>
          <w:szCs w:val="18"/>
        </w:rPr>
        <w:t xml:space="preserve"> </w:t>
      </w:r>
    </w:p>
    <w:tbl>
      <w:tblPr>
        <w:tblStyle w:val="TableGrid"/>
        <w:tblW w:w="10908" w:type="dxa"/>
        <w:tblInd w:w="-1139" w:type="dxa"/>
        <w:tblLook w:val="04A0" w:firstRow="1" w:lastRow="0" w:firstColumn="1" w:lastColumn="0" w:noHBand="0" w:noVBand="1"/>
      </w:tblPr>
      <w:tblGrid>
        <w:gridCol w:w="10910"/>
      </w:tblGrid>
      <w:tr w:rsidR="00AC0EC1" w:rsidRPr="00E555AB" w14:paraId="2D29C07B" w14:textId="77777777" w:rsidTr="00520326">
        <w:trPr>
          <w:trHeight w:val="3927"/>
        </w:trPr>
        <w:tc>
          <w:tcPr>
            <w:tcW w:w="10908" w:type="dxa"/>
          </w:tcPr>
          <w:p w14:paraId="3F76C7CE" w14:textId="77777777" w:rsidR="005D5C5F" w:rsidRPr="00E555AB" w:rsidRDefault="005D5C5F" w:rsidP="00060DBD">
            <w:pPr>
              <w:shd w:val="clear" w:color="auto" w:fill="234128"/>
              <w:spacing w:before="0" w:line="240" w:lineRule="auto"/>
              <w:rPr>
                <w:b/>
                <w:color w:val="FFFFFF" w:themeColor="background1"/>
                <w:sz w:val="22"/>
              </w:rPr>
            </w:pPr>
          </w:p>
          <w:p w14:paraId="4ADC0147" w14:textId="77777777" w:rsidR="005D5C5F" w:rsidRPr="00E555AB" w:rsidRDefault="005D5C5F" w:rsidP="00060DBD">
            <w:pPr>
              <w:shd w:val="clear" w:color="auto" w:fill="234128"/>
              <w:spacing w:before="0" w:line="240" w:lineRule="auto"/>
              <w:rPr>
                <w:b/>
                <w:color w:val="FFFFFF" w:themeColor="background1"/>
                <w:sz w:val="22"/>
              </w:rPr>
            </w:pPr>
            <w:r w:rsidRPr="00E555AB">
              <w:rPr>
                <w:b/>
                <w:color w:val="FFFFFF" w:themeColor="background1"/>
                <w:sz w:val="22"/>
              </w:rPr>
              <w:t xml:space="preserve">THE PURPOSE OF COMPLETING THE QUESTIONNAIRE (one of the responses must be selected by the competent </w:t>
            </w:r>
            <w:r w:rsidR="005B03B3" w:rsidRPr="00E555AB">
              <w:rPr>
                <w:b/>
                <w:color w:val="FFFFFF" w:themeColor="background1"/>
                <w:sz w:val="22"/>
              </w:rPr>
              <w:t>employee</w:t>
            </w:r>
            <w:r w:rsidRPr="00E555AB">
              <w:rPr>
                <w:b/>
                <w:color w:val="FFFFFF" w:themeColor="background1"/>
                <w:sz w:val="22"/>
              </w:rPr>
              <w:t xml:space="preserve"> of the Bank)</w:t>
            </w:r>
          </w:p>
          <w:p w14:paraId="7529D9A8" w14:textId="77777777" w:rsidR="005D5C5F" w:rsidRPr="00E555AB" w:rsidRDefault="005D5C5F" w:rsidP="00060DBD">
            <w:pPr>
              <w:shd w:val="clear" w:color="auto" w:fill="234128"/>
              <w:spacing w:before="0" w:line="240" w:lineRule="auto"/>
              <w:rPr>
                <w:b/>
                <w:color w:val="FFFFFF" w:themeColor="background1"/>
              </w:rPr>
            </w:pPr>
          </w:p>
          <w:p w14:paraId="618FEC34" w14:textId="77777777" w:rsidR="005D5C5F" w:rsidRPr="00E555AB" w:rsidRDefault="00000000" w:rsidP="00FE236B">
            <w:pPr>
              <w:tabs>
                <w:tab w:val="clear" w:pos="425"/>
                <w:tab w:val="left" w:pos="736"/>
              </w:tabs>
              <w:spacing w:before="0" w:line="240" w:lineRule="auto"/>
              <w:ind w:left="594" w:hanging="425"/>
            </w:pPr>
            <w:sdt>
              <w:sdtPr>
                <w:rPr>
                  <w:b/>
                  <w:sz w:val="36"/>
                  <w:szCs w:val="36"/>
                </w:rPr>
                <w:id w:val="-1862430980"/>
              </w:sdtPr>
              <w:sdtContent>
                <w:r w:rsidR="006D0159" w:rsidRPr="00E555AB">
                  <w:rPr>
                    <w:rFonts w:ascii="MS Gothic" w:eastAsia="MS Gothic" w:hAnsi="MS Gothic"/>
                    <w:b/>
                    <w:sz w:val="36"/>
                    <w:szCs w:val="36"/>
                  </w:rPr>
                  <w:t>☐</w:t>
                </w:r>
              </w:sdtContent>
            </w:sdt>
            <w:r w:rsidR="00D210DF" w:rsidRPr="00E555AB">
              <w:rPr>
                <w:b/>
                <w:sz w:val="28"/>
                <w:szCs w:val="28"/>
              </w:rPr>
              <w:t xml:space="preserve">  </w:t>
            </w:r>
            <w:r w:rsidR="00D210DF" w:rsidRPr="00E555AB">
              <w:rPr>
                <w:b/>
              </w:rPr>
              <w:t>ESTABLISHMENT OF BUSINESS RELATIONSHIP WITH THE POTENTIAL CLIENT</w:t>
            </w:r>
            <w:r w:rsidR="00D210DF" w:rsidRPr="00E555AB">
              <w:t>, in which case the following table is skipped, and filling of the Questionnaire continues from the section CLIENT INFORMATION</w:t>
            </w:r>
          </w:p>
          <w:p w14:paraId="69656F90" w14:textId="77777777" w:rsidR="00FE236B" w:rsidRPr="00E555AB" w:rsidRDefault="00FE236B" w:rsidP="00FE236B">
            <w:pPr>
              <w:pStyle w:val="ListParagraph"/>
              <w:spacing w:before="0" w:line="240" w:lineRule="auto"/>
              <w:rPr>
                <w:b/>
                <w:sz w:val="10"/>
                <w:szCs w:val="10"/>
              </w:rPr>
            </w:pPr>
          </w:p>
          <w:p w14:paraId="7375DDFF" w14:textId="77777777" w:rsidR="005D5C5F" w:rsidRPr="00E555AB" w:rsidRDefault="00000000" w:rsidP="00D61A57">
            <w:pPr>
              <w:spacing w:before="0" w:line="240" w:lineRule="auto"/>
              <w:ind w:left="594" w:hanging="425"/>
            </w:pPr>
            <w:sdt>
              <w:sdtPr>
                <w:rPr>
                  <w:b/>
                  <w:sz w:val="36"/>
                  <w:szCs w:val="36"/>
                </w:rPr>
                <w:id w:val="214178149"/>
              </w:sdtPr>
              <w:sdtContent>
                <w:r w:rsidR="006D0159" w:rsidRPr="00E555AB">
                  <w:rPr>
                    <w:rFonts w:ascii="MS Gothic" w:eastAsia="MS Gothic" w:hAnsi="MS Gothic"/>
                    <w:b/>
                    <w:sz w:val="36"/>
                    <w:szCs w:val="36"/>
                  </w:rPr>
                  <w:t>☐</w:t>
                </w:r>
              </w:sdtContent>
            </w:sdt>
            <w:r w:rsidR="00D210DF" w:rsidRPr="00E555AB">
              <w:rPr>
                <w:b/>
                <w:sz w:val="28"/>
                <w:szCs w:val="28"/>
              </w:rPr>
              <w:t xml:space="preserve">  </w:t>
            </w:r>
            <w:r w:rsidR="00D210DF" w:rsidRPr="00E555AB">
              <w:rPr>
                <w:b/>
              </w:rPr>
              <w:t>REASSESSMENT OF CURRENT CLIENT</w:t>
            </w:r>
            <w:r w:rsidR="00D210DF" w:rsidRPr="00E555AB">
              <w:t>, in which case the following table has to be completed first, and then the rest of the Questionnaire. Completion of the following table shall be performed by the competent Bank's employee, and by the Client only in case of a previous positive response of the Bank's employee</w:t>
            </w:r>
          </w:p>
          <w:p w14:paraId="0BD2750E" w14:textId="77777777" w:rsidR="00D61A57" w:rsidRPr="00E555AB" w:rsidRDefault="00D61A57" w:rsidP="00D61A57">
            <w:pPr>
              <w:spacing w:before="0" w:line="240" w:lineRule="auto"/>
              <w:ind w:left="594" w:hanging="425"/>
              <w:rPr>
                <w:b/>
              </w:rPr>
            </w:pPr>
          </w:p>
          <w:tbl>
            <w:tblPr>
              <w:tblStyle w:val="TableGrid"/>
              <w:tblW w:w="10773" w:type="dxa"/>
              <w:tblLook w:val="04A0" w:firstRow="1" w:lastRow="0" w:firstColumn="1" w:lastColumn="0" w:noHBand="0" w:noVBand="1"/>
            </w:tblPr>
            <w:tblGrid>
              <w:gridCol w:w="5458"/>
              <w:gridCol w:w="5315"/>
            </w:tblGrid>
            <w:tr w:rsidR="005D5C5F" w:rsidRPr="00E555AB" w14:paraId="0AB7FF7F" w14:textId="77777777" w:rsidTr="00060DBD">
              <w:trPr>
                <w:trHeight w:val="557"/>
              </w:trPr>
              <w:tc>
                <w:tcPr>
                  <w:tcW w:w="10773" w:type="dxa"/>
                  <w:gridSpan w:val="2"/>
                  <w:shd w:val="clear" w:color="auto" w:fill="234128"/>
                </w:tcPr>
                <w:p w14:paraId="23E13F7A" w14:textId="77777777" w:rsidR="005D5C5F" w:rsidRPr="00E555AB" w:rsidRDefault="005D5C5F" w:rsidP="00060DBD">
                  <w:pPr>
                    <w:shd w:val="clear" w:color="auto" w:fill="234128"/>
                    <w:spacing w:before="0" w:line="276" w:lineRule="auto"/>
                    <w:jc w:val="center"/>
                    <w:rPr>
                      <w:b/>
                      <w:sz w:val="10"/>
                      <w:szCs w:val="10"/>
                    </w:rPr>
                  </w:pPr>
                </w:p>
                <w:p w14:paraId="134CF74D" w14:textId="77777777" w:rsidR="005D5C5F" w:rsidRPr="00E555AB" w:rsidRDefault="005D5C5F" w:rsidP="00060DBD">
                  <w:pPr>
                    <w:shd w:val="clear" w:color="auto" w:fill="234128"/>
                    <w:spacing w:before="0" w:line="276" w:lineRule="auto"/>
                    <w:jc w:val="center"/>
                    <w:rPr>
                      <w:b/>
                      <w:color w:val="FFFFFF" w:themeColor="background1"/>
                      <w:sz w:val="22"/>
                      <w:szCs w:val="22"/>
                    </w:rPr>
                  </w:pPr>
                  <w:r w:rsidRPr="00E555AB">
                    <w:rPr>
                      <w:b/>
                      <w:color w:val="FFFFFF" w:themeColor="background1"/>
                      <w:sz w:val="22"/>
                      <w:szCs w:val="22"/>
                      <w:shd w:val="clear" w:color="auto" w:fill="234128"/>
                    </w:rPr>
                    <w:t>ONLY IN CASE OF PERFORMING REASSESSMENT OF CURRENT CLIENT</w:t>
                  </w:r>
                </w:p>
              </w:tc>
            </w:tr>
            <w:tr w:rsidR="005D5C5F" w:rsidRPr="00E555AB" w14:paraId="0AD7FCAE" w14:textId="77777777" w:rsidTr="003049AC">
              <w:trPr>
                <w:trHeight w:val="267"/>
              </w:trPr>
              <w:tc>
                <w:tcPr>
                  <w:tcW w:w="5376" w:type="dxa"/>
                  <w:shd w:val="clear" w:color="auto" w:fill="ACCCAE"/>
                </w:tcPr>
                <w:p w14:paraId="4FD1594B" w14:textId="77777777" w:rsidR="005D5C5F" w:rsidRPr="00E555AB" w:rsidRDefault="005D5C5F" w:rsidP="005D5C5F">
                  <w:pPr>
                    <w:spacing w:before="0" w:line="276" w:lineRule="auto"/>
                    <w:jc w:val="center"/>
                    <w:rPr>
                      <w:b/>
                      <w:sz w:val="10"/>
                      <w:szCs w:val="10"/>
                    </w:rPr>
                  </w:pPr>
                </w:p>
                <w:p w14:paraId="2D5B67E4" w14:textId="77777777" w:rsidR="00A55E88" w:rsidRPr="00E555AB" w:rsidRDefault="005D5C5F" w:rsidP="00F71B3F">
                  <w:pPr>
                    <w:spacing w:before="0" w:line="276" w:lineRule="auto"/>
                    <w:jc w:val="center"/>
                    <w:rPr>
                      <w:b/>
                    </w:rPr>
                  </w:pPr>
                  <w:r w:rsidRPr="00E555AB">
                    <w:rPr>
                      <w:b/>
                    </w:rPr>
                    <w:t xml:space="preserve">COMPLETED BY THE BANK EMPLOYEE </w:t>
                  </w:r>
                </w:p>
              </w:tc>
              <w:tc>
                <w:tcPr>
                  <w:tcW w:w="5397" w:type="dxa"/>
                  <w:shd w:val="clear" w:color="auto" w:fill="ACCCAE"/>
                </w:tcPr>
                <w:p w14:paraId="26AD60E8" w14:textId="77777777" w:rsidR="005D5C5F" w:rsidRPr="00E555AB" w:rsidRDefault="005D5C5F" w:rsidP="005D5C5F">
                  <w:pPr>
                    <w:keepLines w:val="0"/>
                    <w:tabs>
                      <w:tab w:val="clear" w:pos="425"/>
                      <w:tab w:val="clear" w:pos="851"/>
                      <w:tab w:val="clear" w:pos="1276"/>
                      <w:tab w:val="clear" w:pos="1701"/>
                      <w:tab w:val="clear" w:pos="2126"/>
                      <w:tab w:val="clear" w:pos="2552"/>
                      <w:tab w:val="clear" w:pos="9072"/>
                    </w:tabs>
                    <w:spacing w:before="0" w:line="240" w:lineRule="auto"/>
                    <w:jc w:val="center"/>
                    <w:rPr>
                      <w:b/>
                      <w:sz w:val="10"/>
                      <w:szCs w:val="10"/>
                    </w:rPr>
                  </w:pPr>
                </w:p>
                <w:p w14:paraId="646B7E45" w14:textId="77777777" w:rsidR="005D5C5F" w:rsidRPr="00E555AB" w:rsidRDefault="005D5C5F" w:rsidP="005D5C5F">
                  <w:pPr>
                    <w:keepLines w:val="0"/>
                    <w:tabs>
                      <w:tab w:val="clear" w:pos="425"/>
                      <w:tab w:val="clear" w:pos="851"/>
                      <w:tab w:val="clear" w:pos="1276"/>
                      <w:tab w:val="clear" w:pos="1701"/>
                      <w:tab w:val="clear" w:pos="2126"/>
                      <w:tab w:val="clear" w:pos="2552"/>
                      <w:tab w:val="clear" w:pos="9072"/>
                    </w:tabs>
                    <w:spacing w:before="0" w:line="240" w:lineRule="auto"/>
                    <w:jc w:val="center"/>
                    <w:rPr>
                      <w:b/>
                    </w:rPr>
                  </w:pPr>
                  <w:r w:rsidRPr="00E555AB">
                    <w:rPr>
                      <w:b/>
                    </w:rPr>
                    <w:t>TO BE COMPLETED BY THE CLIENT</w:t>
                  </w:r>
                </w:p>
              </w:tc>
            </w:tr>
            <w:tr w:rsidR="005D5C5F" w:rsidRPr="00E555AB" w14:paraId="2F108AA1" w14:textId="77777777" w:rsidTr="005D5C5F">
              <w:trPr>
                <w:trHeight w:val="705"/>
              </w:trPr>
              <w:tc>
                <w:tcPr>
                  <w:tcW w:w="5376" w:type="dxa"/>
                  <w:shd w:val="clear" w:color="auto" w:fill="FFFFFF" w:themeFill="background1"/>
                </w:tcPr>
                <w:p w14:paraId="1B0549FF" w14:textId="77777777" w:rsidR="005D5C5F" w:rsidRPr="00E555AB" w:rsidRDefault="005D5C5F" w:rsidP="005D5C5F">
                  <w:pPr>
                    <w:spacing w:before="0" w:line="240" w:lineRule="auto"/>
                    <w:jc w:val="both"/>
                    <w:rPr>
                      <w:b/>
                    </w:rPr>
                  </w:pPr>
                </w:p>
                <w:p w14:paraId="34F48A9D" w14:textId="77777777" w:rsidR="005D5C5F" w:rsidRPr="00E555AB" w:rsidRDefault="005D5C5F" w:rsidP="005D5C5F">
                  <w:pPr>
                    <w:spacing w:before="0" w:line="240" w:lineRule="auto"/>
                    <w:jc w:val="both"/>
                    <w:rPr>
                      <w:b/>
                    </w:rPr>
                  </w:pPr>
                  <w:r w:rsidRPr="00E555AB">
                    <w:rPr>
                      <w:b/>
                    </w:rPr>
                    <w:t xml:space="preserve">I hereby confirm that the Bank already holds complete documentation based on which it previously determined and verified the identity of the Client, its managerial and ownership structure and beneficial owners </w:t>
                  </w:r>
                  <w:r w:rsidRPr="00E555AB">
                    <w:rPr>
                      <w:b/>
                      <w:shd w:val="clear" w:color="auto" w:fill="D9D9D9" w:themeFill="background1" w:themeFillShade="D9"/>
                    </w:rPr>
                    <w:t>(please check an appropriate box)</w:t>
                  </w:r>
                  <w:r w:rsidRPr="00E555AB">
                    <w:rPr>
                      <w:b/>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42"/>
                  </w:tblGrid>
                  <w:tr w:rsidR="005D5C5F" w:rsidRPr="00E555AB" w14:paraId="726775AB" w14:textId="77777777" w:rsidTr="005D5C5F">
                    <w:tc>
                      <w:tcPr>
                        <w:tcW w:w="4544" w:type="dxa"/>
                      </w:tcPr>
                      <w:p w14:paraId="24766DBF" w14:textId="77777777" w:rsidR="005D5C5F" w:rsidRPr="00E555AB" w:rsidRDefault="005D5C5F" w:rsidP="005D5C5F">
                        <w:pPr>
                          <w:tabs>
                            <w:tab w:val="clear" w:pos="851"/>
                          </w:tabs>
                          <w:spacing w:before="0" w:line="240" w:lineRule="auto"/>
                          <w:jc w:val="both"/>
                        </w:pPr>
                      </w:p>
                      <w:tbl>
                        <w:tblPr>
                          <w:tblStyle w:val="TableGrid"/>
                          <w:tblW w:w="50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57"/>
                          <w:gridCol w:w="3969"/>
                        </w:tblGrid>
                        <w:tr w:rsidR="005D5C5F" w:rsidRPr="00E555AB" w14:paraId="1292E964" w14:textId="77777777" w:rsidTr="00F71B3F">
                          <w:tc>
                            <w:tcPr>
                              <w:tcW w:w="1057" w:type="dxa"/>
                            </w:tcPr>
                            <w:p w14:paraId="6E5D0184" w14:textId="77777777" w:rsidR="005D5C5F" w:rsidRPr="00E555AB" w:rsidRDefault="00000000" w:rsidP="00E774F1">
                              <w:pPr>
                                <w:tabs>
                                  <w:tab w:val="clear" w:pos="851"/>
                                </w:tabs>
                                <w:spacing w:before="0" w:line="240" w:lineRule="auto"/>
                                <w:ind w:left="-125"/>
                                <w:jc w:val="both"/>
                              </w:pPr>
                              <w:sdt>
                                <w:sdtPr>
                                  <w:rPr>
                                    <w:b/>
                                    <w:sz w:val="36"/>
                                    <w:szCs w:val="36"/>
                                  </w:rPr>
                                  <w:id w:val="-775398880"/>
                                </w:sdtPr>
                                <w:sdtContent>
                                  <w:r w:rsidR="00E774F1" w:rsidRPr="00E555AB">
                                    <w:rPr>
                                      <w:rFonts w:ascii="MS Gothic" w:eastAsia="MS Gothic" w:hAnsi="MS Gothic"/>
                                      <w:b/>
                                      <w:sz w:val="36"/>
                                      <w:szCs w:val="36"/>
                                    </w:rPr>
                                    <w:t>☐</w:t>
                                  </w:r>
                                </w:sdtContent>
                              </w:sdt>
                              <w:r w:rsidR="00D210DF" w:rsidRPr="00E555AB">
                                <w:rPr>
                                  <w:b/>
                                  <w:sz w:val="36"/>
                                  <w:szCs w:val="36"/>
                                </w:rPr>
                                <w:t xml:space="preserve"> </w:t>
                              </w:r>
                              <w:r w:rsidR="00D210DF" w:rsidRPr="00E555AB">
                                <w:rPr>
                                  <w:sz w:val="24"/>
                                  <w:szCs w:val="24"/>
                                </w:rPr>
                                <w:t>YES</w:t>
                              </w:r>
                            </w:p>
                          </w:tc>
                          <w:tc>
                            <w:tcPr>
                              <w:tcW w:w="3969" w:type="dxa"/>
                            </w:tcPr>
                            <w:p w14:paraId="01100996" w14:textId="77777777" w:rsidR="005D5C5F" w:rsidRPr="00E555AB" w:rsidRDefault="005D5C5F" w:rsidP="00DA6266">
                              <w:pPr>
                                <w:tabs>
                                  <w:tab w:val="clear" w:pos="2552"/>
                                  <w:tab w:val="clear" w:pos="9072"/>
                                  <w:tab w:val="left" w:pos="2480"/>
                                  <w:tab w:val="right" w:pos="3750"/>
                                </w:tabs>
                                <w:spacing w:before="0" w:line="240" w:lineRule="auto"/>
                                <w:jc w:val="both"/>
                              </w:pPr>
                              <w:r w:rsidRPr="00E555AB">
                                <w:t xml:space="preserve">it is mandatory to enter the date of signing the Questionnaire that was obtained at the moment of providing aforementioned identification and the assessment of the Client, </w:t>
                              </w:r>
                              <w:r w:rsidR="005B03B3" w:rsidRPr="00E555AB">
                                <w:t>i.e.</w:t>
                              </w:r>
                              <w:r w:rsidRPr="00E555AB">
                                <w:t xml:space="preserve"> obtained complete identification documentation - </w:t>
                              </w:r>
                              <w:r w:rsidRPr="00E555AB">
                                <w:rPr>
                                  <w:b/>
                                </w:rPr>
                                <w:t>date</w:t>
                              </w:r>
                              <w:r w:rsidRPr="00E555AB">
                                <w:t xml:space="preserve">: _____________ </w:t>
                              </w:r>
                              <w:r w:rsidRPr="00E555AB">
                                <w:rPr>
                                  <w:shd w:val="clear" w:color="auto" w:fill="F2F2F2" w:themeFill="background1" w:themeFillShade="F2"/>
                                </w:rPr>
                                <w:t>_____________</w:t>
                              </w:r>
                            </w:p>
                            <w:p w14:paraId="5F4C70DE" w14:textId="77777777" w:rsidR="005D5C5F" w:rsidRPr="00E555AB" w:rsidRDefault="005D5C5F" w:rsidP="005D5C5F">
                              <w:pPr>
                                <w:tabs>
                                  <w:tab w:val="clear" w:pos="851"/>
                                </w:tabs>
                                <w:spacing w:before="0" w:line="240" w:lineRule="auto"/>
                                <w:jc w:val="both"/>
                                <w:rPr>
                                  <w:sz w:val="10"/>
                                  <w:szCs w:val="10"/>
                                </w:rPr>
                              </w:pPr>
                            </w:p>
                          </w:tc>
                        </w:tr>
                        <w:tr w:rsidR="005D5C5F" w:rsidRPr="00E555AB" w14:paraId="797DAE1A" w14:textId="77777777" w:rsidTr="00F71B3F">
                          <w:tc>
                            <w:tcPr>
                              <w:tcW w:w="1057" w:type="dxa"/>
                            </w:tcPr>
                            <w:p w14:paraId="2910601F" w14:textId="77777777" w:rsidR="005D5C5F" w:rsidRPr="00E555AB" w:rsidRDefault="00000000" w:rsidP="00E774F1">
                              <w:pPr>
                                <w:tabs>
                                  <w:tab w:val="clear" w:pos="851"/>
                                </w:tabs>
                                <w:spacing w:before="0" w:line="240" w:lineRule="auto"/>
                                <w:ind w:left="-125"/>
                                <w:jc w:val="both"/>
                              </w:pPr>
                              <w:sdt>
                                <w:sdtPr>
                                  <w:rPr>
                                    <w:b/>
                                    <w:sz w:val="36"/>
                                    <w:szCs w:val="36"/>
                                  </w:rPr>
                                  <w:id w:val="1633977786"/>
                                </w:sdtPr>
                                <w:sdtContent>
                                  <w:r w:rsidR="00F71B3F" w:rsidRPr="00E555AB">
                                    <w:rPr>
                                      <w:rFonts w:ascii="MS Gothic" w:eastAsia="MS Gothic" w:hAnsi="MS Gothic"/>
                                      <w:b/>
                                      <w:sz w:val="36"/>
                                      <w:szCs w:val="36"/>
                                    </w:rPr>
                                    <w:t>☐</w:t>
                                  </w:r>
                                </w:sdtContent>
                              </w:sdt>
                              <w:r w:rsidR="00D210DF" w:rsidRPr="00E555AB">
                                <w:rPr>
                                  <w:sz w:val="28"/>
                                  <w:szCs w:val="28"/>
                                </w:rPr>
                                <w:t xml:space="preserve"> NO</w:t>
                              </w:r>
                            </w:p>
                          </w:tc>
                          <w:tc>
                            <w:tcPr>
                              <w:tcW w:w="3969" w:type="dxa"/>
                            </w:tcPr>
                            <w:p w14:paraId="744440FA" w14:textId="77777777" w:rsidR="005D5C5F" w:rsidRPr="00E555AB" w:rsidRDefault="005D5C5F" w:rsidP="005D5C5F">
                              <w:pPr>
                                <w:tabs>
                                  <w:tab w:val="clear" w:pos="851"/>
                                </w:tabs>
                                <w:spacing w:before="0" w:line="240" w:lineRule="auto"/>
                                <w:jc w:val="both"/>
                              </w:pPr>
                              <w:r w:rsidRPr="00E555AB">
                                <w:t>Client does not have to complete the next/right column, the Bank employee has to provide completed KYC file in line with internal procedure Know Your Client.</w:t>
                              </w:r>
                            </w:p>
                          </w:tc>
                        </w:tr>
                      </w:tbl>
                      <w:p w14:paraId="658D223D" w14:textId="77777777" w:rsidR="005D5C5F" w:rsidRPr="00E555AB" w:rsidRDefault="005D5C5F" w:rsidP="005D5C5F">
                        <w:pPr>
                          <w:tabs>
                            <w:tab w:val="clear" w:pos="851"/>
                          </w:tabs>
                          <w:spacing w:before="0" w:line="240" w:lineRule="auto"/>
                          <w:jc w:val="both"/>
                        </w:pPr>
                      </w:p>
                    </w:tc>
                  </w:tr>
                </w:tbl>
                <w:p w14:paraId="061A1676" w14:textId="77777777" w:rsidR="005D5C5F" w:rsidRPr="00E555AB" w:rsidRDefault="005D5C5F" w:rsidP="005D5C5F">
                  <w:pPr>
                    <w:spacing w:before="0" w:line="276" w:lineRule="auto"/>
                    <w:jc w:val="both"/>
                  </w:pPr>
                </w:p>
              </w:tc>
              <w:tc>
                <w:tcPr>
                  <w:tcW w:w="5397" w:type="dxa"/>
                </w:tcPr>
                <w:p w14:paraId="31DC71BA" w14:textId="77777777" w:rsidR="005D5C5F" w:rsidRPr="00E555AB" w:rsidRDefault="005D5C5F" w:rsidP="005D5C5F">
                  <w:pPr>
                    <w:spacing w:before="0" w:line="240" w:lineRule="auto"/>
                    <w:jc w:val="both"/>
                    <w:rPr>
                      <w:b/>
                    </w:rPr>
                  </w:pPr>
                </w:p>
                <w:p w14:paraId="7103C3A2" w14:textId="77777777" w:rsidR="005D5C5F" w:rsidRPr="00E555AB" w:rsidRDefault="005D5C5F" w:rsidP="005D5C5F">
                  <w:pPr>
                    <w:spacing w:before="0" w:line="240" w:lineRule="auto"/>
                    <w:jc w:val="both"/>
                    <w:rPr>
                      <w:b/>
                    </w:rPr>
                  </w:pPr>
                  <w:r w:rsidRPr="00E555AB">
                    <w:rPr>
                      <w:b/>
                    </w:rPr>
                    <w:t>Only if the Bank employee answered YES (and entered date) in the adjacent column, the Client has to select one of the following two statements (</w:t>
                  </w:r>
                  <w:r w:rsidRPr="00E555AB">
                    <w:rPr>
                      <w:b/>
                      <w:shd w:val="clear" w:color="auto" w:fill="D9D9D9" w:themeFill="background1" w:themeFillShade="D9"/>
                    </w:rPr>
                    <w:t>select the appropriate box)</w:t>
                  </w:r>
                  <w:r w:rsidRPr="00E555AB">
                    <w:rPr>
                      <w:b/>
                    </w:rPr>
                    <w:t>:</w:t>
                  </w:r>
                </w:p>
                <w:p w14:paraId="3875209A" w14:textId="77777777" w:rsidR="005D5C5F" w:rsidRPr="00E555AB" w:rsidRDefault="005D5C5F" w:rsidP="005D5C5F">
                  <w:pPr>
                    <w:spacing w:before="0" w:line="240" w:lineRule="auto"/>
                    <w:jc w:val="both"/>
                    <w:rPr>
                      <w:b/>
                    </w:rPr>
                  </w:pPr>
                </w:p>
                <w:p w14:paraId="00708C71" w14:textId="77777777" w:rsidR="005D5C5F" w:rsidRPr="00E555AB" w:rsidRDefault="005D5C5F" w:rsidP="005D5C5F">
                  <w:pPr>
                    <w:spacing w:before="0" w:line="240" w:lineRule="auto"/>
                    <w:jc w:val="both"/>
                    <w:rPr>
                      <w:b/>
                    </w:rPr>
                  </w:pPr>
                </w:p>
                <w:tbl>
                  <w:tblPr>
                    <w:tblStyle w:val="TableGrid"/>
                    <w:tblW w:w="50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57"/>
                    <w:gridCol w:w="3969"/>
                  </w:tblGrid>
                  <w:tr w:rsidR="00D61A57" w:rsidRPr="00E555AB" w14:paraId="02BE3CD4" w14:textId="77777777" w:rsidTr="00F71B3F">
                    <w:tc>
                      <w:tcPr>
                        <w:tcW w:w="1057" w:type="dxa"/>
                      </w:tcPr>
                      <w:p w14:paraId="78C86C04" w14:textId="77777777" w:rsidR="00D61A57" w:rsidRPr="00E555AB" w:rsidRDefault="00000000" w:rsidP="00E774F1">
                        <w:pPr>
                          <w:tabs>
                            <w:tab w:val="clear" w:pos="851"/>
                          </w:tabs>
                          <w:spacing w:before="0" w:line="240" w:lineRule="auto"/>
                          <w:ind w:left="-72"/>
                          <w:jc w:val="both"/>
                        </w:pPr>
                        <w:sdt>
                          <w:sdtPr>
                            <w:rPr>
                              <w:b/>
                              <w:sz w:val="36"/>
                              <w:szCs w:val="36"/>
                            </w:rPr>
                            <w:id w:val="-103197213"/>
                          </w:sdtPr>
                          <w:sdtContent>
                            <w:r w:rsidR="00F71B3F" w:rsidRPr="00E555AB">
                              <w:rPr>
                                <w:rFonts w:ascii="MS Gothic" w:eastAsia="MS Gothic" w:hAnsi="MS Gothic"/>
                                <w:b/>
                                <w:sz w:val="36"/>
                                <w:szCs w:val="36"/>
                              </w:rPr>
                              <w:t>☐</w:t>
                            </w:r>
                          </w:sdtContent>
                        </w:sdt>
                        <w:r w:rsidR="00D210DF" w:rsidRPr="00E555AB">
                          <w:rPr>
                            <w:sz w:val="28"/>
                            <w:szCs w:val="28"/>
                          </w:rPr>
                          <w:t xml:space="preserve"> </w:t>
                        </w:r>
                        <w:r w:rsidR="00D210DF" w:rsidRPr="00E555AB">
                          <w:rPr>
                            <w:sz w:val="24"/>
                            <w:szCs w:val="24"/>
                          </w:rPr>
                          <w:t>YES</w:t>
                        </w:r>
                      </w:p>
                    </w:tc>
                    <w:tc>
                      <w:tcPr>
                        <w:tcW w:w="3969" w:type="dxa"/>
                      </w:tcPr>
                      <w:p w14:paraId="3BE4D2A9" w14:textId="77777777" w:rsidR="00F71B3F" w:rsidRPr="00E555AB" w:rsidRDefault="00D61A57" w:rsidP="00D61A57">
                        <w:pPr>
                          <w:tabs>
                            <w:tab w:val="clear" w:pos="851"/>
                          </w:tabs>
                          <w:spacing w:before="0" w:line="240" w:lineRule="auto"/>
                          <w:jc w:val="both"/>
                          <w:rPr>
                            <w:rFonts w:cs="Arial"/>
                          </w:rPr>
                        </w:pPr>
                        <w:r w:rsidRPr="00E555AB">
                          <w:t xml:space="preserve">identification information of the Client, its managing and ownership structures and its beneficial owner(s) </w:t>
                        </w:r>
                        <w:r w:rsidRPr="00E555AB">
                          <w:rPr>
                            <w:u w:val="single"/>
                          </w:rPr>
                          <w:t>have not</w:t>
                        </w:r>
                        <w:r w:rsidRPr="00E555AB">
                          <w:t xml:space="preserve"> been changed since the date stated in</w:t>
                        </w:r>
                        <w:r w:rsidR="006C42F0" w:rsidRPr="00E555AB">
                          <w:t xml:space="preserve"> the</w:t>
                        </w:r>
                        <w:r w:rsidRPr="00E555AB">
                          <w:t xml:space="preserve"> left column, until the </w:t>
                        </w:r>
                        <w:r w:rsidR="006C42F0" w:rsidRPr="00E555AB">
                          <w:t xml:space="preserve">time </w:t>
                        </w:r>
                        <w:r w:rsidRPr="00E555AB">
                          <w:t>of completing and signing this Questionnaire.</w:t>
                        </w:r>
                      </w:p>
                      <w:p w14:paraId="5472707D" w14:textId="77777777" w:rsidR="00F71B3F" w:rsidRPr="00E555AB" w:rsidRDefault="00F71B3F" w:rsidP="00D61A57">
                        <w:pPr>
                          <w:tabs>
                            <w:tab w:val="clear" w:pos="851"/>
                          </w:tabs>
                          <w:spacing w:before="0" w:line="240" w:lineRule="auto"/>
                          <w:jc w:val="both"/>
                          <w:rPr>
                            <w:rFonts w:cs="Arial"/>
                            <w:sz w:val="10"/>
                            <w:szCs w:val="10"/>
                          </w:rPr>
                        </w:pPr>
                      </w:p>
                      <w:p w14:paraId="4552561C" w14:textId="77777777" w:rsidR="00D61A57" w:rsidRPr="00E555AB" w:rsidRDefault="00D61A57" w:rsidP="00D61A57">
                        <w:pPr>
                          <w:tabs>
                            <w:tab w:val="clear" w:pos="851"/>
                          </w:tabs>
                          <w:spacing w:before="0" w:line="240" w:lineRule="auto"/>
                          <w:jc w:val="both"/>
                        </w:pPr>
                      </w:p>
                    </w:tc>
                  </w:tr>
                  <w:tr w:rsidR="00D61A57" w:rsidRPr="00E555AB" w14:paraId="6DB8F8F9" w14:textId="77777777" w:rsidTr="00DA6266">
                    <w:trPr>
                      <w:trHeight w:val="1412"/>
                    </w:trPr>
                    <w:tc>
                      <w:tcPr>
                        <w:tcW w:w="1057" w:type="dxa"/>
                      </w:tcPr>
                      <w:p w14:paraId="57303D86" w14:textId="77777777" w:rsidR="00D61A57" w:rsidRPr="00E555AB" w:rsidRDefault="00000000" w:rsidP="00E774F1">
                        <w:pPr>
                          <w:tabs>
                            <w:tab w:val="clear" w:pos="851"/>
                          </w:tabs>
                          <w:spacing w:before="0" w:line="240" w:lineRule="auto"/>
                          <w:ind w:left="-72"/>
                          <w:jc w:val="both"/>
                        </w:pPr>
                        <w:sdt>
                          <w:sdtPr>
                            <w:rPr>
                              <w:b/>
                              <w:sz w:val="36"/>
                              <w:szCs w:val="36"/>
                            </w:rPr>
                            <w:id w:val="1134680532"/>
                          </w:sdtPr>
                          <w:sdtContent>
                            <w:r w:rsidR="00F71B3F" w:rsidRPr="00E555AB">
                              <w:rPr>
                                <w:rFonts w:ascii="MS Gothic" w:eastAsia="MS Gothic" w:hAnsi="MS Gothic"/>
                                <w:b/>
                                <w:sz w:val="36"/>
                                <w:szCs w:val="36"/>
                              </w:rPr>
                              <w:t>☐</w:t>
                            </w:r>
                          </w:sdtContent>
                        </w:sdt>
                        <w:r w:rsidR="00D210DF" w:rsidRPr="00E555AB">
                          <w:rPr>
                            <w:sz w:val="28"/>
                            <w:szCs w:val="28"/>
                          </w:rPr>
                          <w:t xml:space="preserve"> NO</w:t>
                        </w:r>
                      </w:p>
                    </w:tc>
                    <w:tc>
                      <w:tcPr>
                        <w:tcW w:w="3969" w:type="dxa"/>
                      </w:tcPr>
                      <w:p w14:paraId="70B51379" w14:textId="77777777" w:rsidR="00F71B3F" w:rsidRPr="00E555AB" w:rsidRDefault="00D61A57" w:rsidP="00E774F1">
                        <w:pPr>
                          <w:tabs>
                            <w:tab w:val="clear" w:pos="851"/>
                          </w:tabs>
                          <w:spacing w:before="0" w:line="240" w:lineRule="auto"/>
                          <w:jc w:val="both"/>
                        </w:pPr>
                        <w:r w:rsidRPr="00E555AB">
                          <w:t xml:space="preserve">identification information of the Client, and/or its managing and ownership structures and its beneficial owner(s) </w:t>
                        </w:r>
                        <w:r w:rsidRPr="00E555AB">
                          <w:rPr>
                            <w:u w:val="single"/>
                          </w:rPr>
                          <w:t>have</w:t>
                        </w:r>
                        <w:r w:rsidRPr="00E555AB">
                          <w:t xml:space="preserve"> been changed since the date stated in left column, until the moment of completing and signing this Questionnaire.</w:t>
                        </w:r>
                      </w:p>
                    </w:tc>
                  </w:tr>
                </w:tbl>
                <w:p w14:paraId="6C345793" w14:textId="77777777" w:rsidR="005D5C5F" w:rsidRPr="00E555AB" w:rsidRDefault="005D5C5F" w:rsidP="005D5C5F">
                  <w:pPr>
                    <w:spacing w:before="0" w:line="240" w:lineRule="auto"/>
                    <w:jc w:val="both"/>
                    <w:rPr>
                      <w:b/>
                    </w:rPr>
                  </w:pPr>
                </w:p>
              </w:tc>
            </w:tr>
          </w:tbl>
          <w:p w14:paraId="28A30F71" w14:textId="77777777" w:rsidR="005D5C5F" w:rsidRPr="00E555AB" w:rsidRDefault="005D5C5F" w:rsidP="005D5C5F">
            <w:pPr>
              <w:shd w:val="clear" w:color="auto" w:fill="FFFFFF" w:themeFill="background1"/>
              <w:spacing w:before="0" w:line="240" w:lineRule="auto"/>
              <w:rPr>
                <w:b/>
                <w:color w:val="FFFFFF" w:themeColor="background1"/>
                <w:sz w:val="10"/>
                <w:szCs w:val="10"/>
              </w:rPr>
            </w:pPr>
          </w:p>
          <w:p w14:paraId="12942A6F" w14:textId="77777777" w:rsidR="005D5C5F" w:rsidRPr="00E555AB" w:rsidRDefault="005D5C5F" w:rsidP="00060DBD">
            <w:pPr>
              <w:shd w:val="clear" w:color="auto" w:fill="234128"/>
              <w:spacing w:before="0" w:line="240" w:lineRule="auto"/>
              <w:rPr>
                <w:b/>
                <w:color w:val="FFFFFF" w:themeColor="background1"/>
                <w:sz w:val="22"/>
              </w:rPr>
            </w:pPr>
          </w:p>
          <w:p w14:paraId="592CA9A2" w14:textId="77777777" w:rsidR="001B082D" w:rsidRPr="00E555AB" w:rsidRDefault="00717A80" w:rsidP="00060DBD">
            <w:pPr>
              <w:shd w:val="clear" w:color="auto" w:fill="234128"/>
              <w:spacing w:before="0" w:line="240" w:lineRule="auto"/>
              <w:rPr>
                <w:b/>
                <w:color w:val="FFFFFF" w:themeColor="background1"/>
                <w:sz w:val="22"/>
              </w:rPr>
            </w:pPr>
            <w:r w:rsidRPr="00E555AB">
              <w:rPr>
                <w:b/>
                <w:color w:val="FFFFFF" w:themeColor="background1"/>
                <w:sz w:val="22"/>
              </w:rPr>
              <w:t>CLIENT INFORMATION</w:t>
            </w:r>
          </w:p>
          <w:p w14:paraId="2174865E" w14:textId="77777777" w:rsidR="00717A80" w:rsidRPr="00E555AB" w:rsidRDefault="00717A80" w:rsidP="00060DBD">
            <w:pPr>
              <w:shd w:val="clear" w:color="auto" w:fill="234128"/>
              <w:spacing w:before="0" w:line="240" w:lineRule="auto"/>
              <w:rPr>
                <w:b/>
                <w:color w:val="FFFFFF" w:themeColor="background1"/>
              </w:rPr>
            </w:pPr>
          </w:p>
          <w:p w14:paraId="0E5387D0" w14:textId="77777777" w:rsidR="00ED5DF6" w:rsidRPr="00E555AB" w:rsidRDefault="00ED5DF6" w:rsidP="00772271">
            <w:pPr>
              <w:spacing w:before="0" w:line="360" w:lineRule="auto"/>
              <w:rPr>
                <w:b/>
              </w:rPr>
            </w:pPr>
          </w:p>
          <w:p w14:paraId="358DEADD" w14:textId="77777777" w:rsidR="0003733A" w:rsidRPr="00E555AB" w:rsidRDefault="0003733A" w:rsidP="00772271">
            <w:pPr>
              <w:spacing w:before="0" w:line="360" w:lineRule="auto"/>
            </w:pPr>
            <w:r w:rsidRPr="00E555AB">
              <w:rPr>
                <w:b/>
              </w:rPr>
              <w:t>Business name and legal form:</w:t>
            </w:r>
            <w:r w:rsidRPr="00E555AB">
              <w:t xml:space="preserve"> </w:t>
            </w:r>
            <w:r w:rsidRPr="00E555AB">
              <w:rPr>
                <w:shd w:val="clear" w:color="auto" w:fill="F2F2F2" w:themeFill="background1" w:themeFillShade="F2"/>
              </w:rPr>
              <w:t>__________________________________________</w:t>
            </w:r>
          </w:p>
          <w:p w14:paraId="2077F1E2" w14:textId="77777777" w:rsidR="00B00113" w:rsidRPr="00E555AB" w:rsidRDefault="00CD2E3D" w:rsidP="00772271">
            <w:pPr>
              <w:spacing w:before="0" w:line="360" w:lineRule="auto"/>
            </w:pPr>
            <w:r w:rsidRPr="00E555AB">
              <w:t xml:space="preserve">Company registration number: </w:t>
            </w:r>
            <w:r w:rsidRPr="00E555AB">
              <w:tab/>
            </w:r>
            <w:r w:rsidRPr="00E555AB">
              <w:rPr>
                <w:shd w:val="clear" w:color="auto" w:fill="F2F2F2" w:themeFill="background1" w:themeFillShade="F2"/>
              </w:rPr>
              <w:t>_______________________________</w:t>
            </w:r>
            <w:r w:rsidRPr="00E555AB">
              <w:t xml:space="preserve">  </w:t>
            </w:r>
          </w:p>
          <w:p w14:paraId="34873D86" w14:textId="77777777" w:rsidR="00CD2E3D" w:rsidRPr="00E555AB" w:rsidRDefault="00CD2E3D" w:rsidP="00772271">
            <w:pPr>
              <w:spacing w:before="0" w:line="360" w:lineRule="auto"/>
            </w:pPr>
            <w:r w:rsidRPr="00E555AB">
              <w:t xml:space="preserve">TIN: </w:t>
            </w:r>
            <w:r w:rsidRPr="00E555AB">
              <w:rPr>
                <w:shd w:val="clear" w:color="auto" w:fill="F2F2F2" w:themeFill="background1" w:themeFillShade="F2"/>
              </w:rPr>
              <w:t>_____________________________________,</w:t>
            </w:r>
          </w:p>
          <w:p w14:paraId="43501007" w14:textId="77777777" w:rsidR="00B00113" w:rsidRPr="00E555AB" w:rsidRDefault="00CD2E3D" w:rsidP="00772271">
            <w:pPr>
              <w:spacing w:before="0" w:line="360" w:lineRule="auto"/>
            </w:pPr>
            <w:r w:rsidRPr="00E555AB">
              <w:t xml:space="preserve">Date of incorporation: </w:t>
            </w:r>
            <w:r w:rsidRPr="00E555AB">
              <w:tab/>
            </w:r>
            <w:r w:rsidRPr="00E555AB">
              <w:rPr>
                <w:shd w:val="clear" w:color="auto" w:fill="F2F2F2" w:themeFill="background1" w:themeFillShade="F2"/>
              </w:rPr>
              <w:t>___________________________</w:t>
            </w:r>
            <w:r w:rsidRPr="00E555AB">
              <w:t xml:space="preserve">  </w:t>
            </w:r>
          </w:p>
          <w:p w14:paraId="7183A7EB" w14:textId="77777777" w:rsidR="00CD2E3D" w:rsidRPr="00E555AB" w:rsidRDefault="00CD2E3D" w:rsidP="00772271">
            <w:pPr>
              <w:spacing w:before="0" w:line="360" w:lineRule="auto"/>
            </w:pPr>
            <w:r w:rsidRPr="00E555AB">
              <w:t xml:space="preserve">Country of incorporation: </w:t>
            </w:r>
            <w:r w:rsidRPr="00E555AB">
              <w:rPr>
                <w:shd w:val="clear" w:color="auto" w:fill="F2F2F2" w:themeFill="background1" w:themeFillShade="F2"/>
              </w:rPr>
              <w:t>__________________________</w:t>
            </w:r>
          </w:p>
          <w:p w14:paraId="62CDD83B" w14:textId="77777777" w:rsidR="00CD2E3D" w:rsidRPr="00E555AB" w:rsidRDefault="00694358" w:rsidP="00772271">
            <w:pPr>
              <w:spacing w:before="0" w:line="360" w:lineRule="auto"/>
              <w:rPr>
                <w:b/>
              </w:rPr>
            </w:pPr>
            <w:r w:rsidRPr="00E555AB">
              <w:rPr>
                <w:b/>
              </w:rPr>
              <w:t>Address of registered office:</w:t>
            </w:r>
          </w:p>
          <w:p w14:paraId="0DED4500" w14:textId="77777777" w:rsidR="00CD2E3D" w:rsidRPr="00E555AB" w:rsidRDefault="00CD2E3D" w:rsidP="00772271">
            <w:pPr>
              <w:spacing w:before="0" w:line="360" w:lineRule="auto"/>
            </w:pPr>
            <w:r w:rsidRPr="00E555AB">
              <w:t xml:space="preserve">Street and </w:t>
            </w:r>
            <w:r w:rsidR="00CD40A4" w:rsidRPr="00E555AB">
              <w:t xml:space="preserve">house </w:t>
            </w:r>
            <w:r w:rsidRPr="00E555AB">
              <w:t xml:space="preserve">number: </w:t>
            </w:r>
            <w:r w:rsidRPr="00E555AB">
              <w:rPr>
                <w:shd w:val="clear" w:color="auto" w:fill="F2F2F2" w:themeFill="background1" w:themeFillShade="F2"/>
              </w:rPr>
              <w:t>__________________________________________________________________________</w:t>
            </w:r>
          </w:p>
          <w:p w14:paraId="627CC440" w14:textId="77777777" w:rsidR="00CD2E3D" w:rsidRPr="00E555AB" w:rsidRDefault="00A542B0" w:rsidP="00772271">
            <w:pPr>
              <w:spacing w:before="0" w:line="360" w:lineRule="auto"/>
            </w:pPr>
            <w:r w:rsidRPr="00E555AB">
              <w:t xml:space="preserve">City: </w:t>
            </w:r>
            <w:r w:rsidRPr="00E555AB">
              <w:rPr>
                <w:shd w:val="clear" w:color="auto" w:fill="F2F2F2" w:themeFill="background1" w:themeFillShade="F2"/>
              </w:rPr>
              <w:t>_________________________</w:t>
            </w:r>
            <w:r w:rsidRPr="00E555AB">
              <w:t xml:space="preserve"> Postal code: </w:t>
            </w:r>
            <w:r w:rsidRPr="00E555AB">
              <w:rPr>
                <w:shd w:val="clear" w:color="auto" w:fill="F2F2F2" w:themeFill="background1" w:themeFillShade="F2"/>
              </w:rPr>
              <w:t>_______________</w:t>
            </w:r>
            <w:r w:rsidRPr="00E555AB">
              <w:t xml:space="preserve"> Country: </w:t>
            </w:r>
            <w:r w:rsidRPr="00E555AB">
              <w:rPr>
                <w:shd w:val="clear" w:color="auto" w:fill="F2F2F2" w:themeFill="background1" w:themeFillShade="F2"/>
              </w:rPr>
              <w:t>___________________</w:t>
            </w:r>
          </w:p>
          <w:p w14:paraId="6781AE61" w14:textId="77777777" w:rsidR="002F152A" w:rsidRPr="00E555AB" w:rsidRDefault="002F152A" w:rsidP="00772271">
            <w:pPr>
              <w:spacing w:before="0" w:line="360" w:lineRule="auto"/>
            </w:pPr>
          </w:p>
          <w:p w14:paraId="750BA4FD" w14:textId="77777777" w:rsidR="00CD2E3D" w:rsidRPr="00E555AB" w:rsidRDefault="00CD2E3D" w:rsidP="00DA6266">
            <w:pPr>
              <w:spacing w:before="0" w:line="240" w:lineRule="auto"/>
              <w:rPr>
                <w:shd w:val="clear" w:color="auto" w:fill="F2F2F2" w:themeFill="background1" w:themeFillShade="F2"/>
              </w:rPr>
            </w:pPr>
            <w:r w:rsidRPr="00E555AB">
              <w:t xml:space="preserve">Business activity: </w:t>
            </w:r>
            <w:r w:rsidRPr="00E555AB">
              <w:tab/>
            </w:r>
            <w:r w:rsidRPr="00E555AB">
              <w:rPr>
                <w:shd w:val="clear" w:color="auto" w:fill="F2F2F2" w:themeFill="background1" w:themeFillShade="F2"/>
              </w:rPr>
              <w:t>_________________________________________________________________________</w:t>
            </w:r>
          </w:p>
          <w:p w14:paraId="5AC57160" w14:textId="77777777" w:rsidR="00F71B3F" w:rsidRPr="00E555AB" w:rsidRDefault="00F71B3F" w:rsidP="00DA6266">
            <w:pPr>
              <w:spacing w:before="0" w:line="240" w:lineRule="auto"/>
            </w:pPr>
          </w:p>
          <w:p w14:paraId="639B4644" w14:textId="77777777" w:rsidR="00ED5DF6" w:rsidRPr="00E555AB" w:rsidRDefault="00C75566" w:rsidP="00DA6266">
            <w:pPr>
              <w:spacing w:before="0" w:line="240" w:lineRule="auto"/>
              <w:rPr>
                <w:shd w:val="clear" w:color="auto" w:fill="F2F2F2" w:themeFill="background1" w:themeFillShade="F2"/>
              </w:rPr>
            </w:pPr>
            <w:r w:rsidRPr="00E555AB">
              <w:t xml:space="preserve">Telephone: </w:t>
            </w:r>
            <w:r w:rsidRPr="00E555AB">
              <w:tab/>
            </w:r>
            <w:r w:rsidRPr="00E555AB">
              <w:rPr>
                <w:shd w:val="clear" w:color="auto" w:fill="F2F2F2" w:themeFill="background1" w:themeFillShade="F2"/>
              </w:rPr>
              <w:t>________________________________</w:t>
            </w:r>
            <w:r w:rsidRPr="00E555AB">
              <w:t xml:space="preserve">   E-mail address: </w:t>
            </w:r>
            <w:r w:rsidRPr="00E555AB">
              <w:tab/>
            </w:r>
            <w:r w:rsidRPr="00E555AB">
              <w:rPr>
                <w:shd w:val="clear" w:color="auto" w:fill="F2F2F2" w:themeFill="background1" w:themeFillShade="F2"/>
              </w:rPr>
              <w:t>__________________________________</w:t>
            </w:r>
          </w:p>
          <w:p w14:paraId="56E3891A" w14:textId="77777777" w:rsidR="003049AC" w:rsidRPr="00E555AB" w:rsidRDefault="003049AC" w:rsidP="003049AC">
            <w:pPr>
              <w:shd w:val="clear" w:color="auto" w:fill="FFFFFF" w:themeFill="background1"/>
              <w:spacing w:before="0"/>
            </w:pPr>
          </w:p>
          <w:p w14:paraId="720F8196" w14:textId="77777777" w:rsidR="003049AC" w:rsidRPr="00E555AB" w:rsidRDefault="003049AC" w:rsidP="00060DBD">
            <w:pPr>
              <w:shd w:val="clear" w:color="auto" w:fill="578F6C"/>
              <w:spacing w:before="0"/>
              <w:rPr>
                <w:b/>
                <w:color w:val="FFFFFF" w:themeColor="background1"/>
                <w:sz w:val="16"/>
                <w:szCs w:val="16"/>
              </w:rPr>
            </w:pPr>
          </w:p>
          <w:p w14:paraId="57EB3AD9" w14:textId="77777777" w:rsidR="00ED5DF6" w:rsidRPr="00E555AB" w:rsidRDefault="00A55E88" w:rsidP="00060DBD">
            <w:pPr>
              <w:shd w:val="clear" w:color="auto" w:fill="578F6C"/>
              <w:spacing w:before="0"/>
              <w:rPr>
                <w:b/>
                <w:color w:val="FFFFFF" w:themeColor="background1"/>
                <w:sz w:val="22"/>
                <w:szCs w:val="22"/>
              </w:rPr>
            </w:pPr>
            <w:r w:rsidRPr="00E555AB">
              <w:rPr>
                <w:b/>
                <w:color w:val="FFFFFF" w:themeColor="background1"/>
                <w:sz w:val="22"/>
                <w:szCs w:val="22"/>
              </w:rPr>
              <w:t>ADDITIONAL CLIENT INFORMATION</w:t>
            </w:r>
          </w:p>
          <w:p w14:paraId="763D6B46" w14:textId="77777777" w:rsidR="003049AC" w:rsidRPr="00E555AB" w:rsidRDefault="003049AC" w:rsidP="00060DBD">
            <w:pPr>
              <w:shd w:val="clear" w:color="auto" w:fill="578F6C"/>
              <w:spacing w:before="0"/>
              <w:rPr>
                <w:b/>
                <w:color w:val="FFFFFF" w:themeColor="background1"/>
                <w:sz w:val="16"/>
                <w:szCs w:val="16"/>
              </w:rPr>
            </w:pPr>
          </w:p>
          <w:p w14:paraId="2D495178" w14:textId="77777777" w:rsidR="001E75B5" w:rsidRPr="00E555AB" w:rsidRDefault="001E75B5" w:rsidP="001E75B5">
            <w:pPr>
              <w:spacing w:before="0" w:line="240" w:lineRule="auto"/>
              <w:rPr>
                <w:b/>
              </w:rPr>
            </w:pPr>
          </w:p>
          <w:p w14:paraId="70C737F1" w14:textId="77777777" w:rsidR="00554A92" w:rsidRPr="00E555AB" w:rsidRDefault="00ED5DF6" w:rsidP="00ED5DF6">
            <w:pPr>
              <w:spacing w:before="0" w:line="360" w:lineRule="auto"/>
              <w:rPr>
                <w:b/>
              </w:rPr>
            </w:pPr>
            <w:r w:rsidRPr="00E555AB">
              <w:rPr>
                <w:b/>
              </w:rPr>
              <w:t xml:space="preserve">Is the Client </w:t>
            </w:r>
            <w:r w:rsidRPr="00E555AB">
              <w:t>(</w:t>
            </w:r>
            <w:r w:rsidRPr="00E555AB">
              <w:rPr>
                <w:shd w:val="clear" w:color="auto" w:fill="D9D9D9" w:themeFill="background1" w:themeFillShade="D9"/>
              </w:rPr>
              <w:t xml:space="preserve">if yes, check </w:t>
            </w:r>
            <w:r w:rsidR="006C42F0" w:rsidRPr="00E555AB">
              <w:rPr>
                <w:shd w:val="clear" w:color="auto" w:fill="D9D9D9" w:themeFill="background1" w:themeFillShade="D9"/>
              </w:rPr>
              <w:t xml:space="preserve">the </w:t>
            </w:r>
            <w:r w:rsidRPr="00E555AB">
              <w:rPr>
                <w:shd w:val="clear" w:color="auto" w:fill="D9D9D9" w:themeFill="background1" w:themeFillShade="D9"/>
              </w:rPr>
              <w:t>appropriate box</w:t>
            </w:r>
            <w:r w:rsidRPr="00E555AB">
              <w:t>)</w:t>
            </w:r>
            <w:r w:rsidRPr="00E555AB">
              <w:rPr>
                <w:b/>
              </w:rPr>
              <w:t xml:space="preserve">:  </w:t>
            </w:r>
          </w:p>
          <w:tbl>
            <w:tblPr>
              <w:tblStyle w:val="TableGrid"/>
              <w:tblW w:w="108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3"/>
              <w:gridCol w:w="2138"/>
              <w:gridCol w:w="985"/>
              <w:gridCol w:w="2842"/>
            </w:tblGrid>
            <w:tr w:rsidR="00ED5DF6" w:rsidRPr="00E555AB" w14:paraId="08B34098" w14:textId="77777777" w:rsidTr="00AF51D8">
              <w:tc>
                <w:tcPr>
                  <w:tcW w:w="4843" w:type="dxa"/>
                </w:tcPr>
                <w:p w14:paraId="25BA001B" w14:textId="77777777" w:rsidR="00ED5DF6" w:rsidRPr="00E555AB" w:rsidRDefault="00000000" w:rsidP="00C4624D">
                  <w:pPr>
                    <w:tabs>
                      <w:tab w:val="clear" w:pos="425"/>
                      <w:tab w:val="left" w:pos="497"/>
                    </w:tabs>
                    <w:spacing w:before="0" w:line="276" w:lineRule="auto"/>
                  </w:pPr>
                  <w:sdt>
                    <w:sdtPr>
                      <w:rPr>
                        <w:b/>
                        <w:sz w:val="24"/>
                        <w:szCs w:val="24"/>
                      </w:rPr>
                      <w:id w:val="1198202519"/>
                    </w:sdtPr>
                    <w:sdtContent>
                      <w:r w:rsidR="006F7FF2" w:rsidRPr="00E555AB">
                        <w:rPr>
                          <w:rFonts w:ascii="MS Gothic" w:eastAsia="MS Gothic" w:hAnsi="MS Gothic"/>
                          <w:b/>
                          <w:sz w:val="24"/>
                          <w:szCs w:val="24"/>
                        </w:rPr>
                        <w:t>☐</w:t>
                      </w:r>
                    </w:sdtContent>
                  </w:sdt>
                  <w:r w:rsidR="00D210DF" w:rsidRPr="00E555AB">
                    <w:rPr>
                      <w:b/>
                      <w:sz w:val="22"/>
                      <w:szCs w:val="22"/>
                    </w:rPr>
                    <w:t xml:space="preserve"> </w:t>
                  </w:r>
                  <w:r w:rsidR="00D210DF" w:rsidRPr="00E555AB">
                    <w:t xml:space="preserve">Privately-owned foreign company </w:t>
                  </w:r>
                  <w:r w:rsidR="00D210DF" w:rsidRPr="00E555AB">
                    <w:rPr>
                      <w:b/>
                      <w:sz w:val="22"/>
                      <w:szCs w:val="22"/>
                    </w:rPr>
                    <w:t>*</w:t>
                  </w:r>
                </w:p>
              </w:tc>
              <w:tc>
                <w:tcPr>
                  <w:tcW w:w="2138" w:type="dxa"/>
                </w:tcPr>
                <w:p w14:paraId="6BA2C07B" w14:textId="77777777" w:rsidR="00ED5DF6" w:rsidRPr="00E555AB" w:rsidRDefault="00000000" w:rsidP="00C4624D">
                  <w:pPr>
                    <w:spacing w:before="0" w:line="276" w:lineRule="auto"/>
                  </w:pPr>
                  <w:sdt>
                    <w:sdtPr>
                      <w:rPr>
                        <w:b/>
                        <w:sz w:val="24"/>
                        <w:szCs w:val="24"/>
                      </w:rPr>
                      <w:id w:val="1698895667"/>
                    </w:sdtPr>
                    <w:sdtContent>
                      <w:r w:rsidR="00560592" w:rsidRPr="00E555AB">
                        <w:rPr>
                          <w:rFonts w:ascii="MS Gothic" w:eastAsia="MS Gothic" w:hAnsi="MS Gothic"/>
                          <w:b/>
                          <w:sz w:val="24"/>
                          <w:szCs w:val="24"/>
                        </w:rPr>
                        <w:t>☐</w:t>
                      </w:r>
                    </w:sdtContent>
                  </w:sdt>
                  <w:r w:rsidR="00D210DF" w:rsidRPr="00E555AB">
                    <w:t xml:space="preserve"> Trust *</w:t>
                  </w:r>
                </w:p>
              </w:tc>
              <w:tc>
                <w:tcPr>
                  <w:tcW w:w="3827" w:type="dxa"/>
                  <w:gridSpan w:val="2"/>
                </w:tcPr>
                <w:p w14:paraId="5DBF231F" w14:textId="77777777" w:rsidR="00ED5DF6" w:rsidRPr="00E555AB" w:rsidRDefault="00000000" w:rsidP="00C4624D">
                  <w:pPr>
                    <w:spacing w:before="0" w:line="276" w:lineRule="auto"/>
                    <w:rPr>
                      <w:b/>
                    </w:rPr>
                  </w:pPr>
                  <w:sdt>
                    <w:sdtPr>
                      <w:rPr>
                        <w:b/>
                        <w:sz w:val="24"/>
                        <w:szCs w:val="24"/>
                      </w:rPr>
                      <w:id w:val="1541941308"/>
                    </w:sdtPr>
                    <w:sdtContent>
                      <w:r w:rsidR="00560592" w:rsidRPr="00E555AB">
                        <w:rPr>
                          <w:rFonts w:ascii="MS Gothic" w:eastAsia="MS Gothic" w:hAnsi="MS Gothic"/>
                          <w:b/>
                          <w:sz w:val="24"/>
                          <w:szCs w:val="24"/>
                        </w:rPr>
                        <w:t>☐</w:t>
                      </w:r>
                    </w:sdtContent>
                  </w:sdt>
                  <w:r w:rsidR="00D210DF" w:rsidRPr="00E555AB">
                    <w:t xml:space="preserve"> Special Purpose Vehicle (SPV) </w:t>
                  </w:r>
                  <w:r w:rsidR="00D210DF" w:rsidRPr="00E555AB">
                    <w:rPr>
                      <w:b/>
                    </w:rPr>
                    <w:t>*</w:t>
                  </w:r>
                </w:p>
              </w:tc>
            </w:tr>
            <w:tr w:rsidR="00ED5DF6" w:rsidRPr="00E555AB" w14:paraId="359DB796" w14:textId="77777777" w:rsidTr="00AF51D8">
              <w:tc>
                <w:tcPr>
                  <w:tcW w:w="4843" w:type="dxa"/>
                </w:tcPr>
                <w:p w14:paraId="5FC1C303" w14:textId="77777777" w:rsidR="00ED5DF6" w:rsidRPr="00E555AB" w:rsidRDefault="00000000" w:rsidP="00C4624D">
                  <w:pPr>
                    <w:spacing w:before="0" w:line="276" w:lineRule="auto"/>
                    <w:rPr>
                      <w:b/>
                    </w:rPr>
                  </w:pPr>
                  <w:sdt>
                    <w:sdtPr>
                      <w:rPr>
                        <w:b/>
                        <w:sz w:val="24"/>
                        <w:szCs w:val="24"/>
                      </w:rPr>
                      <w:id w:val="1534692517"/>
                    </w:sdtPr>
                    <w:sdtContent>
                      <w:r w:rsidR="006D0159" w:rsidRPr="00E555AB">
                        <w:rPr>
                          <w:rFonts w:ascii="MS Gothic" w:eastAsia="MS Gothic" w:hAnsi="MS Gothic"/>
                          <w:b/>
                          <w:sz w:val="24"/>
                          <w:szCs w:val="24"/>
                        </w:rPr>
                        <w:t>☐</w:t>
                      </w:r>
                    </w:sdtContent>
                  </w:sdt>
                  <w:r w:rsidR="00D210DF" w:rsidRPr="00E555AB">
                    <w:t xml:space="preserve"> Foundation</w:t>
                  </w:r>
                </w:p>
              </w:tc>
              <w:tc>
                <w:tcPr>
                  <w:tcW w:w="3123" w:type="dxa"/>
                  <w:gridSpan w:val="2"/>
                </w:tcPr>
                <w:p w14:paraId="276321FC" w14:textId="77777777" w:rsidR="00ED5DF6" w:rsidRPr="00E555AB" w:rsidRDefault="00000000" w:rsidP="00C4624D">
                  <w:pPr>
                    <w:spacing w:before="0" w:line="276" w:lineRule="auto"/>
                    <w:ind w:left="324" w:hanging="324"/>
                    <w:rPr>
                      <w:b/>
                    </w:rPr>
                  </w:pPr>
                  <w:sdt>
                    <w:sdtPr>
                      <w:rPr>
                        <w:b/>
                        <w:sz w:val="24"/>
                        <w:szCs w:val="24"/>
                      </w:rPr>
                      <w:id w:val="-1099789830"/>
                    </w:sdtPr>
                    <w:sdtContent>
                      <w:r w:rsidR="00560592" w:rsidRPr="00E555AB">
                        <w:rPr>
                          <w:rFonts w:ascii="MS Gothic" w:eastAsia="MS Gothic" w:hAnsi="MS Gothic"/>
                          <w:b/>
                          <w:sz w:val="24"/>
                          <w:szCs w:val="24"/>
                        </w:rPr>
                        <w:t>☐</w:t>
                      </w:r>
                    </w:sdtContent>
                  </w:sdt>
                  <w:r w:rsidR="00D210DF" w:rsidRPr="00E555AB">
                    <w:t xml:space="preserve"> Humanitarian organization</w:t>
                  </w:r>
                </w:p>
              </w:tc>
              <w:tc>
                <w:tcPr>
                  <w:tcW w:w="2842" w:type="dxa"/>
                </w:tcPr>
                <w:p w14:paraId="211B767F" w14:textId="77777777" w:rsidR="00ED5DF6" w:rsidRPr="00E555AB" w:rsidRDefault="00ED5DF6" w:rsidP="00C4624D">
                  <w:pPr>
                    <w:spacing w:before="0" w:line="276" w:lineRule="auto"/>
                    <w:rPr>
                      <w:b/>
                    </w:rPr>
                  </w:pPr>
                </w:p>
              </w:tc>
            </w:tr>
          </w:tbl>
          <w:p w14:paraId="7E98B9F9" w14:textId="77777777" w:rsidR="00ED5DF6" w:rsidRPr="00E555AB" w:rsidRDefault="00ED5DF6" w:rsidP="00ED5DF6">
            <w:pPr>
              <w:spacing w:before="0" w:line="360" w:lineRule="auto"/>
              <w:rPr>
                <w:i/>
                <w:sz w:val="18"/>
                <w:szCs w:val="18"/>
              </w:rPr>
            </w:pPr>
            <w:r w:rsidRPr="00E555AB">
              <w:rPr>
                <w:b/>
                <w:sz w:val="18"/>
                <w:szCs w:val="18"/>
              </w:rPr>
              <w:t>*</w:t>
            </w:r>
            <w:r w:rsidRPr="00E555AB">
              <w:rPr>
                <w:sz w:val="18"/>
                <w:szCs w:val="18"/>
              </w:rPr>
              <w:t xml:space="preserve">  definitions of terms marked with asterisk can be find at the end of Questionnaire</w:t>
            </w:r>
          </w:p>
          <w:p w14:paraId="44238669" w14:textId="77777777" w:rsidR="00ED5DF6" w:rsidRPr="00E555AB" w:rsidRDefault="00ED5DF6" w:rsidP="00ED5DF6">
            <w:pPr>
              <w:spacing w:before="0" w:line="360" w:lineRule="auto"/>
              <w:rPr>
                <w:b/>
              </w:rPr>
            </w:pPr>
            <w:r w:rsidRPr="00E555AB">
              <w:rPr>
                <w:b/>
              </w:rPr>
              <w:t>Type of fund user (</w:t>
            </w:r>
            <w:r w:rsidRPr="00E555AB">
              <w:rPr>
                <w:b/>
                <w:u w:val="single"/>
                <w:shd w:val="clear" w:color="auto" w:fill="D9D9D9" w:themeFill="background1" w:themeFillShade="D9"/>
              </w:rPr>
              <w:t>only for non-profit organizations</w:t>
            </w:r>
            <w:r w:rsidRPr="00E555AB">
              <w:rPr>
                <w:b/>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130"/>
              <w:gridCol w:w="4536"/>
            </w:tblGrid>
            <w:tr w:rsidR="00ED5DF6" w:rsidRPr="00E555AB" w14:paraId="508E05D3" w14:textId="77777777" w:rsidTr="00554A92">
              <w:tc>
                <w:tcPr>
                  <w:tcW w:w="6130" w:type="dxa"/>
                </w:tcPr>
                <w:p w14:paraId="21E834DA" w14:textId="77777777" w:rsidR="00ED5DF6" w:rsidRPr="00E555AB" w:rsidRDefault="00000000" w:rsidP="00C4624D">
                  <w:pPr>
                    <w:spacing w:before="0" w:line="276" w:lineRule="auto"/>
                    <w:rPr>
                      <w:b/>
                    </w:rPr>
                  </w:pPr>
                  <w:sdt>
                    <w:sdtPr>
                      <w:rPr>
                        <w:b/>
                        <w:sz w:val="24"/>
                        <w:szCs w:val="24"/>
                      </w:rPr>
                      <w:id w:val="-1295521317"/>
                    </w:sdtPr>
                    <w:sdtContent>
                      <w:r w:rsidR="00DA6266" w:rsidRPr="00E555AB">
                        <w:rPr>
                          <w:rFonts w:ascii="MS Gothic" w:eastAsia="MS Gothic" w:hAnsi="MS Gothic"/>
                          <w:b/>
                          <w:sz w:val="24"/>
                          <w:szCs w:val="24"/>
                        </w:rPr>
                        <w:t>☐</w:t>
                      </w:r>
                    </w:sdtContent>
                  </w:sdt>
                  <w:r w:rsidR="00D210DF" w:rsidRPr="00E555AB">
                    <w:t xml:space="preserve"> Social welfare </w:t>
                  </w:r>
                </w:p>
                <w:p w14:paraId="64404657" w14:textId="77777777" w:rsidR="00ED5DF6" w:rsidRPr="00E555AB" w:rsidRDefault="00000000" w:rsidP="00C4624D">
                  <w:pPr>
                    <w:spacing w:before="0" w:line="276" w:lineRule="auto"/>
                    <w:rPr>
                      <w:b/>
                    </w:rPr>
                  </w:pPr>
                  <w:sdt>
                    <w:sdtPr>
                      <w:rPr>
                        <w:b/>
                        <w:sz w:val="24"/>
                        <w:szCs w:val="24"/>
                      </w:rPr>
                      <w:id w:val="-650753714"/>
                    </w:sdtPr>
                    <w:sdtContent>
                      <w:r w:rsidR="00560592" w:rsidRPr="00E555AB">
                        <w:rPr>
                          <w:rFonts w:ascii="MS Gothic" w:eastAsia="MS Gothic" w:hAnsi="MS Gothic"/>
                          <w:b/>
                          <w:sz w:val="24"/>
                          <w:szCs w:val="24"/>
                        </w:rPr>
                        <w:t>☐</w:t>
                      </w:r>
                    </w:sdtContent>
                  </w:sdt>
                  <w:r w:rsidR="00D210DF" w:rsidRPr="00E555AB">
                    <w:t xml:space="preserve"> Education and training </w:t>
                  </w:r>
                </w:p>
                <w:p w14:paraId="10D76BD3" w14:textId="77777777" w:rsidR="00ED5DF6" w:rsidRPr="00E555AB" w:rsidRDefault="00000000" w:rsidP="00C4624D">
                  <w:pPr>
                    <w:spacing w:before="0" w:line="276" w:lineRule="auto"/>
                    <w:ind w:left="62" w:hanging="62"/>
                    <w:rPr>
                      <w:b/>
                    </w:rPr>
                  </w:pPr>
                  <w:sdt>
                    <w:sdtPr>
                      <w:rPr>
                        <w:b/>
                        <w:sz w:val="24"/>
                        <w:szCs w:val="24"/>
                      </w:rPr>
                      <w:id w:val="1989201684"/>
                    </w:sdtPr>
                    <w:sdtContent>
                      <w:r w:rsidR="006D0159" w:rsidRPr="00E555AB">
                        <w:rPr>
                          <w:rFonts w:ascii="MS Gothic" w:eastAsia="MS Gothic" w:hAnsi="MS Gothic"/>
                          <w:b/>
                          <w:sz w:val="24"/>
                          <w:szCs w:val="24"/>
                        </w:rPr>
                        <w:t>☐</w:t>
                      </w:r>
                    </w:sdtContent>
                  </w:sdt>
                  <w:r w:rsidR="00D210DF" w:rsidRPr="00E555AB">
                    <w:t xml:space="preserve"> Protection of civil rights</w:t>
                  </w:r>
                </w:p>
                <w:p w14:paraId="33502690" w14:textId="77777777" w:rsidR="00ED5DF6" w:rsidRPr="00E555AB" w:rsidRDefault="00000000" w:rsidP="00C4624D">
                  <w:pPr>
                    <w:tabs>
                      <w:tab w:val="left" w:pos="488"/>
                    </w:tabs>
                    <w:spacing w:before="0" w:line="276" w:lineRule="auto"/>
                    <w:ind w:left="348" w:hanging="348"/>
                    <w:rPr>
                      <w:b/>
                    </w:rPr>
                  </w:pPr>
                  <w:sdt>
                    <w:sdtPr>
                      <w:rPr>
                        <w:b/>
                        <w:sz w:val="24"/>
                        <w:szCs w:val="24"/>
                      </w:rPr>
                      <w:id w:val="1829397931"/>
                    </w:sdtPr>
                    <w:sdtContent>
                      <w:r w:rsidR="006D0159" w:rsidRPr="00E555AB">
                        <w:rPr>
                          <w:rFonts w:ascii="MS Gothic" w:eastAsia="MS Gothic" w:hAnsi="MS Gothic"/>
                          <w:b/>
                          <w:sz w:val="24"/>
                          <w:szCs w:val="24"/>
                        </w:rPr>
                        <w:t>☐</w:t>
                      </w:r>
                    </w:sdtContent>
                  </w:sdt>
                  <w:r w:rsidR="00D210DF" w:rsidRPr="00E555AB">
                    <w:t xml:space="preserve"> Preservation, promotion and </w:t>
                  </w:r>
                  <w:r w:rsidR="005B03B3" w:rsidRPr="00E555AB">
                    <w:t>valorisation</w:t>
                  </w:r>
                  <w:r w:rsidR="00D210DF" w:rsidRPr="00E555AB">
                    <w:t>, of artistic, historic and cultural heritage</w:t>
                  </w:r>
                </w:p>
                <w:p w14:paraId="24E442E6" w14:textId="77777777" w:rsidR="00ED5DF6" w:rsidRPr="00E555AB" w:rsidRDefault="00000000" w:rsidP="00C4624D">
                  <w:pPr>
                    <w:tabs>
                      <w:tab w:val="left" w:pos="488"/>
                    </w:tabs>
                    <w:spacing w:before="0" w:line="276" w:lineRule="auto"/>
                    <w:ind w:left="62" w:hanging="62"/>
                    <w:rPr>
                      <w:b/>
                    </w:rPr>
                  </w:pPr>
                  <w:sdt>
                    <w:sdtPr>
                      <w:rPr>
                        <w:b/>
                        <w:sz w:val="24"/>
                        <w:szCs w:val="24"/>
                      </w:rPr>
                      <w:id w:val="878977011"/>
                    </w:sdtPr>
                    <w:sdtContent>
                      <w:r w:rsidR="00560592" w:rsidRPr="00E555AB">
                        <w:rPr>
                          <w:rFonts w:ascii="MS Gothic" w:eastAsia="MS Gothic" w:hAnsi="MS Gothic"/>
                          <w:b/>
                          <w:sz w:val="24"/>
                          <w:szCs w:val="24"/>
                        </w:rPr>
                        <w:t>☐</w:t>
                      </w:r>
                    </w:sdtContent>
                  </w:sdt>
                  <w:r w:rsidR="00D210DF" w:rsidRPr="00E555AB">
                    <w:t xml:space="preserve"> </w:t>
                  </w:r>
                  <w:r w:rsidR="00DC419E" w:rsidRPr="00E555AB">
                    <w:t>Health protection and improvement</w:t>
                  </w:r>
                </w:p>
                <w:p w14:paraId="63E72A33" w14:textId="77777777" w:rsidR="00ED5DF6" w:rsidRPr="00E555AB" w:rsidRDefault="00000000" w:rsidP="00C4624D">
                  <w:pPr>
                    <w:tabs>
                      <w:tab w:val="left" w:pos="488"/>
                    </w:tabs>
                    <w:spacing w:before="0" w:line="276" w:lineRule="auto"/>
                    <w:ind w:left="64" w:hanging="64"/>
                    <w:rPr>
                      <w:b/>
                    </w:rPr>
                  </w:pPr>
                  <w:sdt>
                    <w:sdtPr>
                      <w:rPr>
                        <w:b/>
                        <w:sz w:val="24"/>
                        <w:szCs w:val="24"/>
                      </w:rPr>
                      <w:id w:val="-2062624364"/>
                    </w:sdtPr>
                    <w:sdtContent>
                      <w:r w:rsidR="00560592" w:rsidRPr="00E555AB">
                        <w:rPr>
                          <w:rFonts w:ascii="MS Gothic" w:eastAsia="MS Gothic" w:hAnsi="MS Gothic"/>
                          <w:b/>
                          <w:sz w:val="24"/>
                          <w:szCs w:val="24"/>
                        </w:rPr>
                        <w:t>☐</w:t>
                      </w:r>
                    </w:sdtContent>
                  </w:sdt>
                  <w:r w:rsidR="00D210DF" w:rsidRPr="00E555AB">
                    <w:t xml:space="preserve"> General humanitarian organizations</w:t>
                  </w:r>
                </w:p>
              </w:tc>
              <w:tc>
                <w:tcPr>
                  <w:tcW w:w="4536" w:type="dxa"/>
                </w:tcPr>
                <w:p w14:paraId="364ACCA8" w14:textId="77777777" w:rsidR="00ED5DF6" w:rsidRPr="00E555AB" w:rsidRDefault="00000000" w:rsidP="00C4624D">
                  <w:pPr>
                    <w:spacing w:before="0" w:line="276" w:lineRule="auto"/>
                    <w:rPr>
                      <w:b/>
                    </w:rPr>
                  </w:pPr>
                  <w:sdt>
                    <w:sdtPr>
                      <w:rPr>
                        <w:b/>
                        <w:sz w:val="24"/>
                        <w:szCs w:val="24"/>
                      </w:rPr>
                      <w:id w:val="1712079836"/>
                    </w:sdtPr>
                    <w:sdtContent>
                      <w:r w:rsidR="00560592" w:rsidRPr="00E555AB">
                        <w:rPr>
                          <w:rFonts w:ascii="MS Gothic" w:eastAsia="MS Gothic" w:hAnsi="MS Gothic"/>
                          <w:b/>
                          <w:sz w:val="24"/>
                          <w:szCs w:val="24"/>
                        </w:rPr>
                        <w:t>☐</w:t>
                      </w:r>
                    </w:sdtContent>
                  </w:sdt>
                  <w:r w:rsidR="00D210DF" w:rsidRPr="00E555AB">
                    <w:t xml:space="preserve"> Health</w:t>
                  </w:r>
                  <w:r w:rsidR="006C42F0" w:rsidRPr="00E555AB">
                    <w:t>care</w:t>
                  </w:r>
                </w:p>
                <w:p w14:paraId="6E9A129C" w14:textId="77777777" w:rsidR="00ED5DF6" w:rsidRPr="00E555AB" w:rsidRDefault="00000000" w:rsidP="00C4624D">
                  <w:pPr>
                    <w:spacing w:before="0" w:line="276" w:lineRule="auto"/>
                    <w:rPr>
                      <w:b/>
                    </w:rPr>
                  </w:pPr>
                  <w:sdt>
                    <w:sdtPr>
                      <w:rPr>
                        <w:b/>
                        <w:sz w:val="24"/>
                        <w:szCs w:val="24"/>
                      </w:rPr>
                      <w:id w:val="216251515"/>
                    </w:sdtPr>
                    <w:sdtContent>
                      <w:r w:rsidR="00560592" w:rsidRPr="00E555AB">
                        <w:rPr>
                          <w:rFonts w:ascii="MS Gothic" w:eastAsia="MS Gothic" w:hAnsi="MS Gothic"/>
                          <w:b/>
                          <w:sz w:val="24"/>
                          <w:szCs w:val="24"/>
                        </w:rPr>
                        <w:t>☐</w:t>
                      </w:r>
                    </w:sdtContent>
                  </w:sdt>
                  <w:r w:rsidR="00D210DF" w:rsidRPr="00E555AB">
                    <w:t xml:space="preserve"> Scientific research of social interest</w:t>
                  </w:r>
                </w:p>
                <w:p w14:paraId="27C8D2C0" w14:textId="77777777" w:rsidR="00ED5DF6" w:rsidRPr="00E555AB" w:rsidRDefault="00000000" w:rsidP="00C4624D">
                  <w:pPr>
                    <w:spacing w:before="0" w:line="276" w:lineRule="auto"/>
                    <w:ind w:left="25"/>
                    <w:rPr>
                      <w:b/>
                    </w:rPr>
                  </w:pPr>
                  <w:sdt>
                    <w:sdtPr>
                      <w:rPr>
                        <w:b/>
                        <w:sz w:val="24"/>
                        <w:szCs w:val="24"/>
                      </w:rPr>
                      <w:id w:val="-1525468613"/>
                    </w:sdtPr>
                    <w:sdtContent>
                      <w:r w:rsidR="00560592" w:rsidRPr="00E555AB">
                        <w:rPr>
                          <w:rFonts w:ascii="MS Gothic" w:eastAsia="MS Gothic" w:hAnsi="MS Gothic"/>
                          <w:b/>
                          <w:sz w:val="24"/>
                          <w:szCs w:val="24"/>
                        </w:rPr>
                        <w:t>☐</w:t>
                      </w:r>
                    </w:sdtContent>
                  </w:sdt>
                  <w:r w:rsidR="00D210DF" w:rsidRPr="00E555AB">
                    <w:t xml:space="preserve"> Amateur sports</w:t>
                  </w:r>
                </w:p>
                <w:p w14:paraId="5E49CEC3" w14:textId="77777777" w:rsidR="00ED5DF6" w:rsidRPr="00E555AB" w:rsidRDefault="00000000" w:rsidP="00C4624D">
                  <w:pPr>
                    <w:spacing w:before="0" w:line="276" w:lineRule="auto"/>
                    <w:ind w:left="25"/>
                    <w:rPr>
                      <w:b/>
                    </w:rPr>
                  </w:pPr>
                  <w:sdt>
                    <w:sdtPr>
                      <w:rPr>
                        <w:b/>
                        <w:sz w:val="24"/>
                        <w:szCs w:val="24"/>
                      </w:rPr>
                      <w:id w:val="1829712933"/>
                    </w:sdtPr>
                    <w:sdtContent>
                      <w:r w:rsidR="00560592" w:rsidRPr="00E555AB">
                        <w:rPr>
                          <w:rFonts w:ascii="MS Gothic" w:eastAsia="MS Gothic" w:hAnsi="MS Gothic"/>
                          <w:b/>
                          <w:sz w:val="24"/>
                          <w:szCs w:val="24"/>
                        </w:rPr>
                        <w:t>☐</w:t>
                      </w:r>
                    </w:sdtContent>
                  </w:sdt>
                  <w:r w:rsidR="00D210DF" w:rsidRPr="00E555AB">
                    <w:t xml:space="preserve"> Other activity/other users</w:t>
                  </w:r>
                </w:p>
              </w:tc>
            </w:tr>
          </w:tbl>
          <w:p w14:paraId="73825A92" w14:textId="77777777" w:rsidR="00CD0FE5" w:rsidRPr="00E555AB" w:rsidRDefault="00CD0FE5" w:rsidP="00ED5DF6">
            <w:pPr>
              <w:spacing w:before="0" w:line="360" w:lineRule="auto"/>
              <w:rPr>
                <w:b/>
              </w:rPr>
            </w:pPr>
          </w:p>
          <w:p w14:paraId="6AD99AF5" w14:textId="77777777" w:rsidR="00ED5DF6" w:rsidRPr="00E555AB" w:rsidRDefault="005B03B3" w:rsidP="00ED5DF6">
            <w:pPr>
              <w:spacing w:before="0" w:line="360" w:lineRule="auto"/>
            </w:pPr>
            <w:r w:rsidRPr="00E555AB">
              <w:rPr>
                <w:b/>
              </w:rPr>
              <w:t>Client’s</w:t>
            </w:r>
            <w:r w:rsidR="00ED5DF6" w:rsidRPr="00E555AB">
              <w:rPr>
                <w:b/>
              </w:rPr>
              <w:t xml:space="preserve"> country of predominant business activity:</w:t>
            </w:r>
            <w:r w:rsidR="00ED5DF6" w:rsidRPr="00E555AB">
              <w:t xml:space="preserve">  </w:t>
            </w:r>
            <w:r w:rsidR="00ED5DF6" w:rsidRPr="00E555AB">
              <w:rPr>
                <w:shd w:val="clear" w:color="auto" w:fill="F2F2F2" w:themeFill="background1" w:themeFillShade="F2"/>
              </w:rPr>
              <w:t>_____________________________________,</w:t>
            </w:r>
          </w:p>
          <w:p w14:paraId="391A9606" w14:textId="77777777" w:rsidR="00CD0FE5" w:rsidRPr="00E555AB" w:rsidRDefault="00CD0FE5" w:rsidP="00637ACD">
            <w:pPr>
              <w:spacing w:before="0" w:line="240" w:lineRule="auto"/>
            </w:pPr>
          </w:p>
          <w:p w14:paraId="4BFA491C" w14:textId="77777777" w:rsidR="00ED5DF6" w:rsidRPr="00E555AB" w:rsidRDefault="00ED5DF6" w:rsidP="00ED5DF6">
            <w:pPr>
              <w:spacing w:before="0" w:line="240" w:lineRule="auto"/>
              <w:rPr>
                <w:b/>
              </w:rPr>
            </w:pPr>
            <w:r w:rsidRPr="00E555AB">
              <w:rPr>
                <w:b/>
              </w:rPr>
              <w:t>Does the Client perform significant and continuous business with other foreign countries? (if yes, state three most predominant in the observed context):</w:t>
            </w:r>
          </w:p>
          <w:p w14:paraId="5BD38459" w14:textId="77777777" w:rsidR="00ED5DF6" w:rsidRPr="00E555AB" w:rsidRDefault="00ED5DF6" w:rsidP="00ED5DF6">
            <w:pPr>
              <w:spacing w:before="0" w:line="240" w:lineRule="auto"/>
              <w:rPr>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1"/>
              <w:gridCol w:w="3231"/>
              <w:gridCol w:w="3275"/>
            </w:tblGrid>
            <w:tr w:rsidR="00ED5DF6" w:rsidRPr="00E555AB" w14:paraId="4117B9C9" w14:textId="77777777" w:rsidTr="00ED5DF6">
              <w:tc>
                <w:tcPr>
                  <w:tcW w:w="3231" w:type="dxa"/>
                </w:tcPr>
                <w:p w14:paraId="5C89279E" w14:textId="77777777" w:rsidR="00ED5DF6" w:rsidRPr="00E555AB" w:rsidRDefault="00ED5DF6" w:rsidP="00ED5DF6">
                  <w:pPr>
                    <w:spacing w:before="0" w:line="240" w:lineRule="auto"/>
                    <w:rPr>
                      <w:b/>
                    </w:rPr>
                  </w:pPr>
                  <w:r w:rsidRPr="00E555AB">
                    <w:t xml:space="preserve">1. </w:t>
                  </w:r>
                  <w:r w:rsidRPr="00E555AB">
                    <w:rPr>
                      <w:shd w:val="clear" w:color="auto" w:fill="F2F2F2" w:themeFill="background1" w:themeFillShade="F2"/>
                    </w:rPr>
                    <w:t>________________________</w:t>
                  </w:r>
                  <w:r w:rsidRPr="00E555AB">
                    <w:t xml:space="preserve">   </w:t>
                  </w:r>
                </w:p>
              </w:tc>
              <w:tc>
                <w:tcPr>
                  <w:tcW w:w="3231" w:type="dxa"/>
                </w:tcPr>
                <w:p w14:paraId="14C1B7B6" w14:textId="77777777" w:rsidR="00ED5DF6" w:rsidRPr="00E555AB" w:rsidRDefault="00ED5DF6" w:rsidP="00ED5DF6">
                  <w:pPr>
                    <w:spacing w:before="0" w:line="240" w:lineRule="auto"/>
                    <w:rPr>
                      <w:b/>
                    </w:rPr>
                  </w:pPr>
                  <w:r w:rsidRPr="00E555AB">
                    <w:t>2. _</w:t>
                  </w:r>
                  <w:r w:rsidRPr="00E555AB">
                    <w:rPr>
                      <w:shd w:val="clear" w:color="auto" w:fill="F2F2F2" w:themeFill="background1" w:themeFillShade="F2"/>
                    </w:rPr>
                    <w:t>_______________________</w:t>
                  </w:r>
                  <w:r w:rsidRPr="00E555AB">
                    <w:t xml:space="preserve">   </w:t>
                  </w:r>
                </w:p>
              </w:tc>
              <w:tc>
                <w:tcPr>
                  <w:tcW w:w="3231" w:type="dxa"/>
                </w:tcPr>
                <w:p w14:paraId="66B17664" w14:textId="77777777" w:rsidR="00ED5DF6" w:rsidRPr="00E555AB" w:rsidRDefault="00ED5DF6" w:rsidP="00ED5DF6">
                  <w:pPr>
                    <w:spacing w:before="0" w:line="240" w:lineRule="auto"/>
                    <w:rPr>
                      <w:b/>
                    </w:rPr>
                  </w:pPr>
                  <w:r w:rsidRPr="00E555AB">
                    <w:t>3.</w:t>
                  </w:r>
                  <w:r w:rsidRPr="00E555AB">
                    <w:rPr>
                      <w:shd w:val="clear" w:color="auto" w:fill="F2F2F2" w:themeFill="background1" w:themeFillShade="F2"/>
                    </w:rPr>
                    <w:t>__________________________</w:t>
                  </w:r>
                </w:p>
              </w:tc>
            </w:tr>
          </w:tbl>
          <w:p w14:paraId="463F3D98" w14:textId="77777777" w:rsidR="00235D97" w:rsidRPr="00E555AB" w:rsidRDefault="00235D97" w:rsidP="00ED5DF6">
            <w:pPr>
              <w:spacing w:before="0" w:line="360" w:lineRule="auto"/>
              <w:rPr>
                <w:b/>
              </w:rPr>
            </w:pPr>
          </w:p>
          <w:p w14:paraId="032AC770" w14:textId="77777777" w:rsidR="00F15D1D" w:rsidRPr="00E555AB" w:rsidRDefault="00F15D1D" w:rsidP="00F15D1D">
            <w:pPr>
              <w:spacing w:before="0" w:line="240" w:lineRule="auto"/>
              <w:jc w:val="both"/>
              <w:rPr>
                <w:b/>
              </w:rPr>
            </w:pPr>
            <w:r w:rsidRPr="00E555AB">
              <w:rPr>
                <w:b/>
              </w:rPr>
              <w:t xml:space="preserve">If there </w:t>
            </w:r>
            <w:r w:rsidR="006C42F0" w:rsidRPr="00E555AB">
              <w:rPr>
                <w:b/>
              </w:rPr>
              <w:t xml:space="preserve">is </w:t>
            </w:r>
            <w:r w:rsidRPr="00E555AB">
              <w:rPr>
                <w:b/>
              </w:rPr>
              <w:t>information that indicate</w:t>
            </w:r>
            <w:r w:rsidR="00B13AD7" w:rsidRPr="00E555AB">
              <w:rPr>
                <w:b/>
              </w:rPr>
              <w:t>s</w:t>
            </w:r>
            <w:r w:rsidRPr="00E555AB">
              <w:rPr>
                <w:b/>
              </w:rPr>
              <w:t xml:space="preserve"> that the client or any of</w:t>
            </w:r>
            <w:r w:rsidR="006B1DD7" w:rsidRPr="00E555AB">
              <w:rPr>
                <w:b/>
              </w:rPr>
              <w:t xml:space="preserve"> the legal entities found in </w:t>
            </w:r>
            <w:r w:rsidR="00B13AD7" w:rsidRPr="00E555AB">
              <w:rPr>
                <w:b/>
              </w:rPr>
              <w:t xml:space="preserve">the client’s </w:t>
            </w:r>
            <w:r w:rsidRPr="00E555AB">
              <w:rPr>
                <w:b/>
              </w:rPr>
              <w:t xml:space="preserve">ownership structure are off-shore legal entities, </w:t>
            </w:r>
            <w:r w:rsidR="00BA63F1" w:rsidRPr="00E555AB">
              <w:rPr>
                <w:b/>
              </w:rPr>
              <w:t xml:space="preserve">i.e. foreign legal entities that do not perform </w:t>
            </w:r>
            <w:r w:rsidRPr="00E555AB">
              <w:rPr>
                <w:b/>
              </w:rPr>
              <w:t>or may not perform production or trading activities in the country of registration, please provide information on all such legal entities</w:t>
            </w:r>
            <w:r w:rsidR="00B13AD7" w:rsidRPr="00E555AB">
              <w:rPr>
                <w:b/>
              </w:rPr>
              <w:t xml:space="preserve"> that fall within this scope</w:t>
            </w:r>
            <w:r w:rsidRPr="00E555AB">
              <w:rPr>
                <w:b/>
              </w:rPr>
              <w:t>:</w:t>
            </w:r>
          </w:p>
          <w:p w14:paraId="1B31D7A6" w14:textId="77777777" w:rsidR="00F15D1D" w:rsidRPr="00E555AB" w:rsidRDefault="00F15D1D" w:rsidP="00F15D1D">
            <w:pPr>
              <w:spacing w:before="0" w:line="240" w:lineRule="auto"/>
              <w:jc w:val="both"/>
              <w:rPr>
                <w:b/>
              </w:rPr>
            </w:pPr>
          </w:p>
          <w:tbl>
            <w:tblPr>
              <w:tblStyle w:val="TableGrid"/>
              <w:tblW w:w="0" w:type="auto"/>
              <w:tblLook w:val="04A0" w:firstRow="1" w:lastRow="0" w:firstColumn="1" w:lastColumn="0" w:noHBand="0" w:noVBand="1"/>
            </w:tblPr>
            <w:tblGrid>
              <w:gridCol w:w="3432"/>
              <w:gridCol w:w="2835"/>
              <w:gridCol w:w="4417"/>
            </w:tblGrid>
            <w:tr w:rsidR="00F15D1D" w:rsidRPr="00E555AB" w14:paraId="3603DF9A" w14:textId="77777777" w:rsidTr="00F15D1D">
              <w:tc>
                <w:tcPr>
                  <w:tcW w:w="3432" w:type="dxa"/>
                </w:tcPr>
                <w:p w14:paraId="622ACB7B" w14:textId="77777777" w:rsidR="00F15D1D" w:rsidRPr="00E555AB" w:rsidRDefault="00F15D1D" w:rsidP="00F15D1D">
                  <w:pPr>
                    <w:spacing w:before="0" w:line="240" w:lineRule="auto"/>
                    <w:rPr>
                      <w:b/>
                    </w:rPr>
                  </w:pPr>
                  <w:r w:rsidRPr="00E555AB">
                    <w:rPr>
                      <w:b/>
                    </w:rPr>
                    <w:t>Business name and legal form:</w:t>
                  </w:r>
                </w:p>
              </w:tc>
              <w:tc>
                <w:tcPr>
                  <w:tcW w:w="2835" w:type="dxa"/>
                </w:tcPr>
                <w:p w14:paraId="1ECD05CD" w14:textId="77777777" w:rsidR="00F15D1D" w:rsidRPr="00E555AB" w:rsidRDefault="00F15D1D" w:rsidP="00F15D1D">
                  <w:pPr>
                    <w:spacing w:before="0" w:line="240" w:lineRule="auto"/>
                    <w:rPr>
                      <w:b/>
                    </w:rPr>
                  </w:pPr>
                  <w:r w:rsidRPr="00E555AB">
                    <w:rPr>
                      <w:b/>
                    </w:rPr>
                    <w:t>Registration Number</w:t>
                  </w:r>
                </w:p>
              </w:tc>
              <w:tc>
                <w:tcPr>
                  <w:tcW w:w="4417" w:type="dxa"/>
                </w:tcPr>
                <w:p w14:paraId="3A645454" w14:textId="77777777" w:rsidR="00F15D1D" w:rsidRPr="00E555AB" w:rsidRDefault="00F15D1D" w:rsidP="00F15D1D">
                  <w:pPr>
                    <w:spacing w:before="0" w:line="240" w:lineRule="auto"/>
                    <w:rPr>
                      <w:b/>
                    </w:rPr>
                  </w:pPr>
                  <w:r w:rsidRPr="00E555AB">
                    <w:rPr>
                      <w:b/>
                    </w:rPr>
                    <w:t>Country of registration</w:t>
                  </w:r>
                </w:p>
              </w:tc>
            </w:tr>
            <w:tr w:rsidR="00F15D1D" w:rsidRPr="00E555AB" w14:paraId="65B660DA" w14:textId="77777777" w:rsidTr="00F15D1D">
              <w:tc>
                <w:tcPr>
                  <w:tcW w:w="3432" w:type="dxa"/>
                </w:tcPr>
                <w:p w14:paraId="4DA5DC8E" w14:textId="77777777" w:rsidR="00F15D1D" w:rsidRPr="00E555AB" w:rsidRDefault="00F15D1D" w:rsidP="00F15D1D">
                  <w:pPr>
                    <w:spacing w:before="0" w:line="240" w:lineRule="auto"/>
                    <w:rPr>
                      <w:b/>
                    </w:rPr>
                  </w:pPr>
                </w:p>
              </w:tc>
              <w:tc>
                <w:tcPr>
                  <w:tcW w:w="2835" w:type="dxa"/>
                </w:tcPr>
                <w:p w14:paraId="6F0B039B" w14:textId="77777777" w:rsidR="00F15D1D" w:rsidRPr="00E555AB" w:rsidRDefault="00F15D1D" w:rsidP="00F15D1D">
                  <w:pPr>
                    <w:spacing w:before="0" w:line="240" w:lineRule="auto"/>
                    <w:rPr>
                      <w:b/>
                    </w:rPr>
                  </w:pPr>
                </w:p>
              </w:tc>
              <w:tc>
                <w:tcPr>
                  <w:tcW w:w="4417" w:type="dxa"/>
                </w:tcPr>
                <w:p w14:paraId="14965137" w14:textId="77777777" w:rsidR="00F15D1D" w:rsidRPr="00E555AB" w:rsidRDefault="00F15D1D" w:rsidP="00F15D1D">
                  <w:pPr>
                    <w:spacing w:before="0" w:line="240" w:lineRule="auto"/>
                    <w:rPr>
                      <w:b/>
                    </w:rPr>
                  </w:pPr>
                </w:p>
              </w:tc>
            </w:tr>
            <w:tr w:rsidR="00F15D1D" w:rsidRPr="00E555AB" w14:paraId="5F736B06" w14:textId="77777777" w:rsidTr="00F15D1D">
              <w:tc>
                <w:tcPr>
                  <w:tcW w:w="3432" w:type="dxa"/>
                </w:tcPr>
                <w:p w14:paraId="20AE7C0A" w14:textId="77777777" w:rsidR="00F15D1D" w:rsidRPr="00E555AB" w:rsidRDefault="00F15D1D" w:rsidP="00F15D1D">
                  <w:pPr>
                    <w:spacing w:before="0" w:line="240" w:lineRule="auto"/>
                    <w:rPr>
                      <w:b/>
                    </w:rPr>
                  </w:pPr>
                </w:p>
              </w:tc>
              <w:tc>
                <w:tcPr>
                  <w:tcW w:w="2835" w:type="dxa"/>
                </w:tcPr>
                <w:p w14:paraId="60D9543D" w14:textId="77777777" w:rsidR="00F15D1D" w:rsidRPr="00E555AB" w:rsidRDefault="00F15D1D" w:rsidP="00F15D1D">
                  <w:pPr>
                    <w:spacing w:before="0" w:line="240" w:lineRule="auto"/>
                    <w:rPr>
                      <w:b/>
                    </w:rPr>
                  </w:pPr>
                </w:p>
              </w:tc>
              <w:tc>
                <w:tcPr>
                  <w:tcW w:w="4417" w:type="dxa"/>
                </w:tcPr>
                <w:p w14:paraId="0C818261" w14:textId="77777777" w:rsidR="00F15D1D" w:rsidRPr="00E555AB" w:rsidRDefault="00F15D1D" w:rsidP="00F15D1D">
                  <w:pPr>
                    <w:spacing w:before="0" w:line="240" w:lineRule="auto"/>
                    <w:rPr>
                      <w:b/>
                    </w:rPr>
                  </w:pPr>
                </w:p>
              </w:tc>
            </w:tr>
            <w:tr w:rsidR="00F15D1D" w:rsidRPr="00E555AB" w14:paraId="52B89D89" w14:textId="77777777" w:rsidTr="00F15D1D">
              <w:tc>
                <w:tcPr>
                  <w:tcW w:w="3432" w:type="dxa"/>
                </w:tcPr>
                <w:p w14:paraId="69DDB053" w14:textId="77777777" w:rsidR="00F15D1D" w:rsidRPr="00E555AB" w:rsidRDefault="00F15D1D" w:rsidP="00F15D1D">
                  <w:pPr>
                    <w:spacing w:before="0" w:line="240" w:lineRule="auto"/>
                    <w:rPr>
                      <w:b/>
                    </w:rPr>
                  </w:pPr>
                </w:p>
              </w:tc>
              <w:tc>
                <w:tcPr>
                  <w:tcW w:w="2835" w:type="dxa"/>
                </w:tcPr>
                <w:p w14:paraId="78C2569C" w14:textId="77777777" w:rsidR="00F15D1D" w:rsidRPr="00E555AB" w:rsidRDefault="00F15D1D" w:rsidP="00F15D1D">
                  <w:pPr>
                    <w:spacing w:before="0" w:line="240" w:lineRule="auto"/>
                    <w:rPr>
                      <w:b/>
                    </w:rPr>
                  </w:pPr>
                </w:p>
              </w:tc>
              <w:tc>
                <w:tcPr>
                  <w:tcW w:w="4417" w:type="dxa"/>
                </w:tcPr>
                <w:p w14:paraId="5281A58B" w14:textId="77777777" w:rsidR="00F15D1D" w:rsidRPr="00E555AB" w:rsidRDefault="00F15D1D" w:rsidP="00F15D1D">
                  <w:pPr>
                    <w:spacing w:before="0" w:line="240" w:lineRule="auto"/>
                    <w:rPr>
                      <w:b/>
                    </w:rPr>
                  </w:pPr>
                </w:p>
              </w:tc>
            </w:tr>
            <w:tr w:rsidR="00F15D1D" w:rsidRPr="00E555AB" w14:paraId="77D5CD0D" w14:textId="77777777" w:rsidTr="00F15D1D">
              <w:tc>
                <w:tcPr>
                  <w:tcW w:w="3432" w:type="dxa"/>
                </w:tcPr>
                <w:p w14:paraId="0F807B05" w14:textId="77777777" w:rsidR="00F15D1D" w:rsidRPr="00E555AB" w:rsidRDefault="00F15D1D" w:rsidP="00F15D1D">
                  <w:pPr>
                    <w:spacing w:before="0" w:line="240" w:lineRule="auto"/>
                    <w:rPr>
                      <w:b/>
                    </w:rPr>
                  </w:pPr>
                </w:p>
              </w:tc>
              <w:tc>
                <w:tcPr>
                  <w:tcW w:w="2835" w:type="dxa"/>
                </w:tcPr>
                <w:p w14:paraId="4EFC3805" w14:textId="77777777" w:rsidR="00F15D1D" w:rsidRPr="00E555AB" w:rsidRDefault="00F15D1D" w:rsidP="00F15D1D">
                  <w:pPr>
                    <w:spacing w:before="0" w:line="240" w:lineRule="auto"/>
                    <w:rPr>
                      <w:b/>
                    </w:rPr>
                  </w:pPr>
                </w:p>
              </w:tc>
              <w:tc>
                <w:tcPr>
                  <w:tcW w:w="4417" w:type="dxa"/>
                </w:tcPr>
                <w:p w14:paraId="3CFE036A" w14:textId="77777777" w:rsidR="00F15D1D" w:rsidRPr="00E555AB" w:rsidRDefault="00F15D1D" w:rsidP="00F15D1D">
                  <w:pPr>
                    <w:spacing w:before="0" w:line="240" w:lineRule="auto"/>
                    <w:rPr>
                      <w:b/>
                    </w:rPr>
                  </w:pPr>
                </w:p>
              </w:tc>
            </w:tr>
          </w:tbl>
          <w:p w14:paraId="602859DE" w14:textId="77777777" w:rsidR="00F15D1D" w:rsidRPr="00E555AB" w:rsidRDefault="00F15D1D" w:rsidP="00F15D1D">
            <w:pPr>
              <w:spacing w:before="0" w:line="240" w:lineRule="auto"/>
              <w:rPr>
                <w:b/>
              </w:rPr>
            </w:pPr>
          </w:p>
          <w:p w14:paraId="070C7417" w14:textId="77777777" w:rsidR="002A1FA7" w:rsidRPr="00E555AB" w:rsidRDefault="002A1FA7" w:rsidP="002A1FA7">
            <w:pPr>
              <w:spacing w:before="0" w:line="240" w:lineRule="auto"/>
              <w:jc w:val="both"/>
              <w:rPr>
                <w:i/>
                <w:sz w:val="18"/>
                <w:szCs w:val="18"/>
              </w:rPr>
            </w:pPr>
            <w:r w:rsidRPr="00E555AB">
              <w:rPr>
                <w:b/>
                <w:sz w:val="18"/>
                <w:szCs w:val="18"/>
              </w:rPr>
              <w:t>*</w:t>
            </w:r>
            <w:r w:rsidRPr="00E555AB">
              <w:rPr>
                <w:sz w:val="18"/>
                <w:szCs w:val="18"/>
              </w:rPr>
              <w:t xml:space="preserve">  </w:t>
            </w:r>
            <w:r w:rsidRPr="00E555AB">
              <w:rPr>
                <w:i/>
                <w:sz w:val="18"/>
                <w:szCs w:val="18"/>
              </w:rPr>
              <w:t xml:space="preserve">if </w:t>
            </w:r>
            <w:r w:rsidR="00B13AD7" w:rsidRPr="00E555AB">
              <w:rPr>
                <w:i/>
                <w:sz w:val="18"/>
                <w:szCs w:val="18"/>
              </w:rPr>
              <w:t xml:space="preserve">the </w:t>
            </w:r>
            <w:r w:rsidRPr="00E555AB">
              <w:rPr>
                <w:i/>
                <w:sz w:val="18"/>
                <w:szCs w:val="18"/>
              </w:rPr>
              <w:t xml:space="preserve">table above is not completed, it will be deemed that in this particular case there is no information that </w:t>
            </w:r>
            <w:r w:rsidR="00B13AD7" w:rsidRPr="00E555AB">
              <w:rPr>
                <w:i/>
                <w:sz w:val="18"/>
                <w:szCs w:val="18"/>
              </w:rPr>
              <w:t xml:space="preserve">the </w:t>
            </w:r>
            <w:r w:rsidRPr="00E555AB">
              <w:rPr>
                <w:i/>
                <w:sz w:val="18"/>
                <w:szCs w:val="18"/>
              </w:rPr>
              <w:t xml:space="preserve">client or any of the legal entities found in </w:t>
            </w:r>
            <w:r w:rsidR="00B13AD7" w:rsidRPr="00E555AB">
              <w:rPr>
                <w:i/>
                <w:sz w:val="18"/>
                <w:szCs w:val="18"/>
              </w:rPr>
              <w:t xml:space="preserve">the client’s </w:t>
            </w:r>
            <w:r w:rsidRPr="00E555AB">
              <w:rPr>
                <w:i/>
                <w:sz w:val="18"/>
                <w:szCs w:val="18"/>
              </w:rPr>
              <w:t xml:space="preserve">ownership structure are off-shore legal entities, </w:t>
            </w:r>
            <w:r w:rsidR="00BA63F1" w:rsidRPr="00E555AB">
              <w:rPr>
                <w:i/>
                <w:sz w:val="18"/>
                <w:szCs w:val="18"/>
              </w:rPr>
              <w:t xml:space="preserve">i.e. foreign legal entities that do not perform </w:t>
            </w:r>
            <w:r w:rsidRPr="00E555AB">
              <w:rPr>
                <w:i/>
                <w:sz w:val="18"/>
                <w:szCs w:val="18"/>
              </w:rPr>
              <w:t>or may not perform production or trading activities in the country of registration.</w:t>
            </w:r>
          </w:p>
          <w:p w14:paraId="03CE530D" w14:textId="77777777" w:rsidR="00F15D1D" w:rsidRPr="00E555AB" w:rsidRDefault="00F15D1D" w:rsidP="00F15D1D">
            <w:pPr>
              <w:spacing w:before="0" w:line="240" w:lineRule="auto"/>
              <w:rPr>
                <w:b/>
              </w:rPr>
            </w:pPr>
          </w:p>
          <w:p w14:paraId="1D54D225" w14:textId="77777777" w:rsidR="00520326" w:rsidRPr="00E555AB" w:rsidRDefault="00520326" w:rsidP="00F15D1D">
            <w:pPr>
              <w:spacing w:before="0" w:line="240" w:lineRule="auto"/>
              <w:rPr>
                <w:b/>
              </w:rPr>
            </w:pPr>
          </w:p>
          <w:p w14:paraId="5A0EA6AA" w14:textId="77777777" w:rsidR="00ED5DF6" w:rsidRPr="00E555AB" w:rsidRDefault="00ED5DF6" w:rsidP="00ED5DF6">
            <w:pPr>
              <w:spacing w:before="0" w:line="360" w:lineRule="auto"/>
              <w:rPr>
                <w:b/>
              </w:rPr>
            </w:pPr>
            <w:r w:rsidRPr="00E555AB">
              <w:rPr>
                <w:b/>
              </w:rPr>
              <w:t>Reason for establishing business relationship with the Bank (</w:t>
            </w:r>
            <w:r w:rsidRPr="00E555AB">
              <w:rPr>
                <w:b/>
                <w:shd w:val="clear" w:color="auto" w:fill="D9D9D9" w:themeFill="background1" w:themeFillShade="D9"/>
              </w:rPr>
              <w:t>check the box(es) and/or write</w:t>
            </w:r>
            <w:r w:rsidRPr="00E555AB">
              <w:rPr>
                <w:b/>
              </w:rPr>
              <w:t>):</w:t>
            </w:r>
          </w:p>
          <w:tbl>
            <w:tblPr>
              <w:tblStyle w:val="TableGrid"/>
              <w:tblW w:w="102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09"/>
              <w:gridCol w:w="6248"/>
            </w:tblGrid>
            <w:tr w:rsidR="00ED5DF6" w:rsidRPr="00E555AB" w14:paraId="2F13052D" w14:textId="77777777" w:rsidTr="00554A92">
              <w:trPr>
                <w:trHeight w:val="2220"/>
              </w:trPr>
              <w:tc>
                <w:tcPr>
                  <w:tcW w:w="4009" w:type="dxa"/>
                </w:tcPr>
                <w:p w14:paraId="7F1C9DB2" w14:textId="77777777" w:rsidR="00ED5DF6" w:rsidRPr="00E555AB" w:rsidRDefault="00000000" w:rsidP="00560592">
                  <w:pPr>
                    <w:spacing w:before="0" w:line="276" w:lineRule="auto"/>
                    <w:ind w:firstLine="64"/>
                    <w:rPr>
                      <w:b/>
                    </w:rPr>
                  </w:pPr>
                  <w:sdt>
                    <w:sdtPr>
                      <w:rPr>
                        <w:b/>
                        <w:sz w:val="24"/>
                        <w:szCs w:val="24"/>
                      </w:rPr>
                      <w:id w:val="1038391200"/>
                    </w:sdtPr>
                    <w:sdtContent>
                      <w:r w:rsidR="00560592" w:rsidRPr="00E555AB">
                        <w:rPr>
                          <w:rFonts w:ascii="MS Gothic" w:eastAsia="MS Gothic" w:hAnsi="MS Gothic"/>
                          <w:b/>
                          <w:sz w:val="24"/>
                          <w:szCs w:val="24"/>
                        </w:rPr>
                        <w:t>☐</w:t>
                      </w:r>
                    </w:sdtContent>
                  </w:sdt>
                  <w:r w:rsidR="00D210DF" w:rsidRPr="00E555AB">
                    <w:t xml:space="preserve"> Domestic transactions     </w:t>
                  </w:r>
                </w:p>
                <w:p w14:paraId="07DAC2FC" w14:textId="77777777" w:rsidR="00ED5DF6" w:rsidRPr="00E555AB" w:rsidRDefault="00000000" w:rsidP="00560592">
                  <w:pPr>
                    <w:spacing w:before="0" w:line="276" w:lineRule="auto"/>
                    <w:ind w:left="64"/>
                    <w:rPr>
                      <w:b/>
                    </w:rPr>
                  </w:pPr>
                  <w:sdt>
                    <w:sdtPr>
                      <w:rPr>
                        <w:b/>
                        <w:sz w:val="24"/>
                        <w:szCs w:val="24"/>
                      </w:rPr>
                      <w:id w:val="1578167225"/>
                    </w:sdtPr>
                    <w:sdtContent>
                      <w:r w:rsidR="00560592" w:rsidRPr="00E555AB">
                        <w:rPr>
                          <w:rFonts w:ascii="MS Gothic" w:eastAsia="MS Gothic" w:hAnsi="MS Gothic"/>
                          <w:b/>
                          <w:sz w:val="24"/>
                          <w:szCs w:val="24"/>
                        </w:rPr>
                        <w:t>☐</w:t>
                      </w:r>
                    </w:sdtContent>
                  </w:sdt>
                  <w:r w:rsidR="00D210DF" w:rsidRPr="00E555AB">
                    <w:t xml:space="preserve"> Domestic disinvestment </w:t>
                  </w:r>
                </w:p>
                <w:p w14:paraId="6E76E0D6" w14:textId="77777777" w:rsidR="00ED5DF6" w:rsidRPr="00E555AB" w:rsidRDefault="00000000" w:rsidP="00560592">
                  <w:pPr>
                    <w:spacing w:before="0" w:line="276" w:lineRule="auto"/>
                    <w:ind w:left="62"/>
                    <w:rPr>
                      <w:b/>
                    </w:rPr>
                  </w:pPr>
                  <w:sdt>
                    <w:sdtPr>
                      <w:rPr>
                        <w:b/>
                        <w:sz w:val="24"/>
                        <w:szCs w:val="24"/>
                      </w:rPr>
                      <w:id w:val="-66344651"/>
                    </w:sdtPr>
                    <w:sdtContent>
                      <w:r w:rsidR="00560592" w:rsidRPr="00E555AB">
                        <w:rPr>
                          <w:rFonts w:ascii="MS Gothic" w:eastAsia="MS Gothic" w:hAnsi="MS Gothic"/>
                          <w:b/>
                          <w:sz w:val="24"/>
                          <w:szCs w:val="24"/>
                        </w:rPr>
                        <w:t>☐</w:t>
                      </w:r>
                    </w:sdtContent>
                  </w:sdt>
                  <w:r w:rsidR="00D210DF" w:rsidRPr="00E555AB">
                    <w:t xml:space="preserve"> Treasury </w:t>
                  </w:r>
                </w:p>
                <w:p w14:paraId="619C60C9" w14:textId="77777777" w:rsidR="00ED5DF6" w:rsidRPr="00E555AB" w:rsidRDefault="00000000" w:rsidP="00560592">
                  <w:pPr>
                    <w:spacing w:before="0" w:line="276" w:lineRule="auto"/>
                    <w:ind w:left="62"/>
                    <w:rPr>
                      <w:b/>
                    </w:rPr>
                  </w:pPr>
                  <w:sdt>
                    <w:sdtPr>
                      <w:rPr>
                        <w:b/>
                        <w:sz w:val="24"/>
                        <w:szCs w:val="24"/>
                      </w:rPr>
                      <w:id w:val="-706405569"/>
                    </w:sdtPr>
                    <w:sdtContent>
                      <w:r w:rsidR="00560592" w:rsidRPr="00E555AB">
                        <w:rPr>
                          <w:rFonts w:ascii="MS Gothic" w:eastAsia="MS Gothic" w:hAnsi="MS Gothic"/>
                          <w:b/>
                          <w:sz w:val="24"/>
                          <w:szCs w:val="24"/>
                        </w:rPr>
                        <w:t>☐</w:t>
                      </w:r>
                    </w:sdtContent>
                  </w:sdt>
                  <w:r w:rsidR="00D210DF" w:rsidRPr="00E555AB">
                    <w:t xml:space="preserve"> Procurement          </w:t>
                  </w:r>
                </w:p>
                <w:p w14:paraId="4739E05A" w14:textId="77777777" w:rsidR="00ED5DF6" w:rsidRPr="00E555AB" w:rsidRDefault="00000000" w:rsidP="00560592">
                  <w:pPr>
                    <w:spacing w:before="0" w:line="276" w:lineRule="auto"/>
                    <w:ind w:left="62"/>
                    <w:rPr>
                      <w:b/>
                    </w:rPr>
                  </w:pPr>
                  <w:sdt>
                    <w:sdtPr>
                      <w:rPr>
                        <w:b/>
                        <w:sz w:val="24"/>
                        <w:szCs w:val="24"/>
                      </w:rPr>
                      <w:id w:val="402489228"/>
                    </w:sdtPr>
                    <w:sdtContent>
                      <w:r w:rsidR="00560592" w:rsidRPr="00E555AB">
                        <w:rPr>
                          <w:rFonts w:ascii="MS Gothic" w:eastAsia="MS Gothic" w:hAnsi="MS Gothic"/>
                          <w:b/>
                          <w:sz w:val="24"/>
                          <w:szCs w:val="24"/>
                        </w:rPr>
                        <w:t>☐</w:t>
                      </w:r>
                    </w:sdtContent>
                  </w:sdt>
                  <w:r w:rsidR="00D210DF" w:rsidRPr="00E555AB">
                    <w:t xml:space="preserve"> Investments                </w:t>
                  </w:r>
                </w:p>
              </w:tc>
              <w:tc>
                <w:tcPr>
                  <w:tcW w:w="6248" w:type="dxa"/>
                </w:tcPr>
                <w:p w14:paraId="1260B4AA" w14:textId="77777777" w:rsidR="00ED5DF6" w:rsidRPr="00E555AB" w:rsidRDefault="00000000" w:rsidP="00560592">
                  <w:pPr>
                    <w:spacing w:before="0" w:line="276" w:lineRule="auto"/>
                    <w:rPr>
                      <w:b/>
                    </w:rPr>
                  </w:pPr>
                  <w:sdt>
                    <w:sdtPr>
                      <w:rPr>
                        <w:b/>
                        <w:sz w:val="24"/>
                        <w:szCs w:val="24"/>
                      </w:rPr>
                      <w:id w:val="-1594314439"/>
                    </w:sdtPr>
                    <w:sdtContent>
                      <w:r w:rsidR="00560592" w:rsidRPr="00E555AB">
                        <w:rPr>
                          <w:rFonts w:ascii="MS Gothic" w:eastAsia="MS Gothic" w:hAnsi="MS Gothic"/>
                          <w:b/>
                          <w:sz w:val="24"/>
                          <w:szCs w:val="24"/>
                        </w:rPr>
                        <w:t>☐</w:t>
                      </w:r>
                    </w:sdtContent>
                  </w:sdt>
                  <w:r w:rsidR="00D210DF" w:rsidRPr="00E555AB">
                    <w:t xml:space="preserve"> Payment based on approved credit lines</w:t>
                  </w:r>
                </w:p>
                <w:p w14:paraId="22FF9AAD" w14:textId="77777777" w:rsidR="00ED5DF6" w:rsidRPr="00E555AB" w:rsidRDefault="00000000" w:rsidP="00560592">
                  <w:pPr>
                    <w:spacing w:before="0" w:line="276" w:lineRule="auto"/>
                    <w:rPr>
                      <w:b/>
                    </w:rPr>
                  </w:pPr>
                  <w:sdt>
                    <w:sdtPr>
                      <w:rPr>
                        <w:b/>
                        <w:sz w:val="24"/>
                        <w:szCs w:val="24"/>
                      </w:rPr>
                      <w:id w:val="-490024727"/>
                    </w:sdtPr>
                    <w:sdtContent>
                      <w:r w:rsidR="00560592" w:rsidRPr="00E555AB">
                        <w:rPr>
                          <w:rFonts w:ascii="MS Gothic" w:eastAsia="MS Gothic" w:hAnsi="MS Gothic"/>
                          <w:b/>
                          <w:sz w:val="24"/>
                          <w:szCs w:val="24"/>
                        </w:rPr>
                        <w:t>☐</w:t>
                      </w:r>
                    </w:sdtContent>
                  </w:sdt>
                  <w:r w:rsidR="00D210DF" w:rsidRPr="00E555AB">
                    <w:t xml:space="preserve"> Foreign disinvestment</w:t>
                  </w:r>
                </w:p>
                <w:p w14:paraId="42DDAC2C" w14:textId="77777777" w:rsidR="00ED5DF6" w:rsidRPr="00E555AB" w:rsidRDefault="00000000" w:rsidP="00560592">
                  <w:pPr>
                    <w:spacing w:before="0" w:line="276" w:lineRule="auto"/>
                    <w:rPr>
                      <w:b/>
                    </w:rPr>
                  </w:pPr>
                  <w:sdt>
                    <w:sdtPr>
                      <w:rPr>
                        <w:b/>
                        <w:sz w:val="24"/>
                        <w:szCs w:val="24"/>
                      </w:rPr>
                      <w:id w:val="1395397147"/>
                    </w:sdtPr>
                    <w:sdtContent>
                      <w:r w:rsidR="00560592" w:rsidRPr="00E555AB">
                        <w:rPr>
                          <w:rFonts w:ascii="MS Gothic" w:eastAsia="MS Gothic" w:hAnsi="MS Gothic"/>
                          <w:b/>
                          <w:sz w:val="24"/>
                          <w:szCs w:val="24"/>
                        </w:rPr>
                        <w:t>☐</w:t>
                      </w:r>
                    </w:sdtContent>
                  </w:sdt>
                  <w:r w:rsidR="00D210DF" w:rsidRPr="00E555AB">
                    <w:t xml:space="preserve"> International payments</w:t>
                  </w:r>
                </w:p>
                <w:p w14:paraId="4D22FF35" w14:textId="77777777" w:rsidR="00ED5DF6" w:rsidRPr="00E555AB" w:rsidRDefault="00000000" w:rsidP="00560592">
                  <w:pPr>
                    <w:spacing w:before="0" w:line="276" w:lineRule="auto"/>
                    <w:rPr>
                      <w:b/>
                    </w:rPr>
                  </w:pPr>
                  <w:sdt>
                    <w:sdtPr>
                      <w:rPr>
                        <w:b/>
                        <w:sz w:val="24"/>
                        <w:szCs w:val="24"/>
                      </w:rPr>
                      <w:id w:val="2953553"/>
                    </w:sdtPr>
                    <w:sdtContent>
                      <w:r w:rsidR="00560592" w:rsidRPr="00E555AB">
                        <w:rPr>
                          <w:rFonts w:ascii="MS Gothic" w:eastAsia="MS Gothic" w:hAnsi="MS Gothic"/>
                          <w:b/>
                          <w:sz w:val="24"/>
                          <w:szCs w:val="24"/>
                        </w:rPr>
                        <w:t>☐</w:t>
                      </w:r>
                    </w:sdtContent>
                  </w:sdt>
                  <w:r w:rsidR="00D210DF" w:rsidRPr="00E555AB">
                    <w:t xml:space="preserve"> Salaries</w:t>
                  </w:r>
                </w:p>
                <w:p w14:paraId="52A56B52" w14:textId="77777777" w:rsidR="00ED5DF6" w:rsidRPr="00E555AB" w:rsidRDefault="00000000" w:rsidP="00560592">
                  <w:pPr>
                    <w:spacing w:before="0" w:line="276" w:lineRule="auto"/>
                    <w:rPr>
                      <w:b/>
                    </w:rPr>
                  </w:pPr>
                  <w:sdt>
                    <w:sdtPr>
                      <w:rPr>
                        <w:b/>
                        <w:sz w:val="24"/>
                        <w:szCs w:val="24"/>
                      </w:rPr>
                      <w:id w:val="-1709871000"/>
                    </w:sdtPr>
                    <w:sdtContent>
                      <w:r w:rsidR="00560592" w:rsidRPr="00E555AB">
                        <w:rPr>
                          <w:rFonts w:ascii="MS Gothic" w:eastAsia="MS Gothic" w:hAnsi="MS Gothic"/>
                          <w:b/>
                          <w:sz w:val="24"/>
                          <w:szCs w:val="24"/>
                        </w:rPr>
                        <w:t>☐</w:t>
                      </w:r>
                    </w:sdtContent>
                  </w:sdt>
                  <w:r w:rsidR="00D210DF" w:rsidRPr="00E555AB">
                    <w:t xml:space="preserve"> Other (</w:t>
                  </w:r>
                  <w:r w:rsidR="00E774F1" w:rsidRPr="00E555AB">
                    <w:t>reason must be specified</w:t>
                  </w:r>
                  <w:r w:rsidR="00D210DF" w:rsidRPr="00E555AB">
                    <w:t xml:space="preserve">) </w:t>
                  </w:r>
                  <w:r w:rsidR="00D210DF" w:rsidRPr="00E555AB">
                    <w:rPr>
                      <w:shd w:val="clear" w:color="auto" w:fill="F2F2F2" w:themeFill="background1" w:themeFillShade="F2"/>
                    </w:rPr>
                    <w:t xml:space="preserve">_____________________________________ </w:t>
                  </w:r>
                </w:p>
              </w:tc>
            </w:tr>
          </w:tbl>
          <w:p w14:paraId="07BA67C4" w14:textId="77777777" w:rsidR="00520326" w:rsidRPr="00E555AB" w:rsidRDefault="00520326" w:rsidP="00637ACD">
            <w:pPr>
              <w:spacing w:before="0" w:line="276" w:lineRule="auto"/>
              <w:rPr>
                <w:b/>
              </w:rPr>
            </w:pPr>
          </w:p>
          <w:p w14:paraId="152B8A92" w14:textId="77777777" w:rsidR="00ED5DF6" w:rsidRPr="00E555AB" w:rsidRDefault="00ED5DF6" w:rsidP="00637ACD">
            <w:pPr>
              <w:spacing w:before="0" w:line="276" w:lineRule="auto"/>
              <w:rPr>
                <w:b/>
              </w:rPr>
            </w:pPr>
            <w:r w:rsidRPr="00E555AB">
              <w:rPr>
                <w:b/>
              </w:rPr>
              <w:t>Type of business relationship with the Bank (</w:t>
            </w:r>
            <w:r w:rsidRPr="00E555AB">
              <w:rPr>
                <w:b/>
                <w:shd w:val="clear" w:color="auto" w:fill="D9D9D9" w:themeFill="background1" w:themeFillShade="D9"/>
              </w:rPr>
              <w:t>check the appropriate box</w:t>
            </w:r>
            <w:r w:rsidRPr="00E555AB">
              <w:rPr>
                <w:b/>
              </w:rPr>
              <w:t>):</w:t>
            </w:r>
          </w:p>
          <w:p w14:paraId="426FB7A4" w14:textId="77777777" w:rsidR="00ED5DF6" w:rsidRPr="00E555AB" w:rsidRDefault="00E96677" w:rsidP="00E96677">
            <w:pPr>
              <w:tabs>
                <w:tab w:val="clear" w:pos="425"/>
                <w:tab w:val="clear" w:pos="851"/>
                <w:tab w:val="clear" w:pos="1276"/>
                <w:tab w:val="clear" w:pos="1701"/>
                <w:tab w:val="clear" w:pos="2126"/>
                <w:tab w:val="clear" w:pos="2552"/>
                <w:tab w:val="clear" w:pos="9072"/>
                <w:tab w:val="left" w:pos="4646"/>
              </w:tabs>
              <w:spacing w:before="0" w:line="276" w:lineRule="auto"/>
              <w:rPr>
                <w:b/>
              </w:rPr>
            </w:pPr>
            <w:r w:rsidRPr="00E555AB">
              <w:rPr>
                <w:b/>
              </w:rPr>
              <w:tab/>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0"/>
              <w:gridCol w:w="2840"/>
              <w:gridCol w:w="4332"/>
            </w:tblGrid>
            <w:tr w:rsidR="00ED5DF6" w:rsidRPr="00E555AB" w14:paraId="4FE572E7" w14:textId="77777777" w:rsidTr="00E774F1">
              <w:tc>
                <w:tcPr>
                  <w:tcW w:w="2870" w:type="dxa"/>
                </w:tcPr>
                <w:p w14:paraId="52E4D5AF" w14:textId="77777777" w:rsidR="00ED5DF6" w:rsidRPr="00E555AB" w:rsidRDefault="00000000" w:rsidP="00560592">
                  <w:pPr>
                    <w:spacing w:before="0" w:line="276" w:lineRule="auto"/>
                    <w:rPr>
                      <w:b/>
                    </w:rPr>
                  </w:pPr>
                  <w:sdt>
                    <w:sdtPr>
                      <w:rPr>
                        <w:b/>
                        <w:sz w:val="24"/>
                        <w:szCs w:val="24"/>
                      </w:rPr>
                      <w:id w:val="1591585365"/>
                    </w:sdtPr>
                    <w:sdtContent>
                      <w:r w:rsidR="00560592" w:rsidRPr="00E555AB">
                        <w:rPr>
                          <w:rFonts w:ascii="MS Gothic" w:eastAsia="MS Gothic" w:hAnsi="MS Gothic"/>
                          <w:b/>
                          <w:sz w:val="24"/>
                          <w:szCs w:val="24"/>
                        </w:rPr>
                        <w:t>☐</w:t>
                      </w:r>
                    </w:sdtContent>
                  </w:sdt>
                  <w:r w:rsidR="00D210DF" w:rsidRPr="00E555AB">
                    <w:t xml:space="preserve"> Current account </w:t>
                  </w:r>
                </w:p>
                <w:p w14:paraId="2FE682E0" w14:textId="77777777" w:rsidR="00ED5DF6" w:rsidRPr="00E555AB" w:rsidRDefault="00000000" w:rsidP="00560592">
                  <w:pPr>
                    <w:spacing w:before="0" w:line="276" w:lineRule="auto"/>
                    <w:rPr>
                      <w:b/>
                    </w:rPr>
                  </w:pPr>
                  <w:sdt>
                    <w:sdtPr>
                      <w:rPr>
                        <w:b/>
                        <w:sz w:val="24"/>
                        <w:szCs w:val="24"/>
                      </w:rPr>
                      <w:id w:val="1247614393"/>
                    </w:sdtPr>
                    <w:sdtContent>
                      <w:r w:rsidR="00560592" w:rsidRPr="00E555AB">
                        <w:rPr>
                          <w:rFonts w:ascii="MS Gothic" w:eastAsia="MS Gothic" w:hAnsi="MS Gothic"/>
                          <w:b/>
                          <w:sz w:val="24"/>
                          <w:szCs w:val="24"/>
                        </w:rPr>
                        <w:t>☐</w:t>
                      </w:r>
                    </w:sdtContent>
                  </w:sdt>
                  <w:r w:rsidR="00D210DF" w:rsidRPr="00E555AB">
                    <w:t xml:space="preserve"> Loan based on pledge</w:t>
                  </w:r>
                </w:p>
                <w:p w14:paraId="39379F38" w14:textId="77777777" w:rsidR="00ED5DF6" w:rsidRPr="00E555AB" w:rsidRDefault="00000000" w:rsidP="00560592">
                  <w:pPr>
                    <w:spacing w:before="0" w:line="276" w:lineRule="auto"/>
                    <w:rPr>
                      <w:b/>
                    </w:rPr>
                  </w:pPr>
                  <w:sdt>
                    <w:sdtPr>
                      <w:rPr>
                        <w:b/>
                        <w:sz w:val="24"/>
                        <w:szCs w:val="24"/>
                      </w:rPr>
                      <w:id w:val="920530232"/>
                    </w:sdtPr>
                    <w:sdtContent>
                      <w:r w:rsidR="00560592" w:rsidRPr="00E555AB">
                        <w:rPr>
                          <w:rFonts w:ascii="MS Gothic" w:eastAsia="MS Gothic" w:hAnsi="MS Gothic"/>
                          <w:b/>
                          <w:sz w:val="24"/>
                          <w:szCs w:val="24"/>
                        </w:rPr>
                        <w:t>☐</w:t>
                      </w:r>
                    </w:sdtContent>
                  </w:sdt>
                  <w:r w:rsidR="00D210DF" w:rsidRPr="00E555AB">
                    <w:t xml:space="preserve"> Loan</w:t>
                  </w:r>
                </w:p>
                <w:p w14:paraId="25E40B00" w14:textId="77777777" w:rsidR="00ED5DF6" w:rsidRPr="00E555AB" w:rsidRDefault="00000000" w:rsidP="00560592">
                  <w:pPr>
                    <w:spacing w:before="0" w:line="276" w:lineRule="auto"/>
                    <w:rPr>
                      <w:b/>
                    </w:rPr>
                  </w:pPr>
                  <w:sdt>
                    <w:sdtPr>
                      <w:rPr>
                        <w:b/>
                        <w:sz w:val="24"/>
                        <w:szCs w:val="24"/>
                      </w:rPr>
                      <w:id w:val="-1151129459"/>
                    </w:sdtPr>
                    <w:sdtContent>
                      <w:r w:rsidR="00560592" w:rsidRPr="00E555AB">
                        <w:rPr>
                          <w:rFonts w:ascii="MS Gothic" w:eastAsia="MS Gothic" w:hAnsi="MS Gothic"/>
                          <w:b/>
                          <w:sz w:val="24"/>
                          <w:szCs w:val="24"/>
                        </w:rPr>
                        <w:t>☐</w:t>
                      </w:r>
                    </w:sdtContent>
                  </w:sdt>
                  <w:r w:rsidR="00D210DF" w:rsidRPr="00E555AB">
                    <w:t xml:space="preserve"> Asset management</w:t>
                  </w:r>
                </w:p>
              </w:tc>
              <w:tc>
                <w:tcPr>
                  <w:tcW w:w="2840" w:type="dxa"/>
                </w:tcPr>
                <w:p w14:paraId="3886C8CE" w14:textId="77777777" w:rsidR="00560592" w:rsidRPr="00E555AB" w:rsidRDefault="00000000" w:rsidP="00560592">
                  <w:pPr>
                    <w:spacing w:before="0" w:line="276" w:lineRule="auto"/>
                    <w:rPr>
                      <w:b/>
                    </w:rPr>
                  </w:pPr>
                  <w:sdt>
                    <w:sdtPr>
                      <w:rPr>
                        <w:b/>
                        <w:sz w:val="24"/>
                        <w:szCs w:val="24"/>
                      </w:rPr>
                      <w:id w:val="-1311631043"/>
                    </w:sdtPr>
                    <w:sdtContent>
                      <w:r w:rsidR="00F15D1D" w:rsidRPr="00E555AB">
                        <w:rPr>
                          <w:rFonts w:ascii="MS Gothic" w:eastAsia="MS Gothic" w:hAnsi="MS Gothic"/>
                          <w:b/>
                          <w:sz w:val="24"/>
                          <w:szCs w:val="24"/>
                        </w:rPr>
                        <w:t>☐</w:t>
                      </w:r>
                    </w:sdtContent>
                  </w:sdt>
                  <w:r w:rsidR="00D210DF" w:rsidRPr="00E555AB">
                    <w:t xml:space="preserve"> Savings account </w:t>
                  </w:r>
                </w:p>
                <w:p w14:paraId="25D25D74" w14:textId="77777777" w:rsidR="00560592" w:rsidRPr="00E555AB" w:rsidRDefault="00000000" w:rsidP="00560592">
                  <w:pPr>
                    <w:spacing w:before="0" w:line="276" w:lineRule="auto"/>
                    <w:rPr>
                      <w:b/>
                    </w:rPr>
                  </w:pPr>
                  <w:sdt>
                    <w:sdtPr>
                      <w:rPr>
                        <w:b/>
                        <w:sz w:val="24"/>
                        <w:szCs w:val="24"/>
                      </w:rPr>
                      <w:id w:val="2006399261"/>
                    </w:sdtPr>
                    <w:sdtContent>
                      <w:r w:rsidR="00560592" w:rsidRPr="00E555AB">
                        <w:rPr>
                          <w:rFonts w:ascii="MS Gothic" w:eastAsia="MS Gothic" w:hAnsi="MS Gothic"/>
                          <w:b/>
                          <w:sz w:val="24"/>
                          <w:szCs w:val="24"/>
                        </w:rPr>
                        <w:t>☐</w:t>
                      </w:r>
                    </w:sdtContent>
                  </w:sdt>
                  <w:r w:rsidR="00D210DF" w:rsidRPr="00E555AB">
                    <w:t xml:space="preserve"> Securities</w:t>
                  </w:r>
                </w:p>
                <w:p w14:paraId="12580415" w14:textId="77777777" w:rsidR="00560592" w:rsidRPr="00E555AB" w:rsidRDefault="00000000" w:rsidP="00560592">
                  <w:pPr>
                    <w:spacing w:before="0" w:line="276" w:lineRule="auto"/>
                    <w:rPr>
                      <w:b/>
                    </w:rPr>
                  </w:pPr>
                  <w:sdt>
                    <w:sdtPr>
                      <w:rPr>
                        <w:b/>
                        <w:sz w:val="24"/>
                        <w:szCs w:val="24"/>
                      </w:rPr>
                      <w:id w:val="1387066252"/>
                    </w:sdtPr>
                    <w:sdtContent>
                      <w:r w:rsidR="00560592" w:rsidRPr="00E555AB">
                        <w:rPr>
                          <w:rFonts w:ascii="MS Gothic" w:eastAsia="MS Gothic" w:hAnsi="MS Gothic"/>
                          <w:b/>
                          <w:sz w:val="24"/>
                          <w:szCs w:val="24"/>
                        </w:rPr>
                        <w:t>☐</w:t>
                      </w:r>
                    </w:sdtContent>
                  </w:sdt>
                  <w:r w:rsidR="00D210DF" w:rsidRPr="00E555AB">
                    <w:t xml:space="preserve"> Insurance</w:t>
                  </w:r>
                </w:p>
                <w:p w14:paraId="55A16468" w14:textId="77777777" w:rsidR="00ED5DF6" w:rsidRPr="00E555AB" w:rsidRDefault="00000000" w:rsidP="00560592">
                  <w:pPr>
                    <w:spacing w:before="0" w:line="276" w:lineRule="auto"/>
                    <w:ind w:left="62" w:hanging="41"/>
                  </w:pPr>
                  <w:sdt>
                    <w:sdtPr>
                      <w:rPr>
                        <w:b/>
                        <w:sz w:val="24"/>
                        <w:szCs w:val="24"/>
                      </w:rPr>
                      <w:id w:val="-1576500888"/>
                    </w:sdtPr>
                    <w:sdtContent>
                      <w:r w:rsidR="00560592" w:rsidRPr="00E555AB">
                        <w:rPr>
                          <w:rFonts w:ascii="MS Gothic" w:eastAsia="MS Gothic" w:hAnsi="MS Gothic"/>
                          <w:b/>
                          <w:sz w:val="24"/>
                          <w:szCs w:val="24"/>
                        </w:rPr>
                        <w:t>☐</w:t>
                      </w:r>
                    </w:sdtContent>
                  </w:sdt>
                  <w:r w:rsidR="00D210DF" w:rsidRPr="00E555AB">
                    <w:t xml:space="preserve"> Credit card</w:t>
                  </w:r>
                </w:p>
              </w:tc>
              <w:tc>
                <w:tcPr>
                  <w:tcW w:w="4047" w:type="dxa"/>
                </w:tcPr>
                <w:p w14:paraId="2B95CE43" w14:textId="77777777" w:rsidR="00ED5DF6" w:rsidRPr="00E555AB" w:rsidRDefault="00000000" w:rsidP="00E774F1">
                  <w:pPr>
                    <w:tabs>
                      <w:tab w:val="clear" w:pos="2552"/>
                    </w:tabs>
                    <w:spacing w:before="0" w:line="276" w:lineRule="auto"/>
                    <w:ind w:right="-611"/>
                    <w:rPr>
                      <w:b/>
                    </w:rPr>
                  </w:pPr>
                  <w:sdt>
                    <w:sdtPr>
                      <w:rPr>
                        <w:b/>
                        <w:sz w:val="24"/>
                        <w:szCs w:val="24"/>
                      </w:rPr>
                      <w:id w:val="-475302917"/>
                    </w:sdtPr>
                    <w:sdtContent>
                      <w:r w:rsidR="00560592" w:rsidRPr="00E555AB">
                        <w:rPr>
                          <w:rFonts w:ascii="MS Gothic" w:eastAsia="MS Gothic" w:hAnsi="MS Gothic"/>
                          <w:b/>
                          <w:sz w:val="24"/>
                          <w:szCs w:val="24"/>
                        </w:rPr>
                        <w:t>☐</w:t>
                      </w:r>
                    </w:sdtContent>
                  </w:sdt>
                  <w:r w:rsidR="00D210DF" w:rsidRPr="00E555AB">
                    <w:t xml:space="preserve"> Safety deposit box / Guarantee deposit</w:t>
                  </w:r>
                </w:p>
                <w:p w14:paraId="2D16AA12" w14:textId="77777777" w:rsidR="00ED5DF6" w:rsidRPr="00E555AB" w:rsidRDefault="00000000" w:rsidP="00560592">
                  <w:pPr>
                    <w:spacing w:before="0" w:line="276" w:lineRule="auto"/>
                    <w:rPr>
                      <w:b/>
                    </w:rPr>
                  </w:pPr>
                  <w:sdt>
                    <w:sdtPr>
                      <w:rPr>
                        <w:b/>
                        <w:sz w:val="24"/>
                        <w:szCs w:val="24"/>
                      </w:rPr>
                      <w:id w:val="572387033"/>
                    </w:sdtPr>
                    <w:sdtContent>
                      <w:r w:rsidR="00560592" w:rsidRPr="00E555AB">
                        <w:rPr>
                          <w:rFonts w:ascii="MS Gothic" w:eastAsia="MS Gothic" w:hAnsi="MS Gothic"/>
                          <w:b/>
                          <w:sz w:val="24"/>
                          <w:szCs w:val="24"/>
                        </w:rPr>
                        <w:t>☐</w:t>
                      </w:r>
                    </w:sdtContent>
                  </w:sdt>
                  <w:r w:rsidR="00D210DF" w:rsidRPr="00E555AB">
                    <w:t xml:space="preserve"> Internet card</w:t>
                  </w:r>
                </w:p>
                <w:p w14:paraId="59874430" w14:textId="016F0DA3" w:rsidR="00554A92" w:rsidRPr="00E555AB" w:rsidRDefault="00C604E3" w:rsidP="00560592">
                  <w:pPr>
                    <w:spacing w:line="276" w:lineRule="auto"/>
                    <w:rPr>
                      <w:b/>
                    </w:rPr>
                  </w:pPr>
                  <w:sdt>
                    <w:sdtPr>
                      <w:rPr>
                        <w:b/>
                        <w:sz w:val="24"/>
                        <w:szCs w:val="24"/>
                      </w:rPr>
                      <w:id w:val="2079704787"/>
                    </w:sdtPr>
                    <w:sdtContent>
                      <w:r w:rsidRPr="00E555AB">
                        <w:rPr>
                          <w:rFonts w:ascii="MS Gothic" w:eastAsia="MS Gothic" w:hAnsi="MS Gothic"/>
                          <w:b/>
                          <w:sz w:val="24"/>
                          <w:szCs w:val="24"/>
                        </w:rPr>
                        <w:t>☐</w:t>
                      </w:r>
                    </w:sdtContent>
                  </w:sdt>
                  <w:r w:rsidRPr="00E555AB">
                    <w:t xml:space="preserve"> Other (reason must be specified) </w:t>
                  </w:r>
                  <w:r w:rsidRPr="00E555AB">
                    <w:rPr>
                      <w:shd w:val="clear" w:color="auto" w:fill="F2F2F2" w:themeFill="background1" w:themeFillShade="F2"/>
                    </w:rPr>
                    <w:t>_____________________________________</w:t>
                  </w:r>
                </w:p>
                <w:p w14:paraId="354FC280" w14:textId="77777777" w:rsidR="00ED5DF6" w:rsidRPr="00E555AB" w:rsidRDefault="00ED5DF6" w:rsidP="00560592">
                  <w:pPr>
                    <w:pStyle w:val="ListParagraph"/>
                    <w:spacing w:line="276" w:lineRule="auto"/>
                    <w:ind w:hanging="315"/>
                    <w:rPr>
                      <w:b/>
                    </w:rPr>
                  </w:pPr>
                </w:p>
              </w:tc>
            </w:tr>
          </w:tbl>
          <w:p w14:paraId="3075EFEB" w14:textId="77777777" w:rsidR="00B13AD7" w:rsidRPr="00E555AB" w:rsidRDefault="00B13AD7" w:rsidP="00ED5DF6">
            <w:pPr>
              <w:spacing w:before="0" w:line="360" w:lineRule="auto"/>
              <w:rPr>
                <w:b/>
              </w:rPr>
            </w:pPr>
            <w:r w:rsidRPr="00E555AB">
              <w:rPr>
                <w:b/>
              </w:rPr>
              <w:t>Origin of the client's funds (check</w:t>
            </w:r>
            <w:r w:rsidR="008D52E7" w:rsidRPr="00E555AB">
              <w:rPr>
                <w:b/>
              </w:rPr>
              <w:t xml:space="preserve"> </w:t>
            </w:r>
            <w:r w:rsidR="008D52E7" w:rsidRPr="00E555AB">
              <w:rPr>
                <w:b/>
                <w:shd w:val="clear" w:color="auto" w:fill="D9D9D9" w:themeFill="background1" w:themeFillShade="D9"/>
              </w:rPr>
              <w:t>the appropriate boxes)</w:t>
            </w:r>
            <w:r w:rsidRPr="00E555AB">
              <w:rPr>
                <w:b/>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90"/>
              <w:gridCol w:w="3553"/>
              <w:gridCol w:w="3540"/>
            </w:tblGrid>
            <w:tr w:rsidR="00B13AD7" w:rsidRPr="00E555AB" w14:paraId="5C3D7574" w14:textId="77777777" w:rsidTr="00CD40A4">
              <w:trPr>
                <w:trHeight w:val="2584"/>
              </w:trPr>
              <w:tc>
                <w:tcPr>
                  <w:tcW w:w="3590" w:type="dxa"/>
                </w:tcPr>
                <w:p w14:paraId="3781E8B5" w14:textId="77777777" w:rsidR="00B13AD7" w:rsidRPr="00E555AB" w:rsidRDefault="00B13AD7" w:rsidP="00B13AD7">
                  <w:pPr>
                    <w:spacing w:before="0" w:line="276" w:lineRule="auto"/>
                    <w:rPr>
                      <w:b/>
                    </w:rPr>
                  </w:pPr>
                  <w:r w:rsidRPr="00E555AB">
                    <w:rPr>
                      <w:rFonts w:ascii="MS Gothic" w:eastAsia="MS Gothic" w:hAnsi="MS Gothic"/>
                      <w:b/>
                      <w:sz w:val="24"/>
                      <w:szCs w:val="24"/>
                    </w:rPr>
                    <w:t>☐</w:t>
                  </w:r>
                  <w:r w:rsidRPr="00E555AB">
                    <w:t xml:space="preserve"> Inheritance/</w:t>
                  </w:r>
                  <w:r w:rsidR="00DC419E" w:rsidRPr="00E555AB">
                    <w:t>d</w:t>
                  </w:r>
                  <w:r w:rsidRPr="00E555AB">
                    <w:t>onation/ sponsorship</w:t>
                  </w:r>
                </w:p>
                <w:p w14:paraId="0DC93588" w14:textId="77777777" w:rsidR="00B13AD7" w:rsidRPr="00E555AB" w:rsidRDefault="00B13AD7" w:rsidP="00B13AD7">
                  <w:pPr>
                    <w:spacing w:before="0" w:line="276" w:lineRule="auto"/>
                    <w:rPr>
                      <w:b/>
                    </w:rPr>
                  </w:pPr>
                  <w:r w:rsidRPr="00E555AB">
                    <w:rPr>
                      <w:rFonts w:ascii="MS Gothic" w:eastAsia="MS Gothic" w:hAnsi="MS Gothic"/>
                      <w:b/>
                      <w:sz w:val="24"/>
                      <w:szCs w:val="24"/>
                    </w:rPr>
                    <w:t>☐</w:t>
                  </w:r>
                  <w:r w:rsidRPr="00E555AB">
                    <w:t xml:space="preserve"> </w:t>
                  </w:r>
                  <w:r w:rsidR="009C3756" w:rsidRPr="00E555AB">
                    <w:t>Insurance compensation</w:t>
                  </w:r>
                </w:p>
                <w:p w14:paraId="7B176AB5" w14:textId="77777777" w:rsidR="00B13AD7" w:rsidRPr="00E555AB" w:rsidRDefault="00B13AD7" w:rsidP="00B13AD7">
                  <w:pPr>
                    <w:spacing w:before="0" w:line="276" w:lineRule="auto"/>
                    <w:rPr>
                      <w:b/>
                    </w:rPr>
                  </w:pPr>
                  <w:r w:rsidRPr="00E555AB">
                    <w:rPr>
                      <w:rFonts w:ascii="MS Gothic" w:eastAsia="MS Gothic" w:hAnsi="MS Gothic"/>
                      <w:b/>
                      <w:sz w:val="24"/>
                      <w:szCs w:val="24"/>
                    </w:rPr>
                    <w:t>☐</w:t>
                  </w:r>
                  <w:r w:rsidR="009C3756" w:rsidRPr="00E555AB">
                    <w:t xml:space="preserve"> Games of chance, gambling, betting</w:t>
                  </w:r>
                </w:p>
                <w:p w14:paraId="4C65ACD2" w14:textId="77777777" w:rsidR="00B13AD7" w:rsidRPr="00E555AB" w:rsidRDefault="00B13AD7" w:rsidP="00DC419E">
                  <w:pPr>
                    <w:spacing w:before="0" w:line="276" w:lineRule="auto"/>
                    <w:rPr>
                      <w:b/>
                    </w:rPr>
                  </w:pPr>
                  <w:r w:rsidRPr="00E555AB">
                    <w:rPr>
                      <w:rFonts w:ascii="MS Gothic" w:eastAsia="MS Gothic" w:hAnsi="MS Gothic"/>
                      <w:b/>
                      <w:sz w:val="24"/>
                      <w:szCs w:val="24"/>
                    </w:rPr>
                    <w:t>☐</w:t>
                  </w:r>
                  <w:r w:rsidR="009C3756" w:rsidRPr="00E555AB">
                    <w:rPr>
                      <w:rFonts w:ascii="MS Gothic" w:eastAsia="MS Gothic" w:hAnsi="MS Gothic"/>
                      <w:b/>
                      <w:sz w:val="24"/>
                      <w:szCs w:val="24"/>
                    </w:rPr>
                    <w:t xml:space="preserve"> </w:t>
                  </w:r>
                  <w:r w:rsidR="009C3756" w:rsidRPr="00E555AB">
                    <w:t xml:space="preserve">Income from </w:t>
                  </w:r>
                  <w:r w:rsidR="00DC419E" w:rsidRPr="00E555AB">
                    <w:t>holding</w:t>
                  </w:r>
                  <w:r w:rsidR="009C3756" w:rsidRPr="00E555AB">
                    <w:t xml:space="preserve"> a public </w:t>
                  </w:r>
                  <w:r w:rsidR="00DC419E" w:rsidRPr="00E555AB">
                    <w:t xml:space="preserve">office by </w:t>
                  </w:r>
                  <w:r w:rsidR="009C3756" w:rsidRPr="00E555AB">
                    <w:t>the beneficial owner</w:t>
                  </w:r>
                </w:p>
              </w:tc>
              <w:tc>
                <w:tcPr>
                  <w:tcW w:w="3553" w:type="dxa"/>
                </w:tcPr>
                <w:p w14:paraId="73A3D2EC" w14:textId="77777777" w:rsidR="00B13AD7" w:rsidRPr="00E555AB" w:rsidRDefault="00B13AD7" w:rsidP="00B13AD7">
                  <w:pPr>
                    <w:spacing w:before="0" w:line="276" w:lineRule="auto"/>
                    <w:rPr>
                      <w:b/>
                    </w:rPr>
                  </w:pPr>
                  <w:r w:rsidRPr="00E555AB">
                    <w:rPr>
                      <w:rFonts w:ascii="MS Gothic" w:eastAsia="MS Gothic" w:hAnsi="MS Gothic"/>
                      <w:b/>
                      <w:sz w:val="24"/>
                      <w:szCs w:val="24"/>
                    </w:rPr>
                    <w:t>☐</w:t>
                  </w:r>
                  <w:r w:rsidR="009C3756" w:rsidRPr="00E555AB">
                    <w:rPr>
                      <w:rFonts w:ascii="MS Gothic" w:eastAsia="MS Gothic" w:hAnsi="MS Gothic"/>
                      <w:b/>
                      <w:sz w:val="24"/>
                      <w:szCs w:val="24"/>
                    </w:rPr>
                    <w:t xml:space="preserve"> </w:t>
                  </w:r>
                  <w:r w:rsidR="009C3756" w:rsidRPr="00E555AB">
                    <w:t xml:space="preserve">Sale of real estate, </w:t>
                  </w:r>
                  <w:r w:rsidR="00766175" w:rsidRPr="00E555AB">
                    <w:t>property renting</w:t>
                  </w:r>
                  <w:r w:rsidR="009C3756" w:rsidRPr="00E555AB">
                    <w:t xml:space="preserve">, inflows </w:t>
                  </w:r>
                  <w:r w:rsidR="00DC419E" w:rsidRPr="00E555AB">
                    <w:t>from</w:t>
                  </w:r>
                  <w:r w:rsidR="009C3756" w:rsidRPr="00E555AB">
                    <w:t xml:space="preserve"> </w:t>
                  </w:r>
                  <w:r w:rsidR="00766175" w:rsidRPr="00E555AB">
                    <w:t>securities</w:t>
                  </w:r>
                  <w:r w:rsidR="009C3756" w:rsidRPr="00E555AB">
                    <w:t xml:space="preserve"> and investment units</w:t>
                  </w:r>
                </w:p>
                <w:p w14:paraId="6EDF9161" w14:textId="77777777" w:rsidR="00B13AD7" w:rsidRPr="00E555AB" w:rsidRDefault="00B13AD7" w:rsidP="00B13AD7">
                  <w:pPr>
                    <w:spacing w:before="0" w:line="276" w:lineRule="auto"/>
                    <w:rPr>
                      <w:b/>
                    </w:rPr>
                  </w:pPr>
                  <w:r w:rsidRPr="00E555AB">
                    <w:rPr>
                      <w:rFonts w:ascii="MS Gothic" w:eastAsia="MS Gothic" w:hAnsi="MS Gothic"/>
                      <w:b/>
                      <w:sz w:val="24"/>
                      <w:szCs w:val="24"/>
                    </w:rPr>
                    <w:t>☐</w:t>
                  </w:r>
                  <w:r w:rsidRPr="00E555AB">
                    <w:t xml:space="preserve"> </w:t>
                  </w:r>
                  <w:r w:rsidR="00766175" w:rsidRPr="00E555AB">
                    <w:t>Sale of goods and property</w:t>
                  </w:r>
                </w:p>
                <w:p w14:paraId="11D93AF0" w14:textId="77777777" w:rsidR="00B13AD7" w:rsidRPr="00E555AB" w:rsidRDefault="00B13AD7" w:rsidP="00B13AD7">
                  <w:pPr>
                    <w:spacing w:before="0" w:line="276" w:lineRule="auto"/>
                    <w:rPr>
                      <w:b/>
                    </w:rPr>
                  </w:pPr>
                  <w:r w:rsidRPr="00E555AB">
                    <w:rPr>
                      <w:rFonts w:ascii="MS Gothic" w:eastAsia="MS Gothic" w:hAnsi="MS Gothic"/>
                      <w:b/>
                      <w:sz w:val="24"/>
                      <w:szCs w:val="24"/>
                    </w:rPr>
                    <w:t>☐</w:t>
                  </w:r>
                  <w:r w:rsidRPr="00E555AB">
                    <w:t xml:space="preserve"> </w:t>
                  </w:r>
                  <w:r w:rsidR="00766175" w:rsidRPr="00E555AB">
                    <w:t>Income of family members</w:t>
                  </w:r>
                </w:p>
                <w:p w14:paraId="55B6D709" w14:textId="77777777" w:rsidR="00B13AD7" w:rsidRPr="00E555AB" w:rsidRDefault="00B13AD7" w:rsidP="00B13AD7">
                  <w:pPr>
                    <w:spacing w:before="0" w:line="276" w:lineRule="auto"/>
                    <w:ind w:left="62" w:hanging="41"/>
                  </w:pPr>
                  <w:r w:rsidRPr="00E555AB">
                    <w:rPr>
                      <w:rFonts w:ascii="MS Gothic" w:eastAsia="MS Gothic" w:hAnsi="MS Gothic"/>
                      <w:b/>
                      <w:sz w:val="24"/>
                      <w:szCs w:val="24"/>
                    </w:rPr>
                    <w:t>☐</w:t>
                  </w:r>
                  <w:r w:rsidR="00766175" w:rsidRPr="00E555AB">
                    <w:t>Loans from related legal entities and individuals</w:t>
                  </w:r>
                </w:p>
              </w:tc>
              <w:tc>
                <w:tcPr>
                  <w:tcW w:w="3540" w:type="dxa"/>
                </w:tcPr>
                <w:p w14:paraId="626469E8" w14:textId="77777777" w:rsidR="00B13AD7" w:rsidRPr="00E555AB" w:rsidRDefault="00B13AD7" w:rsidP="00B13AD7">
                  <w:pPr>
                    <w:spacing w:before="0" w:line="276" w:lineRule="auto"/>
                    <w:rPr>
                      <w:b/>
                    </w:rPr>
                  </w:pPr>
                  <w:r w:rsidRPr="00E555AB">
                    <w:rPr>
                      <w:rFonts w:ascii="MS Gothic" w:eastAsia="MS Gothic" w:hAnsi="MS Gothic"/>
                      <w:b/>
                      <w:sz w:val="24"/>
                      <w:szCs w:val="24"/>
                    </w:rPr>
                    <w:t>☐</w:t>
                  </w:r>
                  <w:r w:rsidR="008D52E7" w:rsidRPr="00E555AB">
                    <w:t>Income from capital and dividends</w:t>
                  </w:r>
                </w:p>
                <w:p w14:paraId="413FC9DD" w14:textId="77777777" w:rsidR="00B13AD7" w:rsidRPr="00E555AB" w:rsidRDefault="00B13AD7" w:rsidP="00B13AD7">
                  <w:pPr>
                    <w:spacing w:before="0" w:line="276" w:lineRule="auto"/>
                    <w:rPr>
                      <w:b/>
                    </w:rPr>
                  </w:pPr>
                  <w:r w:rsidRPr="00E555AB">
                    <w:rPr>
                      <w:rFonts w:ascii="MS Gothic" w:eastAsia="MS Gothic" w:hAnsi="MS Gothic"/>
                      <w:b/>
                      <w:sz w:val="24"/>
                      <w:szCs w:val="24"/>
                    </w:rPr>
                    <w:t>☐</w:t>
                  </w:r>
                  <w:r w:rsidR="008D52E7" w:rsidRPr="00E555AB">
                    <w:t xml:space="preserve">Income from a legal entity </w:t>
                  </w:r>
                  <w:r w:rsidR="006A54DB" w:rsidRPr="00E555AB">
                    <w:t xml:space="preserve">pursuing its </w:t>
                  </w:r>
                  <w:r w:rsidR="008D52E7" w:rsidRPr="00E555AB">
                    <w:t xml:space="preserve">activity </w:t>
                  </w:r>
                </w:p>
                <w:p w14:paraId="4730024B" w14:textId="77777777" w:rsidR="00B13AD7" w:rsidRPr="00E555AB" w:rsidRDefault="00B13AD7" w:rsidP="00B13AD7">
                  <w:pPr>
                    <w:spacing w:line="276" w:lineRule="auto"/>
                    <w:rPr>
                      <w:b/>
                    </w:rPr>
                  </w:pPr>
                </w:p>
                <w:p w14:paraId="17D4DD60" w14:textId="77777777" w:rsidR="00B13AD7" w:rsidRPr="00E555AB" w:rsidRDefault="00B13AD7" w:rsidP="00B13AD7">
                  <w:pPr>
                    <w:pStyle w:val="ListParagraph"/>
                    <w:spacing w:line="276" w:lineRule="auto"/>
                    <w:ind w:hanging="315"/>
                    <w:rPr>
                      <w:b/>
                    </w:rPr>
                  </w:pPr>
                </w:p>
              </w:tc>
            </w:tr>
          </w:tbl>
          <w:p w14:paraId="3CCFCB37" w14:textId="77777777" w:rsidR="00B13AD7" w:rsidRPr="00E555AB" w:rsidRDefault="00B13AD7" w:rsidP="00ED5DF6">
            <w:pPr>
              <w:spacing w:before="0" w:line="360" w:lineRule="auto"/>
              <w:rPr>
                <w:b/>
              </w:rPr>
            </w:pPr>
          </w:p>
          <w:p w14:paraId="0AB3E249" w14:textId="77777777" w:rsidR="00ED5DF6" w:rsidRPr="00E555AB" w:rsidRDefault="00ED5DF6" w:rsidP="00ED5DF6">
            <w:pPr>
              <w:spacing w:before="0" w:line="360" w:lineRule="auto"/>
              <w:rPr>
                <w:b/>
              </w:rPr>
            </w:pPr>
            <w:r w:rsidRPr="00E555AB">
              <w:rPr>
                <w:b/>
              </w:rPr>
              <w:t>Type of transactions to be performed through the account (</w:t>
            </w:r>
            <w:r w:rsidRPr="00E555AB">
              <w:rPr>
                <w:b/>
                <w:shd w:val="clear" w:color="auto" w:fill="D9D9D9" w:themeFill="background1" w:themeFillShade="D9"/>
              </w:rPr>
              <w:t>check the appropriate boxes</w:t>
            </w:r>
            <w:r w:rsidRPr="00E555AB">
              <w:rPr>
                <w:b/>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1"/>
              <w:gridCol w:w="3736"/>
              <w:gridCol w:w="3231"/>
            </w:tblGrid>
            <w:tr w:rsidR="00ED5DF6" w:rsidRPr="00E555AB" w14:paraId="14488F51" w14:textId="77777777" w:rsidTr="00E774F1">
              <w:tc>
                <w:tcPr>
                  <w:tcW w:w="3231" w:type="dxa"/>
                </w:tcPr>
                <w:p w14:paraId="31FCD42D" w14:textId="77777777" w:rsidR="00ED5DF6" w:rsidRPr="00E555AB" w:rsidRDefault="00000000" w:rsidP="000310FE">
                  <w:pPr>
                    <w:spacing w:before="0" w:line="276" w:lineRule="auto"/>
                    <w:rPr>
                      <w:b/>
                    </w:rPr>
                  </w:pPr>
                  <w:sdt>
                    <w:sdtPr>
                      <w:rPr>
                        <w:b/>
                        <w:sz w:val="24"/>
                        <w:szCs w:val="24"/>
                      </w:rPr>
                      <w:id w:val="254252323"/>
                    </w:sdtPr>
                    <w:sdtContent>
                      <w:r w:rsidR="00560592" w:rsidRPr="00E555AB">
                        <w:rPr>
                          <w:rFonts w:ascii="MS Gothic" w:eastAsia="MS Gothic" w:hAnsi="MS Gothic"/>
                          <w:b/>
                          <w:sz w:val="24"/>
                          <w:szCs w:val="24"/>
                        </w:rPr>
                        <w:t>☐</w:t>
                      </w:r>
                    </w:sdtContent>
                  </w:sdt>
                  <w:r w:rsidR="00D210DF" w:rsidRPr="00E555AB">
                    <w:t xml:space="preserve"> Cash</w:t>
                  </w:r>
                </w:p>
                <w:p w14:paraId="4B648B07" w14:textId="77777777" w:rsidR="00ED5DF6" w:rsidRPr="00E555AB" w:rsidRDefault="00000000" w:rsidP="000310FE">
                  <w:pPr>
                    <w:spacing w:before="0" w:line="276" w:lineRule="auto"/>
                    <w:rPr>
                      <w:b/>
                    </w:rPr>
                  </w:pPr>
                  <w:sdt>
                    <w:sdtPr>
                      <w:rPr>
                        <w:b/>
                        <w:sz w:val="24"/>
                        <w:szCs w:val="24"/>
                      </w:rPr>
                      <w:id w:val="-1154983865"/>
                    </w:sdtPr>
                    <w:sdtContent>
                      <w:r w:rsidR="00560592" w:rsidRPr="00E555AB">
                        <w:rPr>
                          <w:rFonts w:ascii="MS Gothic" w:eastAsia="MS Gothic" w:hAnsi="MS Gothic"/>
                          <w:b/>
                          <w:sz w:val="24"/>
                          <w:szCs w:val="24"/>
                        </w:rPr>
                        <w:t>☐</w:t>
                      </w:r>
                    </w:sdtContent>
                  </w:sdt>
                  <w:r w:rsidR="00D210DF" w:rsidRPr="00E555AB">
                    <w:t xml:space="preserve"> Term deposits and investments</w:t>
                  </w:r>
                </w:p>
                <w:p w14:paraId="6B366CB9" w14:textId="77777777" w:rsidR="00ED5DF6" w:rsidRPr="00E555AB" w:rsidRDefault="00000000" w:rsidP="000310FE">
                  <w:pPr>
                    <w:spacing w:before="0" w:line="276" w:lineRule="auto"/>
                    <w:ind w:left="-219" w:firstLine="219"/>
                    <w:rPr>
                      <w:b/>
                    </w:rPr>
                  </w:pPr>
                  <w:sdt>
                    <w:sdtPr>
                      <w:rPr>
                        <w:b/>
                        <w:sz w:val="24"/>
                        <w:szCs w:val="24"/>
                      </w:rPr>
                      <w:id w:val="1362396589"/>
                    </w:sdtPr>
                    <w:sdtContent>
                      <w:r w:rsidR="00560592" w:rsidRPr="00E555AB">
                        <w:rPr>
                          <w:rFonts w:ascii="MS Gothic" w:eastAsia="MS Gothic" w:hAnsi="MS Gothic"/>
                          <w:b/>
                          <w:sz w:val="24"/>
                          <w:szCs w:val="24"/>
                        </w:rPr>
                        <w:t>☐</w:t>
                      </w:r>
                    </w:sdtContent>
                  </w:sdt>
                  <w:r w:rsidR="00D210DF" w:rsidRPr="00E555AB">
                    <w:t xml:space="preserve"> Non-cash in dinars</w:t>
                  </w:r>
                </w:p>
              </w:tc>
              <w:tc>
                <w:tcPr>
                  <w:tcW w:w="3736" w:type="dxa"/>
                </w:tcPr>
                <w:p w14:paraId="21F5E59A" w14:textId="77777777" w:rsidR="00ED5DF6" w:rsidRPr="00E555AB" w:rsidRDefault="00000000" w:rsidP="000310FE">
                  <w:pPr>
                    <w:tabs>
                      <w:tab w:val="clear" w:pos="851"/>
                      <w:tab w:val="left" w:pos="544"/>
                    </w:tabs>
                    <w:spacing w:before="0" w:line="276" w:lineRule="auto"/>
                    <w:rPr>
                      <w:b/>
                    </w:rPr>
                  </w:pPr>
                  <w:sdt>
                    <w:sdtPr>
                      <w:rPr>
                        <w:b/>
                        <w:sz w:val="24"/>
                        <w:szCs w:val="24"/>
                      </w:rPr>
                      <w:id w:val="-1932496519"/>
                    </w:sdtPr>
                    <w:sdtContent>
                      <w:r w:rsidR="00560592" w:rsidRPr="00E555AB">
                        <w:rPr>
                          <w:rFonts w:ascii="MS Gothic" w:eastAsia="MS Gothic" w:hAnsi="MS Gothic"/>
                          <w:b/>
                          <w:sz w:val="24"/>
                          <w:szCs w:val="24"/>
                        </w:rPr>
                        <w:t>☐</w:t>
                      </w:r>
                    </w:sdtContent>
                  </w:sdt>
                  <w:r w:rsidR="00D210DF" w:rsidRPr="00E555AB">
                    <w:t xml:space="preserve"> Non-cash in foreign currency</w:t>
                  </w:r>
                </w:p>
                <w:p w14:paraId="71760A1A" w14:textId="77777777" w:rsidR="00ED5DF6" w:rsidRPr="00E555AB" w:rsidRDefault="00000000" w:rsidP="000310FE">
                  <w:pPr>
                    <w:spacing w:before="0" w:line="276" w:lineRule="auto"/>
                    <w:rPr>
                      <w:b/>
                    </w:rPr>
                  </w:pPr>
                  <w:sdt>
                    <w:sdtPr>
                      <w:rPr>
                        <w:b/>
                        <w:sz w:val="24"/>
                        <w:szCs w:val="24"/>
                      </w:rPr>
                      <w:id w:val="-1899426738"/>
                    </w:sdtPr>
                    <w:sdtContent>
                      <w:r w:rsidR="00560592" w:rsidRPr="00E555AB">
                        <w:rPr>
                          <w:rFonts w:ascii="MS Gothic" w:eastAsia="MS Gothic" w:hAnsi="MS Gothic"/>
                          <w:b/>
                          <w:sz w:val="24"/>
                          <w:szCs w:val="24"/>
                        </w:rPr>
                        <w:t>☐</w:t>
                      </w:r>
                    </w:sdtContent>
                  </w:sdt>
                  <w:r w:rsidR="00D210DF" w:rsidRPr="00E555AB">
                    <w:t xml:space="preserve"> Loans, guarantees, letters of credit</w:t>
                  </w:r>
                </w:p>
                <w:p w14:paraId="586E7A62" w14:textId="77777777" w:rsidR="00ED5DF6" w:rsidRPr="00E555AB" w:rsidRDefault="00000000" w:rsidP="000310FE">
                  <w:pPr>
                    <w:spacing w:before="0" w:line="276" w:lineRule="auto"/>
                    <w:rPr>
                      <w:b/>
                    </w:rPr>
                  </w:pPr>
                  <w:sdt>
                    <w:sdtPr>
                      <w:rPr>
                        <w:b/>
                        <w:sz w:val="24"/>
                        <w:szCs w:val="24"/>
                      </w:rPr>
                      <w:id w:val="1465697920"/>
                    </w:sdtPr>
                    <w:sdtContent>
                      <w:r w:rsidR="00560592" w:rsidRPr="00E555AB">
                        <w:rPr>
                          <w:rFonts w:ascii="MS Gothic" w:eastAsia="MS Gothic" w:hAnsi="MS Gothic"/>
                          <w:b/>
                          <w:sz w:val="24"/>
                          <w:szCs w:val="24"/>
                        </w:rPr>
                        <w:t>☐</w:t>
                      </w:r>
                    </w:sdtContent>
                  </w:sdt>
                  <w:r w:rsidR="00D210DF" w:rsidRPr="00E555AB">
                    <w:t xml:space="preserve"> International payments</w:t>
                  </w:r>
                </w:p>
              </w:tc>
              <w:tc>
                <w:tcPr>
                  <w:tcW w:w="3231" w:type="dxa"/>
                </w:tcPr>
                <w:p w14:paraId="2159F405" w14:textId="77777777" w:rsidR="00ED5DF6" w:rsidRPr="00E555AB" w:rsidRDefault="00000000" w:rsidP="000310FE">
                  <w:pPr>
                    <w:spacing w:before="0" w:line="276" w:lineRule="auto"/>
                    <w:ind w:left="92"/>
                    <w:rPr>
                      <w:b/>
                    </w:rPr>
                  </w:pPr>
                  <w:sdt>
                    <w:sdtPr>
                      <w:rPr>
                        <w:b/>
                        <w:sz w:val="24"/>
                        <w:szCs w:val="24"/>
                      </w:rPr>
                      <w:id w:val="-1203088660"/>
                    </w:sdtPr>
                    <w:sdtContent>
                      <w:r w:rsidR="00560592" w:rsidRPr="00E555AB">
                        <w:rPr>
                          <w:rFonts w:ascii="MS Gothic" w:eastAsia="MS Gothic" w:hAnsi="MS Gothic"/>
                          <w:b/>
                          <w:sz w:val="24"/>
                          <w:szCs w:val="24"/>
                        </w:rPr>
                        <w:t>☐</w:t>
                      </w:r>
                    </w:sdtContent>
                  </w:sdt>
                  <w:r w:rsidR="00D210DF" w:rsidRPr="00E555AB">
                    <w:t xml:space="preserve"> Financial instruments</w:t>
                  </w:r>
                </w:p>
                <w:p w14:paraId="12F3254F" w14:textId="77777777" w:rsidR="00ED5DF6" w:rsidRPr="00E555AB" w:rsidRDefault="00000000" w:rsidP="000310FE">
                  <w:pPr>
                    <w:spacing w:before="0" w:line="276" w:lineRule="auto"/>
                    <w:ind w:firstLine="120"/>
                    <w:rPr>
                      <w:b/>
                    </w:rPr>
                  </w:pPr>
                  <w:sdt>
                    <w:sdtPr>
                      <w:rPr>
                        <w:b/>
                        <w:sz w:val="24"/>
                        <w:szCs w:val="24"/>
                      </w:rPr>
                      <w:id w:val="484211158"/>
                    </w:sdtPr>
                    <w:sdtContent>
                      <w:r w:rsidR="000310FE" w:rsidRPr="00E555AB">
                        <w:rPr>
                          <w:rFonts w:ascii="MS Gothic" w:eastAsia="MS Gothic" w:hAnsi="MS Gothic"/>
                          <w:b/>
                          <w:sz w:val="24"/>
                          <w:szCs w:val="24"/>
                        </w:rPr>
                        <w:t>☐</w:t>
                      </w:r>
                    </w:sdtContent>
                  </w:sdt>
                  <w:r w:rsidR="00D210DF" w:rsidRPr="00E555AB">
                    <w:t xml:space="preserve"> Other (must be specified):</w:t>
                  </w:r>
                </w:p>
                <w:p w14:paraId="14EAF1BD" w14:textId="77777777" w:rsidR="00ED5DF6" w:rsidRPr="00E555AB" w:rsidRDefault="00ED5DF6" w:rsidP="000310FE">
                  <w:pPr>
                    <w:pStyle w:val="ListParagraph"/>
                    <w:spacing w:before="0" w:line="276" w:lineRule="auto"/>
                    <w:ind w:hanging="279"/>
                    <w:rPr>
                      <w:b/>
                    </w:rPr>
                  </w:pPr>
                  <w:r w:rsidRPr="00E555AB">
                    <w:rPr>
                      <w:shd w:val="clear" w:color="auto" w:fill="F2F2F2" w:themeFill="background1" w:themeFillShade="F2"/>
                    </w:rPr>
                    <w:t>_____________________</w:t>
                  </w:r>
                </w:p>
              </w:tc>
            </w:tr>
          </w:tbl>
          <w:p w14:paraId="3EAEDDFC" w14:textId="77777777" w:rsidR="00520326" w:rsidRPr="00E555AB" w:rsidRDefault="00520326" w:rsidP="00C4648C">
            <w:pPr>
              <w:spacing w:before="0" w:line="276" w:lineRule="auto"/>
              <w:rPr>
                <w:b/>
              </w:rPr>
            </w:pPr>
          </w:p>
          <w:p w14:paraId="5586D1EE" w14:textId="77777777" w:rsidR="00520326" w:rsidRPr="00E555AB" w:rsidRDefault="00520326" w:rsidP="00C4648C">
            <w:pPr>
              <w:spacing w:before="0" w:line="276" w:lineRule="auto"/>
              <w:rPr>
                <w:b/>
              </w:rPr>
            </w:pPr>
          </w:p>
          <w:p w14:paraId="303078F2" w14:textId="77777777" w:rsidR="00C4648C" w:rsidRPr="00E555AB" w:rsidRDefault="00C4648C" w:rsidP="00C4648C">
            <w:pPr>
              <w:spacing w:before="0" w:line="276" w:lineRule="auto"/>
              <w:rPr>
                <w:b/>
              </w:rPr>
            </w:pPr>
            <w:r w:rsidRPr="00E555AB">
              <w:rPr>
                <w:b/>
              </w:rPr>
              <w:t xml:space="preserve">Is the Client operating in a sector profiting from public funds, including EU funds (for </w:t>
            </w:r>
            <w:r w:rsidR="005B03B3" w:rsidRPr="00E555AB">
              <w:rPr>
                <w:b/>
              </w:rPr>
              <w:t>example, public</w:t>
            </w:r>
            <w:r w:rsidRPr="00E555AB">
              <w:rPr>
                <w:b/>
              </w:rPr>
              <w:t xml:space="preserve"> contracts, health, collection and disposal of waste, renewable energy)? (</w:t>
            </w:r>
            <w:r w:rsidRPr="00E555AB">
              <w:rPr>
                <w:b/>
                <w:shd w:val="clear" w:color="auto" w:fill="D9D9D9" w:themeFill="background1" w:themeFillShade="D9"/>
              </w:rPr>
              <w:t>check the appropriate box</w:t>
            </w:r>
            <w:r w:rsidRPr="00E555AB">
              <w:rPr>
                <w:b/>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32"/>
              <w:gridCol w:w="1594"/>
            </w:tblGrid>
            <w:tr w:rsidR="00981220" w:rsidRPr="00E555AB" w14:paraId="6E828EC9" w14:textId="77777777" w:rsidTr="00981220">
              <w:tc>
                <w:tcPr>
                  <w:tcW w:w="1032" w:type="dxa"/>
                </w:tcPr>
                <w:p w14:paraId="4E9C9B74" w14:textId="77777777" w:rsidR="00981220" w:rsidRPr="00E555AB" w:rsidRDefault="00000000" w:rsidP="000310FE">
                  <w:pPr>
                    <w:spacing w:before="0" w:line="360" w:lineRule="auto"/>
                  </w:pPr>
                  <w:sdt>
                    <w:sdtPr>
                      <w:rPr>
                        <w:b/>
                        <w:sz w:val="24"/>
                        <w:szCs w:val="24"/>
                      </w:rPr>
                      <w:id w:val="1714850668"/>
                    </w:sdtPr>
                    <w:sdtContent>
                      <w:r w:rsidR="000310FE" w:rsidRPr="00E555AB">
                        <w:rPr>
                          <w:rFonts w:ascii="MS Gothic" w:eastAsia="MS Gothic" w:hAnsi="MS Gothic"/>
                          <w:b/>
                          <w:sz w:val="24"/>
                          <w:szCs w:val="24"/>
                        </w:rPr>
                        <w:t>☐</w:t>
                      </w:r>
                    </w:sdtContent>
                  </w:sdt>
                  <w:r w:rsidR="00D210DF" w:rsidRPr="00E555AB">
                    <w:t xml:space="preserve"> </w:t>
                  </w:r>
                  <w:r w:rsidR="00D210DF" w:rsidRPr="00E555AB">
                    <w:rPr>
                      <w:b/>
                    </w:rPr>
                    <w:t>YES</w:t>
                  </w:r>
                </w:p>
              </w:tc>
              <w:tc>
                <w:tcPr>
                  <w:tcW w:w="1594" w:type="dxa"/>
                </w:tcPr>
                <w:p w14:paraId="69048C2D" w14:textId="77777777" w:rsidR="00981220" w:rsidRPr="00E555AB" w:rsidRDefault="00000000" w:rsidP="000310FE">
                  <w:pPr>
                    <w:keepLines w:val="0"/>
                    <w:tabs>
                      <w:tab w:val="clear" w:pos="425"/>
                      <w:tab w:val="clear" w:pos="851"/>
                      <w:tab w:val="clear" w:pos="1276"/>
                      <w:tab w:val="clear" w:pos="1701"/>
                      <w:tab w:val="clear" w:pos="2126"/>
                      <w:tab w:val="clear" w:pos="2552"/>
                      <w:tab w:val="clear" w:pos="9072"/>
                    </w:tabs>
                    <w:spacing w:before="0" w:line="240" w:lineRule="auto"/>
                  </w:pPr>
                  <w:sdt>
                    <w:sdtPr>
                      <w:rPr>
                        <w:b/>
                        <w:sz w:val="24"/>
                        <w:szCs w:val="24"/>
                      </w:rPr>
                      <w:id w:val="1384138086"/>
                    </w:sdtPr>
                    <w:sdtContent>
                      <w:r w:rsidR="000310FE" w:rsidRPr="00E555AB">
                        <w:rPr>
                          <w:rFonts w:ascii="MS Gothic" w:eastAsia="MS Gothic" w:hAnsi="MS Gothic"/>
                          <w:b/>
                          <w:sz w:val="24"/>
                          <w:szCs w:val="24"/>
                        </w:rPr>
                        <w:t>☐</w:t>
                      </w:r>
                    </w:sdtContent>
                  </w:sdt>
                  <w:r w:rsidR="00D210DF" w:rsidRPr="00E555AB">
                    <w:t xml:space="preserve"> </w:t>
                  </w:r>
                  <w:r w:rsidR="00D210DF" w:rsidRPr="00E555AB">
                    <w:rPr>
                      <w:b/>
                    </w:rPr>
                    <w:t>NO</w:t>
                  </w:r>
                </w:p>
              </w:tc>
            </w:tr>
          </w:tbl>
          <w:p w14:paraId="21AC9933" w14:textId="77777777" w:rsidR="00520326" w:rsidRPr="00E555AB" w:rsidRDefault="00520326" w:rsidP="00951E3B">
            <w:pPr>
              <w:tabs>
                <w:tab w:val="clear" w:pos="1276"/>
                <w:tab w:val="left" w:pos="1020"/>
              </w:tabs>
              <w:spacing w:before="0" w:line="240" w:lineRule="auto"/>
              <w:rPr>
                <w:b/>
              </w:rPr>
            </w:pPr>
          </w:p>
          <w:p w14:paraId="757E0DD2" w14:textId="77777777" w:rsidR="00520326" w:rsidRPr="00E555AB" w:rsidRDefault="00520326" w:rsidP="00951E3B">
            <w:pPr>
              <w:tabs>
                <w:tab w:val="clear" w:pos="1276"/>
                <w:tab w:val="left" w:pos="1020"/>
              </w:tabs>
              <w:spacing w:before="0" w:line="240" w:lineRule="auto"/>
              <w:rPr>
                <w:b/>
              </w:rPr>
            </w:pPr>
          </w:p>
          <w:p w14:paraId="7FE51863" w14:textId="77777777" w:rsidR="00C4648C" w:rsidRPr="00E555AB" w:rsidRDefault="00C4648C" w:rsidP="00951E3B">
            <w:pPr>
              <w:tabs>
                <w:tab w:val="clear" w:pos="1276"/>
                <w:tab w:val="left" w:pos="1020"/>
              </w:tabs>
              <w:spacing w:before="0" w:line="240" w:lineRule="auto"/>
              <w:rPr>
                <w:b/>
              </w:rPr>
            </w:pPr>
            <w:r w:rsidRPr="00E555AB">
              <w:rPr>
                <w:b/>
              </w:rPr>
              <w:t xml:space="preserve">  Average annual cash inflow expected on the account (</w:t>
            </w:r>
            <w:r w:rsidRPr="00E555AB">
              <w:rPr>
                <w:b/>
                <w:shd w:val="clear" w:color="auto" w:fill="D9D9D9" w:themeFill="background1" w:themeFillShade="D9"/>
              </w:rPr>
              <w:t>check the appropriate box</w:t>
            </w:r>
            <w:r w:rsidRPr="00E555AB">
              <w:rPr>
                <w:b/>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87"/>
              <w:gridCol w:w="2835"/>
              <w:gridCol w:w="2409"/>
              <w:gridCol w:w="2694"/>
            </w:tblGrid>
            <w:tr w:rsidR="00637ACD" w:rsidRPr="00E555AB" w14:paraId="7C021132" w14:textId="77777777" w:rsidTr="00637ACD">
              <w:tc>
                <w:tcPr>
                  <w:tcW w:w="2587" w:type="dxa"/>
                </w:tcPr>
                <w:p w14:paraId="12E58BC6" w14:textId="77777777" w:rsidR="00637ACD" w:rsidRPr="00E555AB" w:rsidRDefault="00000000" w:rsidP="00750156">
                  <w:pPr>
                    <w:spacing w:before="0" w:line="360" w:lineRule="auto"/>
                    <w:rPr>
                      <w:b/>
                    </w:rPr>
                  </w:pPr>
                  <w:sdt>
                    <w:sdtPr>
                      <w:rPr>
                        <w:b/>
                        <w:sz w:val="24"/>
                        <w:szCs w:val="24"/>
                      </w:rPr>
                      <w:id w:val="414527789"/>
                    </w:sdtPr>
                    <w:sdtContent>
                      <w:r w:rsidR="000310FE" w:rsidRPr="00E555AB">
                        <w:rPr>
                          <w:rFonts w:ascii="MS Gothic" w:eastAsia="MS Gothic" w:hAnsi="MS Gothic"/>
                          <w:b/>
                          <w:sz w:val="24"/>
                          <w:szCs w:val="24"/>
                        </w:rPr>
                        <w:t>☐</w:t>
                      </w:r>
                    </w:sdtContent>
                  </w:sdt>
                  <w:r w:rsidR="00D210DF" w:rsidRPr="00E555AB">
                    <w:t xml:space="preserve"> Up to </w:t>
                  </w:r>
                  <w:r w:rsidR="00750156" w:rsidRPr="00E555AB">
                    <w:t xml:space="preserve">EUR </w:t>
                  </w:r>
                  <w:r w:rsidR="00D210DF" w:rsidRPr="00E555AB">
                    <w:t>100</w:t>
                  </w:r>
                  <w:r w:rsidR="00750156" w:rsidRPr="00E555AB">
                    <w:t>,</w:t>
                  </w:r>
                  <w:r w:rsidR="00D210DF" w:rsidRPr="00E555AB">
                    <w:t xml:space="preserve">000 </w:t>
                  </w:r>
                </w:p>
              </w:tc>
              <w:tc>
                <w:tcPr>
                  <w:tcW w:w="2835" w:type="dxa"/>
                </w:tcPr>
                <w:p w14:paraId="0B2FDD83" w14:textId="77777777" w:rsidR="00637ACD" w:rsidRPr="00E555AB" w:rsidRDefault="00000000" w:rsidP="00750156">
                  <w:pPr>
                    <w:spacing w:before="0" w:line="360" w:lineRule="auto"/>
                    <w:rPr>
                      <w:b/>
                    </w:rPr>
                  </w:pPr>
                  <w:sdt>
                    <w:sdtPr>
                      <w:rPr>
                        <w:b/>
                        <w:sz w:val="24"/>
                        <w:szCs w:val="24"/>
                      </w:rPr>
                      <w:id w:val="-1909073593"/>
                    </w:sdtPr>
                    <w:sdtContent>
                      <w:r w:rsidR="000310FE" w:rsidRPr="00E555AB">
                        <w:rPr>
                          <w:rFonts w:ascii="MS Gothic" w:eastAsia="MS Gothic" w:hAnsi="MS Gothic"/>
                          <w:b/>
                          <w:sz w:val="24"/>
                          <w:szCs w:val="24"/>
                        </w:rPr>
                        <w:t>☐</w:t>
                      </w:r>
                    </w:sdtContent>
                  </w:sdt>
                  <w:r w:rsidR="00D210DF" w:rsidRPr="00E555AB">
                    <w:t xml:space="preserve"> Up to </w:t>
                  </w:r>
                  <w:r w:rsidR="00750156" w:rsidRPr="00E555AB">
                    <w:t xml:space="preserve">EUR </w:t>
                  </w:r>
                  <w:r w:rsidR="00D210DF" w:rsidRPr="00E555AB">
                    <w:t>500</w:t>
                  </w:r>
                  <w:r w:rsidR="00750156" w:rsidRPr="00E555AB">
                    <w:t>,</w:t>
                  </w:r>
                  <w:r w:rsidR="00D210DF" w:rsidRPr="00E555AB">
                    <w:t xml:space="preserve">000 </w:t>
                  </w:r>
                </w:p>
              </w:tc>
              <w:tc>
                <w:tcPr>
                  <w:tcW w:w="2409" w:type="dxa"/>
                </w:tcPr>
                <w:p w14:paraId="46518F01" w14:textId="77777777" w:rsidR="00637ACD" w:rsidRPr="00E555AB" w:rsidRDefault="00000000" w:rsidP="00750156">
                  <w:pPr>
                    <w:spacing w:before="0" w:line="240" w:lineRule="auto"/>
                  </w:pPr>
                  <w:sdt>
                    <w:sdtPr>
                      <w:rPr>
                        <w:b/>
                        <w:sz w:val="24"/>
                        <w:szCs w:val="24"/>
                      </w:rPr>
                      <w:id w:val="129134415"/>
                    </w:sdtPr>
                    <w:sdtContent>
                      <w:r w:rsidR="000310FE" w:rsidRPr="00E555AB">
                        <w:rPr>
                          <w:rFonts w:ascii="MS Gothic" w:eastAsia="MS Gothic" w:hAnsi="MS Gothic"/>
                          <w:b/>
                          <w:sz w:val="24"/>
                          <w:szCs w:val="24"/>
                        </w:rPr>
                        <w:t>☐</w:t>
                      </w:r>
                    </w:sdtContent>
                  </w:sdt>
                  <w:r w:rsidR="00D210DF" w:rsidRPr="00E555AB">
                    <w:t xml:space="preserve"> Up to </w:t>
                  </w:r>
                  <w:r w:rsidR="00750156" w:rsidRPr="00E555AB">
                    <w:t xml:space="preserve">EUR </w:t>
                  </w:r>
                  <w:r w:rsidR="00D210DF" w:rsidRPr="00E555AB">
                    <w:t>1</w:t>
                  </w:r>
                  <w:r w:rsidR="00750156" w:rsidRPr="00E555AB">
                    <w:t>,</w:t>
                  </w:r>
                  <w:r w:rsidR="00D210DF" w:rsidRPr="00E555AB">
                    <w:t>000</w:t>
                  </w:r>
                  <w:r w:rsidR="00750156" w:rsidRPr="00E555AB">
                    <w:t>,</w:t>
                  </w:r>
                  <w:r w:rsidR="00D210DF" w:rsidRPr="00E555AB">
                    <w:t xml:space="preserve">000 </w:t>
                  </w:r>
                </w:p>
              </w:tc>
              <w:tc>
                <w:tcPr>
                  <w:tcW w:w="2694" w:type="dxa"/>
                </w:tcPr>
                <w:p w14:paraId="41E7FDD8" w14:textId="77777777" w:rsidR="00637ACD" w:rsidRPr="00E555AB" w:rsidRDefault="00000000" w:rsidP="00750156">
                  <w:pPr>
                    <w:spacing w:before="0" w:line="240" w:lineRule="auto"/>
                  </w:pPr>
                  <w:sdt>
                    <w:sdtPr>
                      <w:rPr>
                        <w:b/>
                        <w:sz w:val="24"/>
                        <w:szCs w:val="24"/>
                      </w:rPr>
                      <w:id w:val="540101309"/>
                    </w:sdtPr>
                    <w:sdtContent>
                      <w:r w:rsidR="000310FE" w:rsidRPr="00E555AB">
                        <w:rPr>
                          <w:rFonts w:ascii="MS Gothic" w:eastAsia="MS Gothic" w:hAnsi="MS Gothic"/>
                          <w:b/>
                          <w:sz w:val="24"/>
                          <w:szCs w:val="24"/>
                        </w:rPr>
                        <w:t>☐</w:t>
                      </w:r>
                    </w:sdtContent>
                  </w:sdt>
                  <w:r w:rsidR="00D210DF" w:rsidRPr="00E555AB">
                    <w:t xml:space="preserve"> </w:t>
                  </w:r>
                  <w:r w:rsidR="00750156" w:rsidRPr="00E555AB">
                    <w:t xml:space="preserve">From EUR </w:t>
                  </w:r>
                  <w:r w:rsidR="00D210DF" w:rsidRPr="00E555AB">
                    <w:t>1</w:t>
                  </w:r>
                  <w:r w:rsidR="00750156" w:rsidRPr="00E555AB">
                    <w:t>,</w:t>
                  </w:r>
                  <w:r w:rsidR="00D210DF" w:rsidRPr="00E555AB">
                    <w:t>000</w:t>
                  </w:r>
                  <w:r w:rsidR="00750156" w:rsidRPr="00E555AB">
                    <w:t>,</w:t>
                  </w:r>
                  <w:r w:rsidR="00D210DF" w:rsidRPr="00E555AB">
                    <w:t xml:space="preserve">000 </w:t>
                  </w:r>
                  <w:r w:rsidR="00750156" w:rsidRPr="00E555AB">
                    <w:t>to EUR 5,000,000.00</w:t>
                  </w:r>
                </w:p>
              </w:tc>
            </w:tr>
            <w:tr w:rsidR="00750156" w:rsidRPr="00E555AB" w14:paraId="122D585A" w14:textId="77777777" w:rsidTr="00637ACD">
              <w:tc>
                <w:tcPr>
                  <w:tcW w:w="2587" w:type="dxa"/>
                </w:tcPr>
                <w:p w14:paraId="765AA12C" w14:textId="77777777" w:rsidR="00750156" w:rsidRPr="00E555AB" w:rsidRDefault="00000000" w:rsidP="00750156">
                  <w:pPr>
                    <w:spacing w:before="0" w:line="240" w:lineRule="auto"/>
                    <w:rPr>
                      <w:b/>
                      <w:sz w:val="24"/>
                      <w:szCs w:val="24"/>
                    </w:rPr>
                  </w:pPr>
                  <w:sdt>
                    <w:sdtPr>
                      <w:rPr>
                        <w:b/>
                        <w:sz w:val="24"/>
                        <w:szCs w:val="24"/>
                      </w:rPr>
                      <w:id w:val="-621068266"/>
                    </w:sdtPr>
                    <w:sdtContent>
                      <w:r w:rsidR="00750156" w:rsidRPr="00E555AB">
                        <w:rPr>
                          <w:rFonts w:ascii="MS Gothic" w:eastAsia="MS Gothic" w:hAnsi="MS Gothic"/>
                          <w:b/>
                          <w:sz w:val="24"/>
                          <w:szCs w:val="24"/>
                        </w:rPr>
                        <w:t>☐</w:t>
                      </w:r>
                      <w:r w:rsidR="00750156" w:rsidRPr="00E555AB">
                        <w:rPr>
                          <w:rFonts w:eastAsia="MS Gothic" w:cs="Arial"/>
                          <w:b/>
                        </w:rPr>
                        <w:t xml:space="preserve"> </w:t>
                      </w:r>
                      <w:r w:rsidR="00750156" w:rsidRPr="00C604E3">
                        <w:rPr>
                          <w:rFonts w:eastAsia="MS Gothic" w:cs="Arial"/>
                          <w:bCs/>
                        </w:rPr>
                        <w:t>From EUR 5,000,000.00</w:t>
                      </w:r>
                    </w:sdtContent>
                  </w:sdt>
                </w:p>
              </w:tc>
              <w:tc>
                <w:tcPr>
                  <w:tcW w:w="2835" w:type="dxa"/>
                </w:tcPr>
                <w:p w14:paraId="0DE6187D" w14:textId="77777777" w:rsidR="00750156" w:rsidRPr="00E555AB" w:rsidRDefault="00750156" w:rsidP="00750156">
                  <w:pPr>
                    <w:spacing w:before="0" w:line="360" w:lineRule="auto"/>
                    <w:rPr>
                      <w:b/>
                      <w:sz w:val="24"/>
                      <w:szCs w:val="24"/>
                    </w:rPr>
                  </w:pPr>
                </w:p>
              </w:tc>
              <w:tc>
                <w:tcPr>
                  <w:tcW w:w="2409" w:type="dxa"/>
                </w:tcPr>
                <w:p w14:paraId="4F461E7E" w14:textId="77777777" w:rsidR="00750156" w:rsidRPr="00E555AB" w:rsidRDefault="00750156" w:rsidP="00750156">
                  <w:pPr>
                    <w:spacing w:before="0" w:line="360" w:lineRule="auto"/>
                    <w:rPr>
                      <w:b/>
                      <w:sz w:val="24"/>
                      <w:szCs w:val="24"/>
                    </w:rPr>
                  </w:pPr>
                </w:p>
              </w:tc>
              <w:tc>
                <w:tcPr>
                  <w:tcW w:w="2694" w:type="dxa"/>
                </w:tcPr>
                <w:p w14:paraId="500CB29F" w14:textId="77777777" w:rsidR="00750156" w:rsidRPr="00E555AB" w:rsidRDefault="00750156" w:rsidP="00750156">
                  <w:pPr>
                    <w:spacing w:before="0" w:line="360" w:lineRule="auto"/>
                    <w:rPr>
                      <w:b/>
                      <w:sz w:val="24"/>
                      <w:szCs w:val="24"/>
                    </w:rPr>
                  </w:pPr>
                </w:p>
              </w:tc>
            </w:tr>
          </w:tbl>
          <w:p w14:paraId="70A33F52" w14:textId="77777777" w:rsidR="00520326" w:rsidRPr="00E555AB" w:rsidRDefault="00520326" w:rsidP="00C4648C">
            <w:pPr>
              <w:spacing w:before="0" w:line="360" w:lineRule="auto"/>
              <w:rPr>
                <w:b/>
              </w:rPr>
            </w:pPr>
          </w:p>
          <w:p w14:paraId="41C129B2" w14:textId="77777777" w:rsidR="00C4648C" w:rsidRPr="00E555AB" w:rsidRDefault="00C4648C" w:rsidP="00C4648C">
            <w:pPr>
              <w:spacing w:before="0" w:line="360" w:lineRule="auto"/>
              <w:rPr>
                <w:b/>
              </w:rPr>
            </w:pPr>
            <w:r w:rsidRPr="00E555AB">
              <w:rPr>
                <w:b/>
              </w:rPr>
              <w:t xml:space="preserve">What is the basis of inflows on Client`s account </w:t>
            </w:r>
            <w:r w:rsidRPr="00E555AB">
              <w:rPr>
                <w:b/>
                <w:shd w:val="clear" w:color="auto" w:fill="D9D9D9" w:themeFill="background1" w:themeFillShade="D9"/>
              </w:rPr>
              <w:t>(check the appropriate box(es))</w:t>
            </w:r>
            <w:r w:rsidRPr="00E555AB">
              <w:rPr>
                <w:b/>
              </w:rPr>
              <w:t>:</w:t>
            </w:r>
          </w:p>
          <w:tbl>
            <w:tblPr>
              <w:tblStyle w:val="TableGrid"/>
              <w:tblW w:w="10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7"/>
              <w:gridCol w:w="3402"/>
              <w:gridCol w:w="3231"/>
            </w:tblGrid>
            <w:tr w:rsidR="00C4648C" w:rsidRPr="00E555AB" w14:paraId="4F49AE5E" w14:textId="77777777" w:rsidTr="00E774F1">
              <w:tc>
                <w:tcPr>
                  <w:tcW w:w="4087" w:type="dxa"/>
                </w:tcPr>
                <w:p w14:paraId="2A6963B6" w14:textId="77777777" w:rsidR="00C4648C" w:rsidRPr="00E555AB" w:rsidRDefault="00000000" w:rsidP="000310FE">
                  <w:pPr>
                    <w:spacing w:before="0" w:line="276" w:lineRule="auto"/>
                    <w:rPr>
                      <w:b/>
                    </w:rPr>
                  </w:pPr>
                  <w:sdt>
                    <w:sdtPr>
                      <w:rPr>
                        <w:b/>
                        <w:sz w:val="24"/>
                        <w:szCs w:val="24"/>
                      </w:rPr>
                      <w:id w:val="559828930"/>
                    </w:sdtPr>
                    <w:sdtContent>
                      <w:r w:rsidR="006F7FF2" w:rsidRPr="00E555AB">
                        <w:rPr>
                          <w:rFonts w:ascii="MS Gothic" w:eastAsia="MS Gothic" w:hAnsi="MS Gothic"/>
                          <w:b/>
                          <w:sz w:val="24"/>
                          <w:szCs w:val="24"/>
                        </w:rPr>
                        <w:t>☐</w:t>
                      </w:r>
                    </w:sdtContent>
                  </w:sdt>
                  <w:r w:rsidR="00D210DF" w:rsidRPr="00E555AB">
                    <w:t xml:space="preserve"> Main business activity</w:t>
                  </w:r>
                </w:p>
                <w:p w14:paraId="282312FD" w14:textId="77777777" w:rsidR="00C4648C" w:rsidRPr="00E555AB" w:rsidRDefault="00000000" w:rsidP="000310FE">
                  <w:pPr>
                    <w:spacing w:before="0" w:line="276" w:lineRule="auto"/>
                    <w:rPr>
                      <w:b/>
                    </w:rPr>
                  </w:pPr>
                  <w:sdt>
                    <w:sdtPr>
                      <w:rPr>
                        <w:b/>
                        <w:sz w:val="24"/>
                        <w:szCs w:val="24"/>
                      </w:rPr>
                      <w:id w:val="1992356964"/>
                    </w:sdtPr>
                    <w:sdtContent>
                      <w:r w:rsidR="000310FE" w:rsidRPr="00E555AB">
                        <w:rPr>
                          <w:rFonts w:ascii="MS Gothic" w:eastAsia="MS Gothic" w:hAnsi="MS Gothic"/>
                          <w:b/>
                          <w:sz w:val="24"/>
                          <w:szCs w:val="24"/>
                        </w:rPr>
                        <w:t>☐</w:t>
                      </w:r>
                    </w:sdtContent>
                  </w:sdt>
                  <w:r w:rsidR="00D210DF" w:rsidRPr="00E555AB">
                    <w:t xml:space="preserve"> Fees</w:t>
                  </w:r>
                </w:p>
                <w:p w14:paraId="649C2D87" w14:textId="77777777" w:rsidR="00C4648C" w:rsidRPr="00E555AB" w:rsidRDefault="00000000" w:rsidP="000310FE">
                  <w:pPr>
                    <w:spacing w:before="0" w:line="276" w:lineRule="auto"/>
                    <w:rPr>
                      <w:b/>
                    </w:rPr>
                  </w:pPr>
                  <w:sdt>
                    <w:sdtPr>
                      <w:rPr>
                        <w:b/>
                        <w:sz w:val="24"/>
                        <w:szCs w:val="24"/>
                      </w:rPr>
                      <w:id w:val="316077770"/>
                    </w:sdtPr>
                    <w:sdtContent>
                      <w:r w:rsidR="000310FE" w:rsidRPr="00E555AB">
                        <w:rPr>
                          <w:rFonts w:ascii="MS Gothic" w:eastAsia="MS Gothic" w:hAnsi="MS Gothic"/>
                          <w:b/>
                          <w:sz w:val="24"/>
                          <w:szCs w:val="24"/>
                        </w:rPr>
                        <w:t>☐</w:t>
                      </w:r>
                    </w:sdtContent>
                  </w:sdt>
                  <w:r w:rsidR="00D210DF" w:rsidRPr="00E555AB">
                    <w:t xml:space="preserve"> Rewards</w:t>
                  </w:r>
                </w:p>
                <w:p w14:paraId="568B8808" w14:textId="77777777" w:rsidR="00C4648C" w:rsidRPr="00E555AB" w:rsidRDefault="00000000" w:rsidP="000310FE">
                  <w:pPr>
                    <w:spacing w:before="0" w:line="276" w:lineRule="auto"/>
                    <w:rPr>
                      <w:b/>
                    </w:rPr>
                  </w:pPr>
                  <w:sdt>
                    <w:sdtPr>
                      <w:rPr>
                        <w:b/>
                        <w:sz w:val="24"/>
                        <w:szCs w:val="24"/>
                      </w:rPr>
                      <w:id w:val="2010708847"/>
                    </w:sdtPr>
                    <w:sdtContent>
                      <w:r w:rsidR="000310FE" w:rsidRPr="00E555AB">
                        <w:rPr>
                          <w:rFonts w:ascii="MS Gothic" w:eastAsia="MS Gothic" w:hAnsi="MS Gothic"/>
                          <w:b/>
                          <w:sz w:val="24"/>
                          <w:szCs w:val="24"/>
                        </w:rPr>
                        <w:t>☐</w:t>
                      </w:r>
                    </w:sdtContent>
                  </w:sdt>
                  <w:r w:rsidR="00D210DF" w:rsidRPr="00E555AB">
                    <w:t xml:space="preserve"> Donations of partners, sponsors, etc.</w:t>
                  </w:r>
                </w:p>
              </w:tc>
              <w:tc>
                <w:tcPr>
                  <w:tcW w:w="3402" w:type="dxa"/>
                </w:tcPr>
                <w:p w14:paraId="41EE7BA4" w14:textId="77777777" w:rsidR="00C4648C" w:rsidRPr="00E555AB" w:rsidRDefault="00000000" w:rsidP="000310FE">
                  <w:pPr>
                    <w:spacing w:before="0" w:line="276" w:lineRule="auto"/>
                    <w:rPr>
                      <w:b/>
                    </w:rPr>
                  </w:pPr>
                  <w:sdt>
                    <w:sdtPr>
                      <w:rPr>
                        <w:b/>
                        <w:sz w:val="24"/>
                        <w:szCs w:val="24"/>
                      </w:rPr>
                      <w:id w:val="160125919"/>
                    </w:sdtPr>
                    <w:sdtContent>
                      <w:r w:rsidR="000310FE" w:rsidRPr="00E555AB">
                        <w:rPr>
                          <w:rFonts w:ascii="MS Gothic" w:eastAsia="MS Gothic" w:hAnsi="MS Gothic"/>
                          <w:b/>
                          <w:sz w:val="24"/>
                          <w:szCs w:val="24"/>
                        </w:rPr>
                        <w:t>☐</w:t>
                      </w:r>
                    </w:sdtContent>
                  </w:sdt>
                  <w:r w:rsidR="00D210DF" w:rsidRPr="00E555AB">
                    <w:t xml:space="preserve"> Sale of securities</w:t>
                  </w:r>
                </w:p>
                <w:p w14:paraId="750A0928" w14:textId="77777777" w:rsidR="00C4648C" w:rsidRPr="00E555AB" w:rsidRDefault="00000000" w:rsidP="000310FE">
                  <w:pPr>
                    <w:spacing w:before="0" w:line="276" w:lineRule="auto"/>
                    <w:rPr>
                      <w:b/>
                    </w:rPr>
                  </w:pPr>
                  <w:sdt>
                    <w:sdtPr>
                      <w:rPr>
                        <w:b/>
                        <w:sz w:val="24"/>
                        <w:szCs w:val="24"/>
                      </w:rPr>
                      <w:id w:val="1070388431"/>
                    </w:sdtPr>
                    <w:sdtContent>
                      <w:r w:rsidR="000310FE" w:rsidRPr="00E555AB">
                        <w:rPr>
                          <w:rFonts w:ascii="MS Gothic" w:eastAsia="MS Gothic" w:hAnsi="MS Gothic"/>
                          <w:b/>
                          <w:sz w:val="24"/>
                          <w:szCs w:val="24"/>
                        </w:rPr>
                        <w:t>☐</w:t>
                      </w:r>
                    </w:sdtContent>
                  </w:sdt>
                  <w:r w:rsidR="00D210DF" w:rsidRPr="00E555AB">
                    <w:t xml:space="preserve"> Foreign funds</w:t>
                  </w:r>
                </w:p>
                <w:p w14:paraId="1D0E47C8" w14:textId="77777777" w:rsidR="00C4648C" w:rsidRPr="00E555AB" w:rsidRDefault="00000000" w:rsidP="000310FE">
                  <w:pPr>
                    <w:spacing w:before="0" w:line="276" w:lineRule="auto"/>
                    <w:rPr>
                      <w:b/>
                    </w:rPr>
                  </w:pPr>
                  <w:sdt>
                    <w:sdtPr>
                      <w:rPr>
                        <w:b/>
                        <w:sz w:val="24"/>
                        <w:szCs w:val="24"/>
                      </w:rPr>
                      <w:id w:val="-403989396"/>
                    </w:sdtPr>
                    <w:sdtContent>
                      <w:r w:rsidR="000310FE" w:rsidRPr="00E555AB">
                        <w:rPr>
                          <w:rFonts w:ascii="MS Gothic" w:eastAsia="MS Gothic" w:hAnsi="MS Gothic"/>
                          <w:b/>
                          <w:sz w:val="24"/>
                          <w:szCs w:val="24"/>
                        </w:rPr>
                        <w:t>☐</w:t>
                      </w:r>
                    </w:sdtContent>
                  </w:sdt>
                  <w:r w:rsidR="00D210DF" w:rsidRPr="00E555AB">
                    <w:t xml:space="preserve"> Sales</w:t>
                  </w:r>
                </w:p>
                <w:p w14:paraId="47E48E0F" w14:textId="77777777" w:rsidR="00C4648C" w:rsidRPr="00E555AB" w:rsidRDefault="00000000" w:rsidP="000310FE">
                  <w:pPr>
                    <w:spacing w:before="0" w:line="276" w:lineRule="auto"/>
                    <w:rPr>
                      <w:b/>
                    </w:rPr>
                  </w:pPr>
                  <w:sdt>
                    <w:sdtPr>
                      <w:rPr>
                        <w:b/>
                        <w:sz w:val="24"/>
                        <w:szCs w:val="24"/>
                      </w:rPr>
                      <w:id w:val="-543289310"/>
                    </w:sdtPr>
                    <w:sdtContent>
                      <w:r w:rsidR="000310FE" w:rsidRPr="00E555AB">
                        <w:rPr>
                          <w:rFonts w:ascii="MS Gothic" w:eastAsia="MS Gothic" w:hAnsi="MS Gothic"/>
                          <w:b/>
                          <w:sz w:val="24"/>
                          <w:szCs w:val="24"/>
                        </w:rPr>
                        <w:t>☐</w:t>
                      </w:r>
                    </w:sdtContent>
                  </w:sdt>
                  <w:r w:rsidR="00D210DF" w:rsidRPr="00E555AB">
                    <w:t xml:space="preserve"> Property sale</w:t>
                  </w:r>
                </w:p>
              </w:tc>
              <w:tc>
                <w:tcPr>
                  <w:tcW w:w="3231" w:type="dxa"/>
                </w:tcPr>
                <w:p w14:paraId="262ABD74" w14:textId="77777777" w:rsidR="00C4648C" w:rsidRPr="00E555AB" w:rsidRDefault="00000000" w:rsidP="000310FE">
                  <w:pPr>
                    <w:spacing w:before="0" w:line="276" w:lineRule="auto"/>
                    <w:ind w:left="92" w:hanging="92"/>
                    <w:rPr>
                      <w:b/>
                    </w:rPr>
                  </w:pPr>
                  <w:sdt>
                    <w:sdtPr>
                      <w:rPr>
                        <w:b/>
                        <w:sz w:val="24"/>
                        <w:szCs w:val="24"/>
                      </w:rPr>
                      <w:id w:val="1559822838"/>
                    </w:sdtPr>
                    <w:sdtContent>
                      <w:r w:rsidR="000310FE" w:rsidRPr="00E555AB">
                        <w:rPr>
                          <w:rFonts w:ascii="MS Gothic" w:eastAsia="MS Gothic" w:hAnsi="MS Gothic"/>
                          <w:b/>
                          <w:sz w:val="24"/>
                          <w:szCs w:val="24"/>
                        </w:rPr>
                        <w:t>☐</w:t>
                      </w:r>
                    </w:sdtContent>
                  </w:sdt>
                  <w:r w:rsidR="00D210DF" w:rsidRPr="00E555AB">
                    <w:t xml:space="preserve"> Donations</w:t>
                  </w:r>
                </w:p>
                <w:p w14:paraId="50B2C31D" w14:textId="77777777" w:rsidR="00C4648C" w:rsidRPr="00E555AB" w:rsidRDefault="00000000" w:rsidP="000310FE">
                  <w:pPr>
                    <w:spacing w:before="0" w:line="276" w:lineRule="auto"/>
                    <w:rPr>
                      <w:b/>
                    </w:rPr>
                  </w:pPr>
                  <w:sdt>
                    <w:sdtPr>
                      <w:rPr>
                        <w:b/>
                        <w:sz w:val="24"/>
                        <w:szCs w:val="24"/>
                      </w:rPr>
                      <w:id w:val="-1583906635"/>
                    </w:sdtPr>
                    <w:sdtContent>
                      <w:r w:rsidR="000310FE" w:rsidRPr="00E555AB">
                        <w:rPr>
                          <w:rFonts w:ascii="MS Gothic" w:eastAsia="MS Gothic" w:hAnsi="MS Gothic"/>
                          <w:b/>
                          <w:sz w:val="24"/>
                          <w:szCs w:val="24"/>
                        </w:rPr>
                        <w:t>☐</w:t>
                      </w:r>
                    </w:sdtContent>
                  </w:sdt>
                  <w:r w:rsidR="00D210DF" w:rsidRPr="00E555AB">
                    <w:t xml:space="preserve"> Self-financing</w:t>
                  </w:r>
                </w:p>
                <w:p w14:paraId="74F3FD4F" w14:textId="77777777" w:rsidR="00C4648C" w:rsidRPr="00E555AB" w:rsidRDefault="00000000" w:rsidP="000310FE">
                  <w:pPr>
                    <w:spacing w:before="0" w:line="276" w:lineRule="auto"/>
                    <w:rPr>
                      <w:b/>
                    </w:rPr>
                  </w:pPr>
                  <w:sdt>
                    <w:sdtPr>
                      <w:rPr>
                        <w:b/>
                        <w:sz w:val="24"/>
                        <w:szCs w:val="24"/>
                      </w:rPr>
                      <w:id w:val="1519739176"/>
                    </w:sdtPr>
                    <w:sdtContent>
                      <w:r w:rsidR="000310FE" w:rsidRPr="00E555AB">
                        <w:rPr>
                          <w:rFonts w:ascii="MS Gothic" w:eastAsia="MS Gothic" w:hAnsi="MS Gothic"/>
                          <w:b/>
                          <w:sz w:val="24"/>
                          <w:szCs w:val="24"/>
                        </w:rPr>
                        <w:t>☐</w:t>
                      </w:r>
                    </w:sdtContent>
                  </w:sdt>
                  <w:r w:rsidR="00D210DF" w:rsidRPr="00E555AB">
                    <w:t xml:space="preserve"> Other (must be specified):  </w:t>
                  </w:r>
                  <w:r w:rsidR="00D210DF" w:rsidRPr="00E555AB">
                    <w:rPr>
                      <w:shd w:val="clear" w:color="auto" w:fill="F2F2F2" w:themeFill="background1" w:themeFillShade="F2"/>
                    </w:rPr>
                    <w:t>______________________</w:t>
                  </w:r>
                </w:p>
              </w:tc>
            </w:tr>
          </w:tbl>
          <w:p w14:paraId="58B330ED" w14:textId="77777777" w:rsidR="00C4648C" w:rsidRPr="00E555AB" w:rsidRDefault="00C4648C" w:rsidP="00750156">
            <w:pPr>
              <w:spacing w:before="0" w:line="360" w:lineRule="auto"/>
              <w:rPr>
                <w:b/>
              </w:rPr>
            </w:pPr>
            <w:r w:rsidRPr="00E555AB">
              <w:rPr>
                <w:b/>
              </w:rPr>
              <w:t xml:space="preserve">Expected other annual income (in EUR): </w:t>
            </w:r>
            <w:r w:rsidRPr="00E555AB">
              <w:t xml:space="preserve">   </w:t>
            </w:r>
            <w:r w:rsidRPr="00E555AB">
              <w:rPr>
                <w:shd w:val="clear" w:color="auto" w:fill="F2F2F2" w:themeFill="background1" w:themeFillShade="F2"/>
              </w:rPr>
              <w:t>_________________________</w:t>
            </w:r>
          </w:p>
          <w:p w14:paraId="6D68D9B3" w14:textId="77777777" w:rsidR="00C4648C" w:rsidRPr="00E555AB" w:rsidRDefault="00C4648C" w:rsidP="00C4648C">
            <w:pPr>
              <w:tabs>
                <w:tab w:val="clear" w:pos="425"/>
                <w:tab w:val="clear" w:pos="851"/>
                <w:tab w:val="clear" w:pos="1276"/>
                <w:tab w:val="clear" w:pos="1701"/>
                <w:tab w:val="clear" w:pos="2126"/>
                <w:tab w:val="clear" w:pos="2552"/>
                <w:tab w:val="right" w:pos="8505"/>
              </w:tabs>
              <w:spacing w:before="0" w:line="276" w:lineRule="auto"/>
              <w:rPr>
                <w:b/>
              </w:rPr>
            </w:pPr>
            <w:r w:rsidRPr="00E555AB">
              <w:rPr>
                <w:b/>
              </w:rPr>
              <w:lastRenderedPageBreak/>
              <w:t>Will the Client operate through its own account also for the benefit of third parties? If YES, please enter data on third parties (names, host countries, beneficial owners):</w:t>
            </w:r>
          </w:p>
          <w:p w14:paraId="6A748D8E" w14:textId="77777777" w:rsidR="00ED5DF6" w:rsidRPr="00E555AB" w:rsidRDefault="00C4648C" w:rsidP="00C4648C">
            <w:pPr>
              <w:spacing w:before="0" w:line="360" w:lineRule="auto"/>
              <w:ind w:right="-107"/>
            </w:pPr>
            <w:r w:rsidRPr="00E555AB">
              <w:rPr>
                <w:shd w:val="clear" w:color="auto" w:fill="F2F2F2" w:themeFill="background1" w:themeFillShade="F2"/>
              </w:rPr>
              <w:t>______________________________________________________________________________</w:t>
            </w:r>
          </w:p>
          <w:p w14:paraId="14675F39" w14:textId="77777777" w:rsidR="001E75B5" w:rsidRPr="00E555AB" w:rsidRDefault="001E75B5" w:rsidP="00C4648C">
            <w:pPr>
              <w:spacing w:before="0" w:line="276" w:lineRule="auto"/>
              <w:rPr>
                <w:b/>
              </w:rPr>
            </w:pPr>
          </w:p>
          <w:p w14:paraId="5CBCD0FE" w14:textId="77777777" w:rsidR="00637ACD" w:rsidRPr="00E555AB" w:rsidRDefault="00C4648C" w:rsidP="00C4648C">
            <w:pPr>
              <w:spacing w:before="0" w:line="276" w:lineRule="auto"/>
              <w:rPr>
                <w:b/>
              </w:rPr>
            </w:pPr>
            <w:r w:rsidRPr="00E555AB">
              <w:rPr>
                <w:b/>
              </w:rPr>
              <w:t>Business partners with which the Client has the largest turnover (names, countries):</w:t>
            </w:r>
          </w:p>
          <w:p w14:paraId="52AA7E75" w14:textId="77777777" w:rsidR="006F7FF2" w:rsidRPr="00E555AB" w:rsidRDefault="006F7FF2" w:rsidP="00C4648C">
            <w:pPr>
              <w:spacing w:before="0" w:line="276" w:lineRule="auto"/>
              <w:rPr>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47"/>
              <w:gridCol w:w="5347"/>
            </w:tblGrid>
            <w:tr w:rsidR="00637ACD" w:rsidRPr="00E555AB" w14:paraId="64197200" w14:textId="77777777" w:rsidTr="00637ACD">
              <w:tc>
                <w:tcPr>
                  <w:tcW w:w="5399" w:type="dxa"/>
                </w:tcPr>
                <w:p w14:paraId="71C234B4" w14:textId="77777777" w:rsidR="00637ACD" w:rsidRPr="00E555AB" w:rsidRDefault="006F7FF2" w:rsidP="00637ACD">
                  <w:pPr>
                    <w:spacing w:before="0" w:line="360" w:lineRule="auto"/>
                    <w:rPr>
                      <w:u w:val="single"/>
                    </w:rPr>
                  </w:pPr>
                  <w:r w:rsidRPr="00E555AB">
                    <w:rPr>
                      <w:u w:val="single"/>
                    </w:rPr>
                    <w:t xml:space="preserve">A. </w:t>
                  </w:r>
                  <w:r w:rsidRPr="00E555AB">
                    <w:rPr>
                      <w:b/>
                      <w:u w:val="single"/>
                    </w:rPr>
                    <w:t>Suppliers</w:t>
                  </w:r>
                  <w:r w:rsidRPr="00E555AB">
                    <w:rPr>
                      <w:u w:val="single"/>
                    </w:rPr>
                    <w:t xml:space="preserve"> (entities receiving payments from the client)</w:t>
                  </w:r>
                </w:p>
              </w:tc>
              <w:tc>
                <w:tcPr>
                  <w:tcW w:w="5399" w:type="dxa"/>
                </w:tcPr>
                <w:p w14:paraId="426CD44D" w14:textId="77777777" w:rsidR="00637ACD" w:rsidRPr="00E555AB" w:rsidRDefault="00637ACD" w:rsidP="00C4648C">
                  <w:pPr>
                    <w:spacing w:before="0" w:line="276" w:lineRule="auto"/>
                    <w:rPr>
                      <w:u w:val="single"/>
                    </w:rPr>
                  </w:pPr>
                  <w:r w:rsidRPr="00E555AB">
                    <w:rPr>
                      <w:u w:val="single"/>
                    </w:rPr>
                    <w:t xml:space="preserve">B. </w:t>
                  </w:r>
                  <w:r w:rsidRPr="00E555AB">
                    <w:rPr>
                      <w:b/>
                      <w:u w:val="single"/>
                    </w:rPr>
                    <w:t>Buyers</w:t>
                  </w:r>
                  <w:r w:rsidRPr="00E555AB">
                    <w:rPr>
                      <w:u w:val="single"/>
                    </w:rPr>
                    <w:t xml:space="preserve"> (entities making payments to the client)</w:t>
                  </w:r>
                </w:p>
              </w:tc>
            </w:tr>
            <w:tr w:rsidR="00637ACD" w:rsidRPr="00E555AB" w14:paraId="34C15E3D" w14:textId="77777777" w:rsidTr="006F7FF2">
              <w:tc>
                <w:tcPr>
                  <w:tcW w:w="5399" w:type="dxa"/>
                  <w:shd w:val="clear" w:color="auto" w:fill="F2F2F2" w:themeFill="background1" w:themeFillShade="F2"/>
                </w:tcPr>
                <w:p w14:paraId="3F3756A5" w14:textId="77777777" w:rsidR="00637ACD" w:rsidRPr="00E555AB" w:rsidRDefault="00637ACD" w:rsidP="00F335D3">
                  <w:pPr>
                    <w:pStyle w:val="ListParagraph"/>
                    <w:numPr>
                      <w:ilvl w:val="0"/>
                      <w:numId w:val="38"/>
                    </w:numPr>
                    <w:spacing w:before="0" w:line="276" w:lineRule="auto"/>
                    <w:ind w:hanging="1234"/>
                  </w:pPr>
                  <w:r w:rsidRPr="00E555AB">
                    <w:t>_______________________________________</w:t>
                  </w:r>
                </w:p>
              </w:tc>
              <w:tc>
                <w:tcPr>
                  <w:tcW w:w="5399" w:type="dxa"/>
                  <w:shd w:val="clear" w:color="auto" w:fill="F2F2F2" w:themeFill="background1" w:themeFillShade="F2"/>
                </w:tcPr>
                <w:p w14:paraId="4903E051" w14:textId="77777777" w:rsidR="00637ACD" w:rsidRPr="00E555AB" w:rsidRDefault="00637ACD" w:rsidP="00F335D3">
                  <w:pPr>
                    <w:pStyle w:val="ListParagraph"/>
                    <w:numPr>
                      <w:ilvl w:val="0"/>
                      <w:numId w:val="38"/>
                    </w:numPr>
                    <w:spacing w:before="0" w:line="276" w:lineRule="auto"/>
                    <w:ind w:hanging="1252"/>
                  </w:pPr>
                  <w:r w:rsidRPr="00E555AB">
                    <w:t>_______________________________________</w:t>
                  </w:r>
                </w:p>
              </w:tc>
            </w:tr>
            <w:tr w:rsidR="00637ACD" w:rsidRPr="00E555AB" w14:paraId="28BD40B7" w14:textId="77777777" w:rsidTr="006F7FF2">
              <w:tc>
                <w:tcPr>
                  <w:tcW w:w="5399" w:type="dxa"/>
                  <w:shd w:val="clear" w:color="auto" w:fill="F2F2F2" w:themeFill="background1" w:themeFillShade="F2"/>
                </w:tcPr>
                <w:p w14:paraId="794929B1" w14:textId="77777777" w:rsidR="00637ACD" w:rsidRPr="00E555AB" w:rsidRDefault="00637ACD" w:rsidP="00F335D3">
                  <w:pPr>
                    <w:pStyle w:val="ListParagraph"/>
                    <w:numPr>
                      <w:ilvl w:val="0"/>
                      <w:numId w:val="38"/>
                    </w:numPr>
                    <w:spacing w:before="0" w:line="276" w:lineRule="auto"/>
                    <w:ind w:hanging="1234"/>
                  </w:pPr>
                  <w:r w:rsidRPr="00E555AB">
                    <w:t>_______________________________________</w:t>
                  </w:r>
                </w:p>
              </w:tc>
              <w:tc>
                <w:tcPr>
                  <w:tcW w:w="5399" w:type="dxa"/>
                  <w:shd w:val="clear" w:color="auto" w:fill="F2F2F2" w:themeFill="background1" w:themeFillShade="F2"/>
                </w:tcPr>
                <w:p w14:paraId="06D15BD9" w14:textId="77777777" w:rsidR="00637ACD" w:rsidRPr="00E555AB" w:rsidRDefault="00637ACD" w:rsidP="00F335D3">
                  <w:pPr>
                    <w:pStyle w:val="ListParagraph"/>
                    <w:numPr>
                      <w:ilvl w:val="0"/>
                      <w:numId w:val="38"/>
                    </w:numPr>
                    <w:spacing w:before="0" w:line="276" w:lineRule="auto"/>
                    <w:ind w:hanging="1252"/>
                  </w:pPr>
                  <w:r w:rsidRPr="00E555AB">
                    <w:t>_______________________________________</w:t>
                  </w:r>
                </w:p>
              </w:tc>
            </w:tr>
            <w:tr w:rsidR="00637ACD" w:rsidRPr="00E555AB" w14:paraId="5976C660" w14:textId="77777777" w:rsidTr="006F7FF2">
              <w:tc>
                <w:tcPr>
                  <w:tcW w:w="5399" w:type="dxa"/>
                  <w:shd w:val="clear" w:color="auto" w:fill="F2F2F2" w:themeFill="background1" w:themeFillShade="F2"/>
                </w:tcPr>
                <w:p w14:paraId="7F687EC0" w14:textId="77777777" w:rsidR="00637ACD" w:rsidRPr="00E555AB" w:rsidRDefault="00637ACD" w:rsidP="00F335D3">
                  <w:pPr>
                    <w:pStyle w:val="ListParagraph"/>
                    <w:numPr>
                      <w:ilvl w:val="0"/>
                      <w:numId w:val="38"/>
                    </w:numPr>
                    <w:spacing w:before="0" w:line="276" w:lineRule="auto"/>
                    <w:ind w:hanging="1234"/>
                  </w:pPr>
                  <w:r w:rsidRPr="00E555AB">
                    <w:t>_______________________________________</w:t>
                  </w:r>
                </w:p>
              </w:tc>
              <w:tc>
                <w:tcPr>
                  <w:tcW w:w="5399" w:type="dxa"/>
                  <w:shd w:val="clear" w:color="auto" w:fill="F2F2F2" w:themeFill="background1" w:themeFillShade="F2"/>
                </w:tcPr>
                <w:p w14:paraId="66D37685" w14:textId="77777777" w:rsidR="00637ACD" w:rsidRPr="00E555AB" w:rsidRDefault="00637ACD" w:rsidP="00F335D3">
                  <w:pPr>
                    <w:pStyle w:val="ListParagraph"/>
                    <w:numPr>
                      <w:ilvl w:val="0"/>
                      <w:numId w:val="38"/>
                    </w:numPr>
                    <w:spacing w:before="0" w:line="276" w:lineRule="auto"/>
                    <w:ind w:hanging="1252"/>
                  </w:pPr>
                  <w:r w:rsidRPr="00E555AB">
                    <w:t>_______________________________________</w:t>
                  </w:r>
                </w:p>
              </w:tc>
            </w:tr>
          </w:tbl>
          <w:p w14:paraId="3CA52698" w14:textId="77777777" w:rsidR="00F335D3" w:rsidRPr="00E555AB" w:rsidRDefault="00F335D3" w:rsidP="00BB7CB7">
            <w:pPr>
              <w:spacing w:before="0"/>
              <w:rPr>
                <w:b/>
              </w:rPr>
            </w:pPr>
          </w:p>
          <w:p w14:paraId="26C66744" w14:textId="77777777" w:rsidR="00981220" w:rsidRPr="00E555AB" w:rsidRDefault="00C4648C" w:rsidP="00BB7CB7">
            <w:pPr>
              <w:spacing w:before="0"/>
              <w:rPr>
                <w:b/>
              </w:rPr>
            </w:pPr>
            <w:r w:rsidRPr="00E555AB">
              <w:rPr>
                <w:b/>
              </w:rPr>
              <w:t xml:space="preserve">The Client cooperates the most with business partners </w:t>
            </w:r>
            <w:r w:rsidR="00750156" w:rsidRPr="00E555AB">
              <w:rPr>
                <w:b/>
              </w:rPr>
              <w:t>pursuing</w:t>
            </w:r>
            <w:r w:rsidRPr="00E555AB">
              <w:rPr>
                <w:b/>
              </w:rPr>
              <w:t xml:space="preserve"> the following activities (</w:t>
            </w:r>
            <w:r w:rsidRPr="00E555AB">
              <w:rPr>
                <w:b/>
                <w:shd w:val="clear" w:color="auto" w:fill="D9D9D9" w:themeFill="background1" w:themeFillShade="D9"/>
              </w:rPr>
              <w:t>check the appropriate box(es))</w:t>
            </w:r>
            <w:r w:rsidRPr="00E555AB">
              <w:rPr>
                <w:b/>
              </w:rPr>
              <w:t>:</w:t>
            </w:r>
          </w:p>
          <w:p w14:paraId="24747193" w14:textId="77777777" w:rsidR="00520326" w:rsidRPr="00E555AB" w:rsidRDefault="00520326" w:rsidP="00BB7CB7">
            <w:pPr>
              <w:spacing w:before="0"/>
              <w:rPr>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1"/>
              <w:gridCol w:w="6023"/>
            </w:tblGrid>
            <w:tr w:rsidR="006F7FF2" w:rsidRPr="00E555AB" w14:paraId="71AC3D9E" w14:textId="77777777" w:rsidTr="00C604E3">
              <w:trPr>
                <w:trHeight w:val="1766"/>
              </w:trPr>
              <w:tc>
                <w:tcPr>
                  <w:tcW w:w="5982" w:type="dxa"/>
                </w:tcPr>
                <w:p w14:paraId="2235CE06" w14:textId="77777777" w:rsidR="006F7FF2" w:rsidRPr="00E555AB" w:rsidRDefault="00000000" w:rsidP="00BB7CB7">
                  <w:pPr>
                    <w:pStyle w:val="ListParagraph"/>
                    <w:spacing w:before="0"/>
                    <w:ind w:left="62"/>
                    <w:rPr>
                      <w:b/>
                    </w:rPr>
                  </w:pPr>
                  <w:sdt>
                    <w:sdtPr>
                      <w:rPr>
                        <w:b/>
                        <w:sz w:val="24"/>
                        <w:szCs w:val="24"/>
                      </w:rPr>
                      <w:id w:val="735598417"/>
                    </w:sdtPr>
                    <w:sdtContent>
                      <w:r w:rsidR="006F7FF2" w:rsidRPr="00E555AB">
                        <w:rPr>
                          <w:rFonts w:ascii="MS Gothic" w:eastAsia="MS Gothic" w:hAnsi="MS Gothic"/>
                          <w:b/>
                          <w:sz w:val="24"/>
                          <w:szCs w:val="24"/>
                        </w:rPr>
                        <w:t>☐</w:t>
                      </w:r>
                    </w:sdtContent>
                  </w:sdt>
                  <w:r w:rsidR="00D210DF" w:rsidRPr="00E555AB">
                    <w:t xml:space="preserve"> </w:t>
                  </w:r>
                  <w:r w:rsidR="00750156" w:rsidRPr="00E555AB">
                    <w:t>Armament and military equipment</w:t>
                  </w:r>
                  <w:r w:rsidR="00D210DF" w:rsidRPr="00E555AB">
                    <w:t xml:space="preserve">   </w:t>
                  </w:r>
                </w:p>
                <w:p w14:paraId="052D89CF" w14:textId="77777777" w:rsidR="006F7FF2" w:rsidRPr="00E555AB" w:rsidRDefault="00000000" w:rsidP="00BB7CB7">
                  <w:pPr>
                    <w:spacing w:before="0"/>
                    <w:ind w:firstLine="64"/>
                    <w:rPr>
                      <w:b/>
                    </w:rPr>
                  </w:pPr>
                  <w:sdt>
                    <w:sdtPr>
                      <w:rPr>
                        <w:b/>
                        <w:sz w:val="24"/>
                        <w:szCs w:val="24"/>
                      </w:rPr>
                      <w:id w:val="-2031322579"/>
                    </w:sdtPr>
                    <w:sdtContent>
                      <w:r w:rsidR="006F7FF2" w:rsidRPr="00E555AB">
                        <w:rPr>
                          <w:rFonts w:ascii="MS Gothic" w:eastAsia="MS Gothic" w:hAnsi="MS Gothic"/>
                          <w:b/>
                          <w:sz w:val="24"/>
                          <w:szCs w:val="24"/>
                        </w:rPr>
                        <w:t>☐</w:t>
                      </w:r>
                    </w:sdtContent>
                  </w:sdt>
                  <w:r w:rsidR="00D210DF" w:rsidRPr="00E555AB">
                    <w:t xml:space="preserve"> </w:t>
                  </w:r>
                  <w:r w:rsidR="00750156" w:rsidRPr="00E555AB">
                    <w:t xml:space="preserve">Civil engineering </w:t>
                  </w:r>
                </w:p>
                <w:p w14:paraId="3F0C8492" w14:textId="77777777" w:rsidR="006F7FF2" w:rsidRPr="00E555AB" w:rsidRDefault="00000000" w:rsidP="00BB7CB7">
                  <w:pPr>
                    <w:pStyle w:val="ListParagraph"/>
                    <w:spacing w:before="0"/>
                    <w:ind w:left="62"/>
                    <w:rPr>
                      <w:b/>
                    </w:rPr>
                  </w:pPr>
                  <w:sdt>
                    <w:sdtPr>
                      <w:rPr>
                        <w:b/>
                        <w:sz w:val="24"/>
                        <w:szCs w:val="24"/>
                      </w:rPr>
                      <w:id w:val="-1301996102"/>
                    </w:sdtPr>
                    <w:sdtContent>
                      <w:r w:rsidR="006F7FF2" w:rsidRPr="00E555AB">
                        <w:rPr>
                          <w:rFonts w:ascii="MS Gothic" w:eastAsia="MS Gothic" w:hAnsi="MS Gothic"/>
                          <w:b/>
                          <w:sz w:val="24"/>
                          <w:szCs w:val="24"/>
                        </w:rPr>
                        <w:t>☐</w:t>
                      </w:r>
                    </w:sdtContent>
                  </w:sdt>
                  <w:r w:rsidR="00D210DF" w:rsidRPr="00E555AB">
                    <w:t xml:space="preserve"> </w:t>
                  </w:r>
                  <w:r w:rsidR="00750156" w:rsidRPr="00E555AB">
                    <w:t>Public tenders</w:t>
                  </w:r>
                </w:p>
                <w:p w14:paraId="5E469B9F" w14:textId="77777777" w:rsidR="006F7FF2" w:rsidRPr="00E555AB" w:rsidRDefault="00000000" w:rsidP="00F335D3">
                  <w:pPr>
                    <w:spacing w:before="0" w:line="240" w:lineRule="auto"/>
                    <w:ind w:left="348" w:hanging="284"/>
                    <w:rPr>
                      <w:b/>
                    </w:rPr>
                  </w:pPr>
                  <w:sdt>
                    <w:sdtPr>
                      <w:rPr>
                        <w:b/>
                        <w:sz w:val="24"/>
                        <w:szCs w:val="24"/>
                      </w:rPr>
                      <w:id w:val="-208880302"/>
                    </w:sdtPr>
                    <w:sdtContent>
                      <w:r w:rsidR="006F7FF2" w:rsidRPr="00E555AB">
                        <w:rPr>
                          <w:rFonts w:ascii="MS Gothic" w:eastAsia="MS Gothic" w:hAnsi="MS Gothic"/>
                          <w:b/>
                          <w:sz w:val="24"/>
                          <w:szCs w:val="24"/>
                        </w:rPr>
                        <w:t>☐</w:t>
                      </w:r>
                    </w:sdtContent>
                  </w:sdt>
                  <w:r w:rsidR="00D210DF" w:rsidRPr="00E555AB">
                    <w:t xml:space="preserve"> </w:t>
                  </w:r>
                  <w:r w:rsidR="00750156" w:rsidRPr="00E555AB">
                    <w:t xml:space="preserve">Mining </w:t>
                  </w:r>
                </w:p>
                <w:p w14:paraId="55CD00A5" w14:textId="77777777" w:rsidR="006F7FF2" w:rsidRPr="00E555AB" w:rsidRDefault="00000000" w:rsidP="009013A6">
                  <w:pPr>
                    <w:spacing w:before="0"/>
                    <w:ind w:left="62"/>
                    <w:rPr>
                      <w:b/>
                    </w:rPr>
                  </w:pPr>
                  <w:sdt>
                    <w:sdtPr>
                      <w:rPr>
                        <w:b/>
                        <w:sz w:val="24"/>
                        <w:szCs w:val="24"/>
                      </w:rPr>
                      <w:id w:val="1211927668"/>
                    </w:sdtPr>
                    <w:sdtContent>
                      <w:r w:rsidR="006F7FF2" w:rsidRPr="00E555AB">
                        <w:rPr>
                          <w:rFonts w:ascii="MS Gothic" w:eastAsia="MS Gothic" w:hAnsi="MS Gothic"/>
                          <w:b/>
                          <w:sz w:val="24"/>
                          <w:szCs w:val="24"/>
                        </w:rPr>
                        <w:t>☐</w:t>
                      </w:r>
                    </w:sdtContent>
                  </w:sdt>
                  <w:r w:rsidR="00D210DF" w:rsidRPr="00E555AB">
                    <w:t xml:space="preserve"> </w:t>
                  </w:r>
                  <w:r w:rsidR="009013A6" w:rsidRPr="00E555AB">
                    <w:t xml:space="preserve">Renewable energy sources production </w:t>
                  </w:r>
                </w:p>
                <w:p w14:paraId="6045A859" w14:textId="77777777" w:rsidR="00C604E3" w:rsidRDefault="00C604E3" w:rsidP="00C604E3">
                  <w:pPr>
                    <w:spacing w:before="0"/>
                    <w:rPr>
                      <w:b/>
                    </w:rPr>
                  </w:pPr>
                </w:p>
                <w:p w14:paraId="349EAAA2" w14:textId="77777777" w:rsidR="00C604E3" w:rsidRPr="00E555AB" w:rsidRDefault="00C604E3" w:rsidP="00C604E3">
                  <w:pPr>
                    <w:spacing w:before="0"/>
                    <w:rPr>
                      <w:b/>
                    </w:rPr>
                  </w:pPr>
                </w:p>
              </w:tc>
              <w:tc>
                <w:tcPr>
                  <w:tcW w:w="4709" w:type="dxa"/>
                </w:tcPr>
                <w:p w14:paraId="4604E9E2" w14:textId="77777777" w:rsidR="006F7FF2" w:rsidRPr="00E555AB" w:rsidRDefault="00000000" w:rsidP="00BB7CB7">
                  <w:pPr>
                    <w:pStyle w:val="ListParagraph"/>
                    <w:spacing w:before="0" w:line="240" w:lineRule="auto"/>
                    <w:ind w:left="62" w:hanging="62"/>
                    <w:rPr>
                      <w:b/>
                    </w:rPr>
                  </w:pPr>
                  <w:sdt>
                    <w:sdtPr>
                      <w:rPr>
                        <w:b/>
                        <w:sz w:val="24"/>
                        <w:szCs w:val="24"/>
                      </w:rPr>
                      <w:id w:val="-2001184826"/>
                    </w:sdtPr>
                    <w:sdtContent>
                      <w:r w:rsidR="006F7FF2" w:rsidRPr="00E555AB">
                        <w:rPr>
                          <w:rFonts w:ascii="MS Gothic" w:eastAsia="MS Gothic" w:hAnsi="MS Gothic"/>
                          <w:b/>
                          <w:sz w:val="24"/>
                          <w:szCs w:val="24"/>
                        </w:rPr>
                        <w:t>☐</w:t>
                      </w:r>
                    </w:sdtContent>
                  </w:sdt>
                  <w:r w:rsidR="00D210DF" w:rsidRPr="00E555AB">
                    <w:t xml:space="preserve"> </w:t>
                  </w:r>
                  <w:r w:rsidR="009013A6" w:rsidRPr="00E555AB">
                    <w:t xml:space="preserve">Pawnshops </w:t>
                  </w:r>
                </w:p>
                <w:p w14:paraId="458D658F" w14:textId="77777777" w:rsidR="006F7FF2" w:rsidRPr="00E555AB" w:rsidRDefault="00000000" w:rsidP="00BB7CB7">
                  <w:pPr>
                    <w:spacing w:before="0" w:line="240" w:lineRule="auto"/>
                    <w:rPr>
                      <w:b/>
                    </w:rPr>
                  </w:pPr>
                  <w:sdt>
                    <w:sdtPr>
                      <w:rPr>
                        <w:b/>
                        <w:sz w:val="24"/>
                        <w:szCs w:val="24"/>
                      </w:rPr>
                      <w:id w:val="-870460293"/>
                    </w:sdtPr>
                    <w:sdtContent>
                      <w:r w:rsidR="00661DAF" w:rsidRPr="00E555AB">
                        <w:rPr>
                          <w:rFonts w:ascii="MS Gothic" w:eastAsia="MS Gothic" w:hAnsi="MS Gothic"/>
                          <w:b/>
                          <w:sz w:val="24"/>
                          <w:szCs w:val="24"/>
                        </w:rPr>
                        <w:t>☐</w:t>
                      </w:r>
                    </w:sdtContent>
                  </w:sdt>
                  <w:r w:rsidR="00D210DF" w:rsidRPr="00E555AB">
                    <w:t xml:space="preserve"> </w:t>
                  </w:r>
                  <w:r w:rsidR="009013A6" w:rsidRPr="00E555AB">
                    <w:t>Gambling and betting</w:t>
                  </w:r>
                </w:p>
                <w:p w14:paraId="5C7DEC59" w14:textId="77777777" w:rsidR="006F7FF2" w:rsidRPr="00E555AB" w:rsidRDefault="00000000" w:rsidP="00F335D3">
                  <w:pPr>
                    <w:spacing w:before="0" w:line="240" w:lineRule="auto"/>
                    <w:ind w:left="317" w:hanging="317"/>
                    <w:rPr>
                      <w:b/>
                    </w:rPr>
                  </w:pPr>
                  <w:sdt>
                    <w:sdtPr>
                      <w:rPr>
                        <w:b/>
                        <w:sz w:val="24"/>
                        <w:szCs w:val="24"/>
                      </w:rPr>
                      <w:id w:val="-318580749"/>
                    </w:sdtPr>
                    <w:sdtContent>
                      <w:r w:rsidR="00661DAF" w:rsidRPr="00E555AB">
                        <w:rPr>
                          <w:rFonts w:ascii="MS Gothic" w:eastAsia="MS Gothic" w:hAnsi="MS Gothic"/>
                          <w:b/>
                          <w:sz w:val="24"/>
                          <w:szCs w:val="24"/>
                        </w:rPr>
                        <w:t>☐</w:t>
                      </w:r>
                    </w:sdtContent>
                  </w:sdt>
                  <w:r w:rsidR="00D210DF" w:rsidRPr="00E555AB">
                    <w:t xml:space="preserve"> </w:t>
                  </w:r>
                  <w:r w:rsidR="009013A6" w:rsidRPr="00E555AB">
                    <w:t xml:space="preserve">Exchange offices and payment institutions </w:t>
                  </w:r>
                </w:p>
                <w:p w14:paraId="65E10485" w14:textId="77777777" w:rsidR="006F7FF2" w:rsidRPr="00E555AB" w:rsidRDefault="00000000" w:rsidP="00BB7CB7">
                  <w:pPr>
                    <w:spacing w:before="0" w:line="240" w:lineRule="auto"/>
                    <w:ind w:left="320" w:hanging="320"/>
                    <w:rPr>
                      <w:b/>
                    </w:rPr>
                  </w:pPr>
                  <w:sdt>
                    <w:sdtPr>
                      <w:rPr>
                        <w:b/>
                        <w:sz w:val="24"/>
                        <w:szCs w:val="24"/>
                      </w:rPr>
                      <w:id w:val="1038390834"/>
                    </w:sdtPr>
                    <w:sdtContent>
                      <w:r w:rsidR="00661DAF" w:rsidRPr="00E555AB">
                        <w:rPr>
                          <w:rFonts w:ascii="MS Gothic" w:eastAsia="MS Gothic" w:hAnsi="MS Gothic"/>
                          <w:b/>
                          <w:sz w:val="24"/>
                          <w:szCs w:val="24"/>
                        </w:rPr>
                        <w:t>☐</w:t>
                      </w:r>
                    </w:sdtContent>
                  </w:sdt>
                  <w:r w:rsidR="00D210DF" w:rsidRPr="00E555AB">
                    <w:t xml:space="preserve"> </w:t>
                  </w:r>
                  <w:r w:rsidR="009013A6" w:rsidRPr="00E555AB">
                    <w:t>Waste collection and disposal</w:t>
                  </w:r>
                  <w:r w:rsidR="009013A6" w:rsidRPr="00E555AB" w:rsidDel="009013A6">
                    <w:t xml:space="preserve"> </w:t>
                  </w:r>
                </w:p>
                <w:p w14:paraId="04775BA1" w14:textId="77777777" w:rsidR="006F7FF2" w:rsidRPr="00E555AB" w:rsidRDefault="00000000" w:rsidP="009013A6">
                  <w:pPr>
                    <w:spacing w:before="0" w:line="240" w:lineRule="auto"/>
                    <w:rPr>
                      <w:b/>
                    </w:rPr>
                  </w:pPr>
                  <w:sdt>
                    <w:sdtPr>
                      <w:rPr>
                        <w:b/>
                        <w:sz w:val="24"/>
                        <w:szCs w:val="24"/>
                      </w:rPr>
                      <w:id w:val="721953231"/>
                    </w:sdtPr>
                    <w:sdtContent>
                      <w:r w:rsidR="00661DAF" w:rsidRPr="00E555AB">
                        <w:rPr>
                          <w:rFonts w:ascii="MS Gothic" w:eastAsia="MS Gothic" w:hAnsi="MS Gothic"/>
                          <w:b/>
                          <w:sz w:val="24"/>
                          <w:szCs w:val="24"/>
                        </w:rPr>
                        <w:t>☐</w:t>
                      </w:r>
                    </w:sdtContent>
                  </w:sdt>
                  <w:r w:rsidR="00D210DF" w:rsidRPr="00E555AB">
                    <w:t xml:space="preserve"> </w:t>
                  </w:r>
                  <w:r w:rsidR="009013A6" w:rsidRPr="00E555AB">
                    <w:t xml:space="preserve">Healthcare </w:t>
                  </w:r>
                </w:p>
                <w:p w14:paraId="7202E5E2" w14:textId="77777777" w:rsidR="006F7FF2" w:rsidRPr="00E555AB" w:rsidRDefault="00000000" w:rsidP="0016492C">
                  <w:pPr>
                    <w:spacing w:before="0" w:line="240" w:lineRule="auto"/>
                    <w:ind w:left="62" w:hanging="62"/>
                    <w:rPr>
                      <w:b/>
                    </w:rPr>
                  </w:pPr>
                  <w:sdt>
                    <w:sdtPr>
                      <w:rPr>
                        <w:b/>
                        <w:sz w:val="24"/>
                        <w:szCs w:val="24"/>
                      </w:rPr>
                      <w:id w:val="-1033102296"/>
                    </w:sdtPr>
                    <w:sdtContent>
                      <w:r w:rsidR="00661DAF" w:rsidRPr="00E555AB">
                        <w:rPr>
                          <w:rFonts w:ascii="MS Gothic" w:eastAsia="MS Gothic" w:hAnsi="MS Gothic"/>
                          <w:b/>
                          <w:sz w:val="24"/>
                          <w:szCs w:val="24"/>
                        </w:rPr>
                        <w:t>☐</w:t>
                      </w:r>
                    </w:sdtContent>
                  </w:sdt>
                  <w:r w:rsidR="00D210DF" w:rsidRPr="00E555AB">
                    <w:t xml:space="preserve"> Other (must be specified):</w:t>
                  </w:r>
                </w:p>
                <w:p w14:paraId="743A0A5B" w14:textId="77777777" w:rsidR="006F7FF2" w:rsidRPr="00E555AB" w:rsidRDefault="006F7FF2" w:rsidP="00BB7CB7">
                  <w:pPr>
                    <w:pStyle w:val="ListParagraph"/>
                    <w:spacing w:before="0" w:line="240" w:lineRule="auto"/>
                    <w:ind w:left="488"/>
                    <w:rPr>
                      <w:b/>
                    </w:rPr>
                  </w:pPr>
                  <w:r w:rsidRPr="00E555AB">
                    <w:rPr>
                      <w:shd w:val="clear" w:color="auto" w:fill="F2F2F2" w:themeFill="background1" w:themeFillShade="F2"/>
                    </w:rPr>
                    <w:t>____________________________________</w:t>
                  </w:r>
                </w:p>
              </w:tc>
            </w:tr>
            <w:tr w:rsidR="00C604E3" w:rsidRPr="00E555AB" w14:paraId="6473C390" w14:textId="77777777" w:rsidTr="00BE4600">
              <w:trPr>
                <w:trHeight w:val="1766"/>
              </w:trPr>
              <w:tc>
                <w:tcPr>
                  <w:tcW w:w="10691" w:type="dxa"/>
                  <w:gridSpan w:val="2"/>
                </w:tcPr>
                <w:p w14:paraId="567B1E2F" w14:textId="77777777" w:rsidR="00C604E3" w:rsidRDefault="00C604E3" w:rsidP="00C604E3">
                  <w:pPr>
                    <w:spacing w:before="0"/>
                    <w:rPr>
                      <w:b/>
                    </w:rPr>
                  </w:pPr>
                </w:p>
                <w:p w14:paraId="5E7C1465" w14:textId="0C95AB62" w:rsidR="00C604E3" w:rsidRPr="00E555AB" w:rsidRDefault="00CE7078" w:rsidP="00C604E3">
                  <w:pPr>
                    <w:spacing w:before="0"/>
                    <w:rPr>
                      <w:b/>
                    </w:rPr>
                  </w:pPr>
                  <w:r>
                    <w:rPr>
                      <w:b/>
                    </w:rPr>
                    <w:t>Origin of the Funds of Client</w:t>
                  </w:r>
                  <w:r w:rsidR="00C604E3" w:rsidRPr="00E555AB">
                    <w:rPr>
                      <w:b/>
                    </w:rPr>
                    <w:t xml:space="preserve"> (</w:t>
                  </w:r>
                  <w:r w:rsidR="00C604E3" w:rsidRPr="00E555AB">
                    <w:rPr>
                      <w:b/>
                      <w:shd w:val="clear" w:color="auto" w:fill="D9D9D9" w:themeFill="background1" w:themeFillShade="D9"/>
                    </w:rPr>
                    <w:t>check the appropriate box(es))</w:t>
                  </w:r>
                  <w:r w:rsidR="00C604E3" w:rsidRPr="00E555AB">
                    <w:rPr>
                      <w:b/>
                    </w:rPr>
                    <w:t>:</w:t>
                  </w:r>
                </w:p>
                <w:tbl>
                  <w:tblPr>
                    <w:tblStyle w:val="TableGrid"/>
                    <w:tblW w:w="108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59"/>
                    <w:gridCol w:w="3839"/>
                    <w:gridCol w:w="3075"/>
                  </w:tblGrid>
                  <w:tr w:rsidR="00C604E3" w:rsidRPr="006675BC" w14:paraId="77F91957" w14:textId="77777777" w:rsidTr="00D60B94">
                    <w:tc>
                      <w:tcPr>
                        <w:tcW w:w="3834" w:type="dxa"/>
                      </w:tcPr>
                      <w:p w14:paraId="6868F9B0" w14:textId="5F07142A" w:rsidR="00C604E3" w:rsidRPr="006675BC" w:rsidRDefault="00C604E3" w:rsidP="00C604E3">
                        <w:pPr>
                          <w:spacing w:before="0" w:line="276" w:lineRule="auto"/>
                          <w:rPr>
                            <w:b/>
                          </w:rPr>
                        </w:pPr>
                        <w:sdt>
                          <w:sdtPr>
                            <w:rPr>
                              <w:b/>
                              <w:sz w:val="24"/>
                              <w:szCs w:val="24"/>
                              <w:lang w:val="it-IT"/>
                            </w:rPr>
                            <w:id w:val="-1095785749"/>
                            <w14:checkbox>
                              <w14:checked w14:val="0"/>
                              <w14:checkedState w14:val="2612" w14:font="MS Gothic"/>
                              <w14:uncheckedState w14:val="2610" w14:font="MS Gothic"/>
                            </w14:checkbox>
                          </w:sdtPr>
                          <w:sdtContent>
                            <w:r w:rsidRPr="006675BC">
                              <w:rPr>
                                <w:rFonts w:ascii="MS Gothic" w:eastAsia="MS Gothic" w:hAnsi="MS Gothic" w:hint="eastAsia"/>
                                <w:b/>
                                <w:sz w:val="24"/>
                                <w:szCs w:val="24"/>
                                <w:lang w:val="it-IT"/>
                              </w:rPr>
                              <w:t>☐</w:t>
                            </w:r>
                          </w:sdtContent>
                        </w:sdt>
                        <w:r w:rsidRPr="006675BC">
                          <w:rPr>
                            <w:lang w:val="it-IT"/>
                          </w:rPr>
                          <w:t xml:space="preserve"> </w:t>
                        </w:r>
                        <w:r w:rsidR="00CE7078" w:rsidRPr="00CE7078">
                          <w:rPr>
                            <w:lang w:val="sr-Latn-RS"/>
                          </w:rPr>
                          <w:t>Self-financing</w:t>
                        </w:r>
                      </w:p>
                      <w:p w14:paraId="1E3FC6E8" w14:textId="40734FA8" w:rsidR="00C604E3" w:rsidRPr="006675BC" w:rsidRDefault="00C604E3" w:rsidP="00C604E3">
                        <w:pPr>
                          <w:spacing w:before="0" w:line="276" w:lineRule="auto"/>
                          <w:rPr>
                            <w:b/>
                          </w:rPr>
                        </w:pPr>
                        <w:sdt>
                          <w:sdtPr>
                            <w:rPr>
                              <w:b/>
                              <w:sz w:val="24"/>
                              <w:szCs w:val="24"/>
                              <w:lang w:val="it-IT"/>
                            </w:rPr>
                            <w:id w:val="1871258102"/>
                            <w14:checkbox>
                              <w14:checked w14:val="0"/>
                              <w14:checkedState w14:val="2612" w14:font="MS Gothic"/>
                              <w14:uncheckedState w14:val="2610" w14:font="MS Gothic"/>
                            </w14:checkbox>
                          </w:sdtPr>
                          <w:sdtContent>
                            <w:r w:rsidRPr="006675BC">
                              <w:rPr>
                                <w:rFonts w:ascii="MS Gothic" w:eastAsia="MS Gothic" w:hAnsi="MS Gothic" w:hint="eastAsia"/>
                                <w:b/>
                                <w:sz w:val="24"/>
                                <w:szCs w:val="24"/>
                                <w:lang w:val="it-IT"/>
                              </w:rPr>
                              <w:t>☐</w:t>
                            </w:r>
                          </w:sdtContent>
                        </w:sdt>
                        <w:r w:rsidRPr="006675BC">
                          <w:rPr>
                            <w:lang w:val="it-IT"/>
                          </w:rPr>
                          <w:t xml:space="preserve"> </w:t>
                        </w:r>
                        <w:r w:rsidR="00CE7078" w:rsidRPr="00CE7078">
                          <w:rPr>
                            <w:lang w:val="sr-Latn-RS"/>
                          </w:rPr>
                          <w:t>Collections from customers</w:t>
                        </w:r>
                      </w:p>
                      <w:p w14:paraId="0FBE7053" w14:textId="1EEB2679" w:rsidR="00C604E3" w:rsidRPr="006675BC" w:rsidRDefault="00C604E3" w:rsidP="00C604E3">
                        <w:pPr>
                          <w:spacing w:before="0" w:line="276" w:lineRule="auto"/>
                          <w:rPr>
                            <w:b/>
                          </w:rPr>
                        </w:pPr>
                        <w:sdt>
                          <w:sdtPr>
                            <w:rPr>
                              <w:b/>
                              <w:sz w:val="24"/>
                              <w:szCs w:val="24"/>
                              <w:lang w:val="it-IT"/>
                            </w:rPr>
                            <w:id w:val="533006970"/>
                            <w14:checkbox>
                              <w14:checked w14:val="0"/>
                              <w14:checkedState w14:val="2612" w14:font="MS Gothic"/>
                              <w14:uncheckedState w14:val="2610" w14:font="MS Gothic"/>
                            </w14:checkbox>
                          </w:sdtPr>
                          <w:sdtContent>
                            <w:r w:rsidRPr="006675BC">
                              <w:rPr>
                                <w:rFonts w:ascii="MS Gothic" w:eastAsia="MS Gothic" w:hAnsi="MS Gothic" w:hint="eastAsia"/>
                                <w:b/>
                                <w:sz w:val="24"/>
                                <w:szCs w:val="24"/>
                                <w:lang w:val="it-IT"/>
                              </w:rPr>
                              <w:t>☐</w:t>
                            </w:r>
                          </w:sdtContent>
                        </w:sdt>
                        <w:r w:rsidRPr="006675BC">
                          <w:rPr>
                            <w:lang w:val="it-IT"/>
                          </w:rPr>
                          <w:t xml:space="preserve"> </w:t>
                        </w:r>
                        <w:r w:rsidR="00CE7078" w:rsidRPr="00CE7078">
                          <w:rPr>
                            <w:lang w:val="sr-Latn-RS"/>
                          </w:rPr>
                          <w:t>Remittances from abroad</w:t>
                        </w:r>
                      </w:p>
                      <w:p w14:paraId="17E7E2EB" w14:textId="7CF6DF89" w:rsidR="00C604E3" w:rsidRPr="006675BC" w:rsidRDefault="00C604E3" w:rsidP="00C604E3">
                        <w:pPr>
                          <w:spacing w:before="0" w:line="276" w:lineRule="auto"/>
                          <w:rPr>
                            <w:lang w:val="sr-Latn-RS"/>
                          </w:rPr>
                        </w:pPr>
                        <w:sdt>
                          <w:sdtPr>
                            <w:rPr>
                              <w:b/>
                              <w:sz w:val="24"/>
                              <w:szCs w:val="24"/>
                              <w:lang w:val="it-IT"/>
                            </w:rPr>
                            <w:id w:val="686031431"/>
                            <w14:checkbox>
                              <w14:checked w14:val="0"/>
                              <w14:checkedState w14:val="2612" w14:font="MS Gothic"/>
                              <w14:uncheckedState w14:val="2610" w14:font="MS Gothic"/>
                            </w14:checkbox>
                          </w:sdtPr>
                          <w:sdtContent>
                            <w:r w:rsidRPr="006675BC">
                              <w:rPr>
                                <w:rFonts w:ascii="MS Gothic" w:eastAsia="MS Gothic" w:hAnsi="MS Gothic" w:hint="eastAsia"/>
                                <w:b/>
                                <w:sz w:val="24"/>
                                <w:szCs w:val="24"/>
                                <w:lang w:val="it-IT"/>
                              </w:rPr>
                              <w:t>☐</w:t>
                            </w:r>
                          </w:sdtContent>
                        </w:sdt>
                        <w:r w:rsidRPr="006675BC">
                          <w:rPr>
                            <w:lang w:val="it-IT"/>
                          </w:rPr>
                          <w:t xml:space="preserve"> </w:t>
                        </w:r>
                        <w:r w:rsidR="00CE7078" w:rsidRPr="00CE7078">
                          <w:rPr>
                            <w:lang w:val="sr-Latn-RS"/>
                          </w:rPr>
                          <w:t>Disposal of securities</w:t>
                        </w:r>
                      </w:p>
                      <w:p w14:paraId="35F8FEC7" w14:textId="680A41FB" w:rsidR="00C604E3" w:rsidRPr="006675BC" w:rsidRDefault="00C604E3" w:rsidP="00C604E3">
                        <w:pPr>
                          <w:spacing w:before="0" w:line="276" w:lineRule="auto"/>
                          <w:rPr>
                            <w:lang w:val="sr-Latn-RS"/>
                          </w:rPr>
                        </w:pPr>
                        <w:sdt>
                          <w:sdtPr>
                            <w:rPr>
                              <w:b/>
                              <w:sz w:val="24"/>
                              <w:szCs w:val="24"/>
                              <w:lang w:val="it-IT"/>
                            </w:rPr>
                            <w:id w:val="1818753650"/>
                            <w14:checkbox>
                              <w14:checked w14:val="0"/>
                              <w14:checkedState w14:val="2612" w14:font="MS Gothic"/>
                              <w14:uncheckedState w14:val="2610" w14:font="MS Gothic"/>
                            </w14:checkbox>
                          </w:sdtPr>
                          <w:sdtContent>
                            <w:r w:rsidRPr="006675BC">
                              <w:rPr>
                                <w:rFonts w:ascii="MS Gothic" w:eastAsia="MS Gothic" w:hAnsi="MS Gothic" w:hint="eastAsia"/>
                                <w:b/>
                                <w:sz w:val="24"/>
                                <w:szCs w:val="24"/>
                                <w:lang w:val="it-IT"/>
                              </w:rPr>
                              <w:t>☐</w:t>
                            </w:r>
                          </w:sdtContent>
                        </w:sdt>
                        <w:r w:rsidRPr="006675BC">
                          <w:rPr>
                            <w:lang w:val="it-IT"/>
                          </w:rPr>
                          <w:t xml:space="preserve"> </w:t>
                        </w:r>
                        <w:r w:rsidR="00CE7078" w:rsidRPr="00CE7078">
                          <w:rPr>
                            <w:lang w:val="sr-Latn-RS"/>
                          </w:rPr>
                          <w:t>Transfer Funds from Another Bank</w:t>
                        </w:r>
                      </w:p>
                      <w:p w14:paraId="2C52F4FB" w14:textId="791674E7" w:rsidR="00C604E3" w:rsidRPr="006675BC" w:rsidRDefault="00C604E3" w:rsidP="00C604E3">
                        <w:pPr>
                          <w:spacing w:before="0" w:line="276" w:lineRule="auto"/>
                          <w:rPr>
                            <w:lang w:val="sr-Latn-RS"/>
                          </w:rPr>
                        </w:pPr>
                        <w:sdt>
                          <w:sdtPr>
                            <w:rPr>
                              <w:b/>
                              <w:sz w:val="24"/>
                              <w:szCs w:val="24"/>
                              <w:lang w:val="it-IT"/>
                            </w:rPr>
                            <w:id w:val="1758404676"/>
                            <w14:checkbox>
                              <w14:checked w14:val="0"/>
                              <w14:checkedState w14:val="2612" w14:font="MS Gothic"/>
                              <w14:uncheckedState w14:val="2610" w14:font="MS Gothic"/>
                            </w14:checkbox>
                          </w:sdtPr>
                          <w:sdtContent>
                            <w:r w:rsidRPr="006675BC">
                              <w:rPr>
                                <w:rFonts w:ascii="MS Gothic" w:eastAsia="MS Gothic" w:hAnsi="MS Gothic" w:hint="eastAsia"/>
                                <w:b/>
                                <w:sz w:val="24"/>
                                <w:szCs w:val="24"/>
                                <w:lang w:val="it-IT"/>
                              </w:rPr>
                              <w:t>☐</w:t>
                            </w:r>
                          </w:sdtContent>
                        </w:sdt>
                        <w:r w:rsidRPr="006675BC">
                          <w:rPr>
                            <w:lang w:val="it-IT"/>
                          </w:rPr>
                          <w:t xml:space="preserve"> </w:t>
                        </w:r>
                        <w:r w:rsidR="00CE7078">
                          <w:rPr>
                            <w:lang w:val="it-IT"/>
                          </w:rPr>
                          <w:t>Winnings</w:t>
                        </w:r>
                        <w:r w:rsidRPr="006675BC">
                          <w:rPr>
                            <w:lang w:val="sr-Latn-RS"/>
                          </w:rPr>
                          <w:t xml:space="preserve">               </w:t>
                        </w:r>
                      </w:p>
                      <w:p w14:paraId="058D0F1D" w14:textId="77777777" w:rsidR="00C604E3" w:rsidRPr="006675BC" w:rsidRDefault="00C604E3" w:rsidP="00C604E3">
                        <w:pPr>
                          <w:spacing w:before="0" w:line="276" w:lineRule="auto"/>
                          <w:rPr>
                            <w:b/>
                          </w:rPr>
                        </w:pPr>
                      </w:p>
                    </w:tc>
                    <w:tc>
                      <w:tcPr>
                        <w:tcW w:w="3717" w:type="dxa"/>
                      </w:tcPr>
                      <w:p w14:paraId="002673B0" w14:textId="77777777" w:rsidR="00CE7078" w:rsidRDefault="00C604E3" w:rsidP="00C604E3">
                        <w:pPr>
                          <w:spacing w:before="0" w:line="276" w:lineRule="auto"/>
                          <w:rPr>
                            <w:lang w:val="sr-Latn-RS"/>
                          </w:rPr>
                        </w:pPr>
                        <w:sdt>
                          <w:sdtPr>
                            <w:rPr>
                              <w:b/>
                              <w:sz w:val="24"/>
                              <w:szCs w:val="24"/>
                              <w:lang w:val="it-IT"/>
                            </w:rPr>
                            <w:id w:val="-1249037250"/>
                            <w14:checkbox>
                              <w14:checked w14:val="0"/>
                              <w14:checkedState w14:val="2612" w14:font="MS Gothic"/>
                              <w14:uncheckedState w14:val="2610" w14:font="MS Gothic"/>
                            </w14:checkbox>
                          </w:sdtPr>
                          <w:sdtContent>
                            <w:r w:rsidRPr="006675BC">
                              <w:rPr>
                                <w:rFonts w:ascii="MS Gothic" w:eastAsia="MS Gothic" w:hAnsi="MS Gothic" w:hint="eastAsia"/>
                                <w:b/>
                                <w:sz w:val="24"/>
                                <w:szCs w:val="24"/>
                                <w:lang w:val="it-IT"/>
                              </w:rPr>
                              <w:t>☐</w:t>
                            </w:r>
                          </w:sdtContent>
                        </w:sdt>
                        <w:r w:rsidRPr="006675BC">
                          <w:rPr>
                            <w:lang w:val="it-IT"/>
                          </w:rPr>
                          <w:t xml:space="preserve"> </w:t>
                        </w:r>
                        <w:r w:rsidR="00CE7078" w:rsidRPr="00CE7078">
                          <w:rPr>
                            <w:lang w:val="sr-Latn-RS"/>
                          </w:rPr>
                          <w:t>Contributions from funders/partners/sponsors</w:t>
                        </w:r>
                      </w:p>
                      <w:p w14:paraId="28506DF9" w14:textId="053E320C" w:rsidR="00C604E3" w:rsidRPr="006675BC" w:rsidRDefault="00C604E3" w:rsidP="00C604E3">
                        <w:pPr>
                          <w:spacing w:before="0" w:line="276" w:lineRule="auto"/>
                          <w:rPr>
                            <w:b/>
                          </w:rPr>
                        </w:pPr>
                        <w:sdt>
                          <w:sdtPr>
                            <w:rPr>
                              <w:b/>
                              <w:sz w:val="24"/>
                              <w:szCs w:val="24"/>
                              <w:lang w:val="it-IT"/>
                            </w:rPr>
                            <w:id w:val="-1934891763"/>
                            <w14:checkbox>
                              <w14:checked w14:val="0"/>
                              <w14:checkedState w14:val="2612" w14:font="MS Gothic"/>
                              <w14:uncheckedState w14:val="2610" w14:font="MS Gothic"/>
                            </w14:checkbox>
                          </w:sdtPr>
                          <w:sdtContent>
                            <w:r w:rsidRPr="006675BC">
                              <w:rPr>
                                <w:rFonts w:ascii="MS Gothic" w:eastAsia="MS Gothic" w:hAnsi="MS Gothic" w:hint="eastAsia"/>
                                <w:b/>
                                <w:sz w:val="24"/>
                                <w:szCs w:val="24"/>
                                <w:lang w:val="it-IT"/>
                              </w:rPr>
                              <w:t>☐</w:t>
                            </w:r>
                          </w:sdtContent>
                        </w:sdt>
                        <w:r w:rsidRPr="006675BC">
                          <w:rPr>
                            <w:lang w:val="it-IT"/>
                          </w:rPr>
                          <w:t xml:space="preserve"> </w:t>
                        </w:r>
                        <w:r w:rsidR="00CE7078" w:rsidRPr="00CE7078">
                          <w:rPr>
                            <w:lang w:val="sr-Latn-RS"/>
                          </w:rPr>
                          <w:t>Income from employment</w:t>
                        </w:r>
                      </w:p>
                      <w:p w14:paraId="3097A27B" w14:textId="771189F9" w:rsidR="00C604E3" w:rsidRPr="006675BC" w:rsidRDefault="00C604E3" w:rsidP="00C604E3">
                        <w:pPr>
                          <w:spacing w:before="0" w:line="276" w:lineRule="auto"/>
                          <w:rPr>
                            <w:b/>
                          </w:rPr>
                        </w:pPr>
                        <w:sdt>
                          <w:sdtPr>
                            <w:rPr>
                              <w:b/>
                              <w:sz w:val="24"/>
                              <w:szCs w:val="24"/>
                              <w:lang w:val="it-IT"/>
                            </w:rPr>
                            <w:id w:val="-1976519271"/>
                            <w14:checkbox>
                              <w14:checked w14:val="0"/>
                              <w14:checkedState w14:val="2612" w14:font="MS Gothic"/>
                              <w14:uncheckedState w14:val="2610" w14:font="MS Gothic"/>
                            </w14:checkbox>
                          </w:sdtPr>
                          <w:sdtContent>
                            <w:r w:rsidRPr="006675BC">
                              <w:rPr>
                                <w:rFonts w:ascii="MS Gothic" w:eastAsia="MS Gothic" w:hAnsi="MS Gothic" w:hint="eastAsia"/>
                                <w:b/>
                                <w:sz w:val="24"/>
                                <w:szCs w:val="24"/>
                                <w:lang w:val="it-IT"/>
                              </w:rPr>
                              <w:t>☐</w:t>
                            </w:r>
                          </w:sdtContent>
                        </w:sdt>
                        <w:r w:rsidRPr="006675BC">
                          <w:rPr>
                            <w:lang w:val="it-IT"/>
                          </w:rPr>
                          <w:t xml:space="preserve"> </w:t>
                        </w:r>
                        <w:r w:rsidR="00CE7078" w:rsidRPr="00CE7078">
                          <w:rPr>
                            <w:lang w:val="sr-Latn-RS"/>
                          </w:rPr>
                          <w:t>Compensation</w:t>
                        </w:r>
                      </w:p>
                      <w:p w14:paraId="444104ED" w14:textId="2D60C1F1" w:rsidR="00C604E3" w:rsidRPr="006675BC" w:rsidRDefault="00C604E3" w:rsidP="00C604E3">
                        <w:pPr>
                          <w:spacing w:before="0" w:line="276" w:lineRule="auto"/>
                          <w:rPr>
                            <w:b/>
                          </w:rPr>
                        </w:pPr>
                        <w:sdt>
                          <w:sdtPr>
                            <w:rPr>
                              <w:b/>
                              <w:sz w:val="24"/>
                              <w:szCs w:val="24"/>
                              <w:lang w:val="it-IT"/>
                            </w:rPr>
                            <w:id w:val="633149532"/>
                            <w14:checkbox>
                              <w14:checked w14:val="0"/>
                              <w14:checkedState w14:val="2612" w14:font="MS Gothic"/>
                              <w14:uncheckedState w14:val="2610" w14:font="MS Gothic"/>
                            </w14:checkbox>
                          </w:sdtPr>
                          <w:sdtContent>
                            <w:r w:rsidRPr="006675BC">
                              <w:rPr>
                                <w:rFonts w:ascii="MS Gothic" w:eastAsia="MS Gothic" w:hAnsi="MS Gothic" w:hint="eastAsia"/>
                                <w:b/>
                                <w:sz w:val="24"/>
                                <w:szCs w:val="24"/>
                                <w:lang w:val="it-IT"/>
                              </w:rPr>
                              <w:t>☐</w:t>
                            </w:r>
                          </w:sdtContent>
                        </w:sdt>
                        <w:r w:rsidRPr="006675BC">
                          <w:rPr>
                            <w:lang w:val="it-IT"/>
                          </w:rPr>
                          <w:t xml:space="preserve"> </w:t>
                        </w:r>
                        <w:r w:rsidR="00CE7078" w:rsidRPr="00CE7078">
                          <w:t>Sale of real estate</w:t>
                        </w:r>
                      </w:p>
                    </w:tc>
                    <w:tc>
                      <w:tcPr>
                        <w:tcW w:w="2977" w:type="dxa"/>
                      </w:tcPr>
                      <w:p w14:paraId="0D66D370" w14:textId="1F95962C" w:rsidR="00C604E3" w:rsidRPr="006675BC" w:rsidRDefault="00C604E3" w:rsidP="00C604E3">
                        <w:pPr>
                          <w:spacing w:before="0" w:line="276" w:lineRule="auto"/>
                          <w:ind w:left="92" w:hanging="92"/>
                          <w:rPr>
                            <w:b/>
                          </w:rPr>
                        </w:pPr>
                        <w:sdt>
                          <w:sdtPr>
                            <w:rPr>
                              <w:b/>
                              <w:sz w:val="24"/>
                              <w:szCs w:val="24"/>
                              <w:lang w:val="it-IT"/>
                            </w:rPr>
                            <w:id w:val="-975837525"/>
                            <w14:checkbox>
                              <w14:checked w14:val="0"/>
                              <w14:checkedState w14:val="2612" w14:font="MS Gothic"/>
                              <w14:uncheckedState w14:val="2610" w14:font="MS Gothic"/>
                            </w14:checkbox>
                          </w:sdtPr>
                          <w:sdtContent>
                            <w:r w:rsidRPr="006675BC">
                              <w:rPr>
                                <w:rFonts w:ascii="MS Gothic" w:eastAsia="MS Gothic" w:hAnsi="MS Gothic" w:hint="eastAsia"/>
                                <w:b/>
                                <w:sz w:val="24"/>
                                <w:szCs w:val="24"/>
                                <w:lang w:val="it-IT"/>
                              </w:rPr>
                              <w:t>☐</w:t>
                            </w:r>
                          </w:sdtContent>
                        </w:sdt>
                        <w:r w:rsidRPr="006675BC">
                          <w:rPr>
                            <w:lang w:val="it-IT"/>
                          </w:rPr>
                          <w:t xml:space="preserve"> </w:t>
                        </w:r>
                        <w:r w:rsidR="00CE7078" w:rsidRPr="00CE7078">
                          <w:rPr>
                            <w:lang w:val="sr-Latn-RS"/>
                          </w:rPr>
                          <w:t>Inheritance/donations</w:t>
                        </w:r>
                      </w:p>
                      <w:p w14:paraId="3CCA3346" w14:textId="184B0F83" w:rsidR="00C604E3" w:rsidRPr="006675BC" w:rsidRDefault="00C604E3" w:rsidP="00C604E3">
                        <w:pPr>
                          <w:spacing w:before="0" w:line="276" w:lineRule="auto"/>
                          <w:rPr>
                            <w:b/>
                            <w:lang w:val="it-IT"/>
                          </w:rPr>
                        </w:pPr>
                        <w:sdt>
                          <w:sdtPr>
                            <w:rPr>
                              <w:b/>
                              <w:sz w:val="24"/>
                              <w:szCs w:val="24"/>
                              <w:lang w:val="it-IT"/>
                            </w:rPr>
                            <w:id w:val="-1772467556"/>
                            <w14:checkbox>
                              <w14:checked w14:val="0"/>
                              <w14:checkedState w14:val="2612" w14:font="MS Gothic"/>
                              <w14:uncheckedState w14:val="2610" w14:font="MS Gothic"/>
                            </w14:checkbox>
                          </w:sdtPr>
                          <w:sdtContent>
                            <w:r w:rsidRPr="006675BC">
                              <w:rPr>
                                <w:rFonts w:ascii="MS Gothic" w:eastAsia="MS Gothic" w:hAnsi="MS Gothic" w:hint="eastAsia"/>
                                <w:b/>
                                <w:sz w:val="24"/>
                                <w:szCs w:val="24"/>
                                <w:lang w:val="it-IT"/>
                              </w:rPr>
                              <w:t>☐</w:t>
                            </w:r>
                          </w:sdtContent>
                        </w:sdt>
                        <w:r w:rsidRPr="006675BC">
                          <w:rPr>
                            <w:lang w:val="it-IT"/>
                          </w:rPr>
                          <w:t xml:space="preserve"> </w:t>
                        </w:r>
                        <w:r w:rsidR="00CE7078" w:rsidRPr="00CE7078">
                          <w:rPr>
                            <w:lang w:val="sr-Latn-RS"/>
                          </w:rPr>
                          <w:t>Repatriation of foreign capital/</w:t>
                        </w:r>
                        <w:r w:rsidR="00CE7078">
                          <w:rPr>
                            <w:lang w:val="sr-Latn-RS"/>
                          </w:rPr>
                          <w:t xml:space="preserve"> </w:t>
                        </w:r>
                        <w:r w:rsidR="00CE7078" w:rsidRPr="00CE7078">
                          <w:rPr>
                            <w:lang w:val="sr-Latn-RS"/>
                          </w:rPr>
                          <w:t>tax shield</w:t>
                        </w:r>
                      </w:p>
                      <w:p w14:paraId="341DD820" w14:textId="6A96F67B" w:rsidR="00C604E3" w:rsidRPr="006675BC" w:rsidRDefault="00C604E3" w:rsidP="00C604E3">
                        <w:pPr>
                          <w:spacing w:before="0" w:line="276" w:lineRule="auto"/>
                          <w:rPr>
                            <w:b/>
                          </w:rPr>
                        </w:pPr>
                        <w:sdt>
                          <w:sdtPr>
                            <w:rPr>
                              <w:b/>
                              <w:sz w:val="24"/>
                              <w:szCs w:val="24"/>
                              <w:lang w:val="it-IT"/>
                            </w:rPr>
                            <w:id w:val="-1871218341"/>
                            <w14:checkbox>
                              <w14:checked w14:val="0"/>
                              <w14:checkedState w14:val="2612" w14:font="MS Gothic"/>
                              <w14:uncheckedState w14:val="2610" w14:font="MS Gothic"/>
                            </w14:checkbox>
                          </w:sdtPr>
                          <w:sdtContent>
                            <w:r w:rsidRPr="006675BC">
                              <w:rPr>
                                <w:rFonts w:ascii="MS Gothic" w:eastAsia="MS Gothic" w:hAnsi="MS Gothic" w:hint="eastAsia"/>
                                <w:b/>
                                <w:sz w:val="24"/>
                                <w:szCs w:val="24"/>
                                <w:lang w:val="it-IT"/>
                              </w:rPr>
                              <w:t>☐</w:t>
                            </w:r>
                          </w:sdtContent>
                        </w:sdt>
                        <w:r w:rsidRPr="006675BC">
                          <w:rPr>
                            <w:lang w:val="it-IT"/>
                          </w:rPr>
                          <w:t xml:space="preserve"> </w:t>
                        </w:r>
                        <w:r w:rsidR="00CE7078" w:rsidRPr="00CE7078">
                          <w:rPr>
                            <w:lang w:val="sr-Latn-RS"/>
                          </w:rPr>
                          <w:t>Saving</w:t>
                        </w:r>
                        <w:r w:rsidR="00CE7078">
                          <w:rPr>
                            <w:lang w:val="sr-Latn-RS"/>
                          </w:rPr>
                          <w:t>s</w:t>
                        </w:r>
                      </w:p>
                    </w:tc>
                  </w:tr>
                </w:tbl>
                <w:p w14:paraId="535E51C5" w14:textId="77777777" w:rsidR="00C604E3" w:rsidRDefault="00C604E3" w:rsidP="00BB7CB7">
                  <w:pPr>
                    <w:pStyle w:val="ListParagraph"/>
                    <w:spacing w:before="0" w:line="240" w:lineRule="auto"/>
                    <w:ind w:left="62" w:hanging="62"/>
                    <w:rPr>
                      <w:b/>
                      <w:sz w:val="24"/>
                      <w:szCs w:val="24"/>
                    </w:rPr>
                  </w:pPr>
                </w:p>
              </w:tc>
            </w:tr>
          </w:tbl>
          <w:p w14:paraId="77C4BA46" w14:textId="77777777" w:rsidR="00B00113" w:rsidRPr="00E555AB" w:rsidRDefault="00B00113" w:rsidP="00B00113">
            <w:pPr>
              <w:spacing w:before="0"/>
              <w:rPr>
                <w:b/>
                <w:sz w:val="2"/>
                <w:szCs w:val="2"/>
              </w:rPr>
            </w:pPr>
          </w:p>
          <w:p w14:paraId="512B1494" w14:textId="77777777" w:rsidR="00B00113" w:rsidRPr="00E555AB" w:rsidRDefault="00B00113" w:rsidP="00060DBD">
            <w:pPr>
              <w:shd w:val="clear" w:color="auto" w:fill="234128"/>
              <w:spacing w:before="0" w:line="240" w:lineRule="auto"/>
              <w:jc w:val="both"/>
              <w:rPr>
                <w:b/>
                <w:color w:val="FFFFFF" w:themeColor="background1"/>
                <w:sz w:val="22"/>
                <w:szCs w:val="22"/>
              </w:rPr>
            </w:pPr>
          </w:p>
          <w:p w14:paraId="7CC1430F" w14:textId="77777777" w:rsidR="00B00113" w:rsidRPr="00E555AB" w:rsidRDefault="00B00113" w:rsidP="00060DBD">
            <w:pPr>
              <w:shd w:val="clear" w:color="auto" w:fill="234128"/>
              <w:spacing w:before="0" w:line="240" w:lineRule="auto"/>
              <w:jc w:val="both"/>
              <w:rPr>
                <w:b/>
                <w:color w:val="FFFFFF" w:themeColor="background1"/>
                <w:sz w:val="22"/>
                <w:szCs w:val="22"/>
              </w:rPr>
            </w:pPr>
            <w:r w:rsidRPr="00E555AB">
              <w:rPr>
                <w:b/>
                <w:color w:val="FFFFFF" w:themeColor="background1"/>
                <w:sz w:val="22"/>
                <w:szCs w:val="22"/>
              </w:rPr>
              <w:t>INFORMATION ON THE MANAGING STRUCTURE OF THE CLIENT</w:t>
            </w:r>
          </w:p>
          <w:p w14:paraId="1D3699BA" w14:textId="77777777" w:rsidR="00B00113" w:rsidRPr="00E555AB" w:rsidRDefault="00B00113" w:rsidP="00060DBD">
            <w:pPr>
              <w:shd w:val="clear" w:color="auto" w:fill="234128"/>
              <w:spacing w:before="0" w:line="240" w:lineRule="auto"/>
              <w:jc w:val="both"/>
              <w:rPr>
                <w:b/>
              </w:rPr>
            </w:pPr>
          </w:p>
          <w:p w14:paraId="52B43109" w14:textId="77777777" w:rsidR="00B00113" w:rsidRPr="00E555AB" w:rsidRDefault="00B00113" w:rsidP="00B00113">
            <w:pPr>
              <w:spacing w:before="0" w:line="240" w:lineRule="auto"/>
              <w:jc w:val="both"/>
              <w:rPr>
                <w:b/>
                <w:sz w:val="2"/>
                <w:szCs w:val="2"/>
              </w:rPr>
            </w:pPr>
          </w:p>
          <w:p w14:paraId="65CA1683" w14:textId="77777777" w:rsidR="00B00113" w:rsidRPr="00E555AB" w:rsidRDefault="00B00113" w:rsidP="00060DBD">
            <w:pPr>
              <w:shd w:val="clear" w:color="auto" w:fill="578F6C"/>
              <w:spacing w:before="0" w:line="240" w:lineRule="auto"/>
              <w:jc w:val="both"/>
              <w:rPr>
                <w:b/>
                <w:color w:val="FFFFFF" w:themeColor="background1"/>
                <w:shd w:val="clear" w:color="auto" w:fill="7F7F7F" w:themeFill="text1" w:themeFillTint="80"/>
              </w:rPr>
            </w:pPr>
          </w:p>
          <w:p w14:paraId="14CE7D2E" w14:textId="77777777" w:rsidR="00B00113" w:rsidRPr="00E555AB" w:rsidRDefault="00060DBD" w:rsidP="00060DBD">
            <w:pPr>
              <w:shd w:val="clear" w:color="auto" w:fill="578F6C"/>
              <w:spacing w:before="0" w:line="240" w:lineRule="auto"/>
              <w:jc w:val="both"/>
              <w:rPr>
                <w:b/>
                <w:color w:val="FFFFFF" w:themeColor="background1"/>
                <w:shd w:val="clear" w:color="auto" w:fill="7F7F7F" w:themeFill="text1" w:themeFillTint="80"/>
              </w:rPr>
            </w:pPr>
            <w:r w:rsidRPr="00E555AB">
              <w:rPr>
                <w:b/>
                <w:color w:val="FFFFFF" w:themeColor="background1"/>
                <w:shd w:val="clear" w:color="auto" w:fill="578F6C"/>
              </w:rPr>
              <w:t>REPRESENTATIVE 1</w:t>
            </w:r>
          </w:p>
          <w:p w14:paraId="50A4FC2A" w14:textId="77777777" w:rsidR="00060DBD" w:rsidRPr="00E555AB" w:rsidRDefault="00060DBD" w:rsidP="00060DBD">
            <w:pPr>
              <w:shd w:val="clear" w:color="auto" w:fill="578F6C"/>
              <w:spacing w:before="0" w:line="240" w:lineRule="auto"/>
              <w:jc w:val="both"/>
              <w:rPr>
                <w:b/>
                <w:color w:val="FFFFFF" w:themeColor="background1"/>
              </w:rPr>
            </w:pPr>
          </w:p>
          <w:p w14:paraId="646AC8C6" w14:textId="77777777" w:rsidR="00C4648C" w:rsidRPr="00E555AB" w:rsidRDefault="00C4648C" w:rsidP="00C4648C">
            <w:pPr>
              <w:spacing w:before="120" w:line="276" w:lineRule="auto"/>
              <w:rPr>
                <w:b/>
              </w:rPr>
            </w:pPr>
            <w:r w:rsidRPr="00E555AB">
              <w:rPr>
                <w:b/>
              </w:rPr>
              <w:t>Name and surname:</w:t>
            </w:r>
            <w:r w:rsidRPr="00E555AB">
              <w:t>_</w:t>
            </w:r>
            <w:r w:rsidRPr="00E555AB">
              <w:rPr>
                <w:shd w:val="clear" w:color="auto" w:fill="F2F2F2" w:themeFill="background1" w:themeFillShade="F2"/>
              </w:rPr>
              <w:t>_________________________________________________________________________</w:t>
            </w:r>
          </w:p>
          <w:p w14:paraId="6FA534E2" w14:textId="77777777" w:rsidR="00B00113" w:rsidRPr="00E555AB" w:rsidRDefault="00C4648C" w:rsidP="00C4648C">
            <w:pPr>
              <w:spacing w:before="120" w:line="276" w:lineRule="auto"/>
            </w:pPr>
            <w:r w:rsidRPr="00E555AB">
              <w:t xml:space="preserve">Personal number or identification number: </w:t>
            </w:r>
            <w:r w:rsidRPr="00E555AB">
              <w:rPr>
                <w:shd w:val="clear" w:color="auto" w:fill="F2F2F2" w:themeFill="background1" w:themeFillShade="F2"/>
              </w:rPr>
              <w:t>_____________________________</w:t>
            </w:r>
          </w:p>
          <w:p w14:paraId="2FEAC3F4" w14:textId="77777777" w:rsidR="00C4648C" w:rsidRPr="00E555AB" w:rsidRDefault="00C4648C" w:rsidP="00C4648C">
            <w:pPr>
              <w:spacing w:before="120" w:line="276" w:lineRule="auto"/>
            </w:pPr>
            <w:r w:rsidRPr="00E555AB">
              <w:t xml:space="preserve">Date of birth: </w:t>
            </w:r>
            <w:r w:rsidRPr="00E555AB">
              <w:rPr>
                <w:shd w:val="clear" w:color="auto" w:fill="F2F2F2" w:themeFill="background1" w:themeFillShade="F2"/>
              </w:rPr>
              <w:t>__________________</w:t>
            </w:r>
          </w:p>
          <w:p w14:paraId="5C6C393C" w14:textId="77777777" w:rsidR="00B00113" w:rsidRPr="00E555AB" w:rsidRDefault="00C4648C" w:rsidP="00C4648C">
            <w:pPr>
              <w:spacing w:before="120" w:line="276" w:lineRule="auto"/>
            </w:pPr>
            <w:r w:rsidRPr="00E555AB">
              <w:t xml:space="preserve">Place of birth: </w:t>
            </w:r>
            <w:r w:rsidRPr="00E555AB">
              <w:tab/>
            </w:r>
            <w:r w:rsidRPr="00E555AB">
              <w:rPr>
                <w:shd w:val="clear" w:color="auto" w:fill="F2F2F2" w:themeFill="background1" w:themeFillShade="F2"/>
              </w:rPr>
              <w:t>_____________________________</w:t>
            </w:r>
          </w:p>
          <w:p w14:paraId="3EDCAB95" w14:textId="77777777" w:rsidR="00C4648C" w:rsidRPr="00E555AB" w:rsidRDefault="00C4648C" w:rsidP="00C4648C">
            <w:pPr>
              <w:spacing w:before="120" w:line="276" w:lineRule="auto"/>
            </w:pPr>
            <w:r w:rsidRPr="00E555AB">
              <w:t xml:space="preserve">Country of birth: </w:t>
            </w:r>
            <w:r w:rsidRPr="00E555AB">
              <w:rPr>
                <w:shd w:val="clear" w:color="auto" w:fill="F2F2F2" w:themeFill="background1" w:themeFillShade="F2"/>
              </w:rPr>
              <w:t>____________________________</w:t>
            </w:r>
          </w:p>
          <w:p w14:paraId="32AF457A" w14:textId="77777777" w:rsidR="00C4648C" w:rsidRDefault="00C4648C" w:rsidP="00C4648C">
            <w:pPr>
              <w:spacing w:before="120" w:line="276" w:lineRule="auto"/>
            </w:pPr>
            <w:r w:rsidRPr="00E555AB">
              <w:t xml:space="preserve">Citizenship: </w:t>
            </w:r>
            <w:r w:rsidRPr="00E555AB">
              <w:tab/>
            </w:r>
            <w:r w:rsidRPr="00E555AB">
              <w:rPr>
                <w:shd w:val="clear" w:color="auto" w:fill="F2F2F2" w:themeFill="background1" w:themeFillShade="F2"/>
              </w:rPr>
              <w:t>_________________________________</w:t>
            </w:r>
            <w:r w:rsidRPr="00E555AB">
              <w:t xml:space="preserve">  </w:t>
            </w:r>
          </w:p>
          <w:p w14:paraId="395EF074" w14:textId="77777777" w:rsidR="003C5D3C" w:rsidRDefault="003C5D3C" w:rsidP="00C4648C">
            <w:pPr>
              <w:spacing w:before="120" w:line="276" w:lineRule="auto"/>
            </w:pPr>
          </w:p>
          <w:p w14:paraId="2559BCF9" w14:textId="77777777" w:rsidR="003C5D3C" w:rsidRPr="00E555AB" w:rsidRDefault="003C5D3C" w:rsidP="00C4648C">
            <w:pPr>
              <w:spacing w:before="120" w:line="276" w:lineRule="auto"/>
            </w:pPr>
          </w:p>
          <w:p w14:paraId="090924B4" w14:textId="77777777" w:rsidR="00C4648C" w:rsidRPr="00E555AB" w:rsidRDefault="00C4648C" w:rsidP="00C4648C">
            <w:pPr>
              <w:spacing w:before="120" w:line="276" w:lineRule="auto"/>
              <w:rPr>
                <w:b/>
              </w:rPr>
            </w:pPr>
            <w:r w:rsidRPr="00E555AB">
              <w:rPr>
                <w:b/>
              </w:rPr>
              <w:lastRenderedPageBreak/>
              <w:t xml:space="preserve">Permanent residence </w:t>
            </w:r>
            <w:r w:rsidRPr="00E555AB">
              <w:t>(</w:t>
            </w:r>
            <w:r w:rsidRPr="00E555AB">
              <w:rPr>
                <w:i/>
              </w:rPr>
              <w:t>from personal document)</w:t>
            </w:r>
          </w:p>
          <w:p w14:paraId="3ED1B687" w14:textId="77777777" w:rsidR="00C4648C" w:rsidRPr="00E555AB" w:rsidRDefault="00C4648C" w:rsidP="00C4648C">
            <w:pPr>
              <w:spacing w:before="120" w:line="276" w:lineRule="auto"/>
            </w:pPr>
            <w:r w:rsidRPr="00E555AB">
              <w:t>Street and</w:t>
            </w:r>
            <w:r w:rsidR="00CD40A4" w:rsidRPr="00E555AB">
              <w:t xml:space="preserve"> house</w:t>
            </w:r>
            <w:r w:rsidRPr="00E555AB">
              <w:t xml:space="preserve"> number: </w:t>
            </w:r>
            <w:r w:rsidRPr="00E555AB">
              <w:rPr>
                <w:shd w:val="clear" w:color="auto" w:fill="F2F2F2" w:themeFill="background1" w:themeFillShade="F2"/>
              </w:rPr>
              <w:t>___________________________________________________________________________</w:t>
            </w:r>
          </w:p>
          <w:p w14:paraId="0E54282C" w14:textId="77777777" w:rsidR="00C4648C" w:rsidRPr="00E555AB" w:rsidRDefault="00C4648C" w:rsidP="00C4648C">
            <w:pPr>
              <w:spacing w:before="120" w:line="276" w:lineRule="auto"/>
            </w:pPr>
            <w:r w:rsidRPr="00E555AB">
              <w:t xml:space="preserve">City: </w:t>
            </w:r>
            <w:r w:rsidRPr="00E555AB">
              <w:rPr>
                <w:shd w:val="clear" w:color="auto" w:fill="F2F2F2" w:themeFill="background1" w:themeFillShade="F2"/>
              </w:rPr>
              <w:t>__________________________</w:t>
            </w:r>
            <w:r w:rsidRPr="00E555AB">
              <w:t xml:space="preserve"> Postal code: </w:t>
            </w:r>
            <w:r w:rsidRPr="00E555AB">
              <w:rPr>
                <w:shd w:val="clear" w:color="auto" w:fill="F2F2F2" w:themeFill="background1" w:themeFillShade="F2"/>
              </w:rPr>
              <w:t>_________________</w:t>
            </w:r>
            <w:r w:rsidRPr="00E555AB">
              <w:t xml:space="preserve">Country: </w:t>
            </w:r>
            <w:r w:rsidRPr="00E555AB">
              <w:rPr>
                <w:shd w:val="clear" w:color="auto" w:fill="F2F2F2" w:themeFill="background1" w:themeFillShade="F2"/>
              </w:rPr>
              <w:t>__________________</w:t>
            </w:r>
          </w:p>
          <w:p w14:paraId="4D95CC44" w14:textId="77777777" w:rsidR="00C4648C" w:rsidRPr="00E555AB" w:rsidRDefault="00C4648C" w:rsidP="00C4648C">
            <w:pPr>
              <w:spacing w:before="120" w:line="276" w:lineRule="auto"/>
              <w:rPr>
                <w:b/>
              </w:rPr>
            </w:pPr>
            <w:r w:rsidRPr="00E555AB">
              <w:rPr>
                <w:b/>
              </w:rPr>
              <w:t>Temporary residence (only if different from permanent residence):</w:t>
            </w:r>
          </w:p>
          <w:p w14:paraId="06CA33F5" w14:textId="77777777" w:rsidR="00C4648C" w:rsidRPr="00E555AB" w:rsidRDefault="00C4648C" w:rsidP="00C4648C">
            <w:pPr>
              <w:spacing w:before="120" w:line="276" w:lineRule="auto"/>
            </w:pPr>
            <w:r w:rsidRPr="00E555AB">
              <w:t xml:space="preserve">Street and </w:t>
            </w:r>
            <w:r w:rsidR="00CD40A4" w:rsidRPr="00E555AB">
              <w:t xml:space="preserve">house </w:t>
            </w:r>
            <w:r w:rsidRPr="00E555AB">
              <w:t xml:space="preserve">number: </w:t>
            </w:r>
            <w:r w:rsidRPr="00E555AB">
              <w:tab/>
            </w:r>
            <w:r w:rsidRPr="00E555AB">
              <w:rPr>
                <w:shd w:val="clear" w:color="auto" w:fill="F2F2F2" w:themeFill="background1" w:themeFillShade="F2"/>
              </w:rPr>
              <w:t>__________________________________________________________________________</w:t>
            </w:r>
          </w:p>
          <w:p w14:paraId="1637FD05" w14:textId="77777777" w:rsidR="00C4648C" w:rsidRPr="00E555AB" w:rsidRDefault="00C4648C" w:rsidP="00C4648C">
            <w:pPr>
              <w:spacing w:before="120" w:line="276" w:lineRule="auto"/>
            </w:pPr>
            <w:r w:rsidRPr="00E555AB">
              <w:t xml:space="preserve">City: </w:t>
            </w:r>
            <w:r w:rsidRPr="00E555AB">
              <w:tab/>
            </w:r>
            <w:r w:rsidRPr="00E555AB">
              <w:rPr>
                <w:shd w:val="clear" w:color="auto" w:fill="F2F2F2" w:themeFill="background1" w:themeFillShade="F2"/>
              </w:rPr>
              <w:t>________________________</w:t>
            </w:r>
            <w:r w:rsidRPr="00E555AB">
              <w:t xml:space="preserve">Postal code </w:t>
            </w:r>
            <w:r w:rsidRPr="00E555AB">
              <w:rPr>
                <w:shd w:val="clear" w:color="auto" w:fill="F2F2F2" w:themeFill="background1" w:themeFillShade="F2"/>
              </w:rPr>
              <w:t>_________________</w:t>
            </w:r>
            <w:r w:rsidRPr="00E555AB">
              <w:t>Country:</w:t>
            </w:r>
            <w:r w:rsidRPr="00E555AB">
              <w:rPr>
                <w:shd w:val="clear" w:color="auto" w:fill="F2F2F2" w:themeFill="background1" w:themeFillShade="F2"/>
              </w:rPr>
              <w:t>___________________</w:t>
            </w:r>
          </w:p>
          <w:p w14:paraId="7CF27970" w14:textId="77777777" w:rsidR="00C4648C" w:rsidRPr="00E555AB" w:rsidRDefault="00C4648C" w:rsidP="00C4648C">
            <w:pPr>
              <w:spacing w:before="120" w:line="276" w:lineRule="auto"/>
              <w:rPr>
                <w:b/>
              </w:rPr>
            </w:pPr>
            <w:r w:rsidRPr="00E555AB">
              <w:rPr>
                <w:b/>
              </w:rPr>
              <w:t>Personal document:</w:t>
            </w:r>
          </w:p>
          <w:p w14:paraId="7D29A89B" w14:textId="77777777" w:rsidR="00C4648C" w:rsidRPr="00E555AB" w:rsidRDefault="00C4648C" w:rsidP="00C4648C">
            <w:pPr>
              <w:spacing w:before="120" w:line="276" w:lineRule="auto"/>
            </w:pPr>
            <w:r w:rsidRPr="00E555AB">
              <w:t xml:space="preserve">Type: </w:t>
            </w:r>
            <w:r w:rsidRPr="00E555AB">
              <w:tab/>
            </w:r>
            <w:r w:rsidRPr="00E555AB">
              <w:rPr>
                <w:shd w:val="clear" w:color="auto" w:fill="F2F2F2" w:themeFill="background1" w:themeFillShade="F2"/>
              </w:rPr>
              <w:t>__________________________________</w:t>
            </w:r>
            <w:r w:rsidRPr="00E555AB">
              <w:t xml:space="preserve"> Number: </w:t>
            </w:r>
            <w:r w:rsidRPr="00E555AB">
              <w:rPr>
                <w:shd w:val="clear" w:color="auto" w:fill="F2F2F2" w:themeFill="background1" w:themeFillShade="F2"/>
              </w:rPr>
              <w:t>______________________________________</w:t>
            </w:r>
          </w:p>
          <w:p w14:paraId="42364A4E" w14:textId="77777777" w:rsidR="00C4648C" w:rsidRPr="00E555AB" w:rsidRDefault="00C4648C" w:rsidP="00C4648C">
            <w:pPr>
              <w:spacing w:before="120" w:line="276" w:lineRule="auto"/>
            </w:pPr>
            <w:r w:rsidRPr="00E555AB">
              <w:t xml:space="preserve">Issuing authority: </w:t>
            </w:r>
            <w:r w:rsidRPr="00E555AB">
              <w:tab/>
            </w:r>
            <w:r w:rsidRPr="00E555AB">
              <w:rPr>
                <w:shd w:val="clear" w:color="auto" w:fill="F2F2F2" w:themeFill="background1" w:themeFillShade="F2"/>
              </w:rPr>
              <w:t>______________________________</w:t>
            </w:r>
            <w:r w:rsidRPr="00E555AB">
              <w:t xml:space="preserve"> Date of issuance: </w:t>
            </w:r>
            <w:r w:rsidRPr="00E555AB">
              <w:rPr>
                <w:shd w:val="clear" w:color="auto" w:fill="F2F2F2" w:themeFill="background1" w:themeFillShade="F2"/>
              </w:rPr>
              <w:t>____________________________</w:t>
            </w:r>
          </w:p>
          <w:p w14:paraId="37CD5FE3" w14:textId="77777777" w:rsidR="00C4648C" w:rsidRPr="00E555AB" w:rsidRDefault="00C4648C" w:rsidP="00C4648C">
            <w:pPr>
              <w:spacing w:before="120" w:line="276" w:lineRule="auto"/>
            </w:pPr>
            <w:r w:rsidRPr="00E555AB">
              <w:t xml:space="preserve">Place of issuance: </w:t>
            </w:r>
            <w:r w:rsidRPr="00E555AB">
              <w:rPr>
                <w:shd w:val="clear" w:color="auto" w:fill="F2F2F2" w:themeFill="background1" w:themeFillShade="F2"/>
              </w:rPr>
              <w:t>____________________________</w:t>
            </w:r>
          </w:p>
          <w:p w14:paraId="5CE4613A" w14:textId="77777777" w:rsidR="00C4648C" w:rsidRPr="00E555AB" w:rsidRDefault="00C4648C" w:rsidP="00C4648C">
            <w:pPr>
              <w:spacing w:before="120" w:line="276" w:lineRule="auto"/>
            </w:pPr>
            <w:r w:rsidRPr="00E555AB">
              <w:t xml:space="preserve">Work telephone number: </w:t>
            </w:r>
            <w:r w:rsidRPr="00E555AB">
              <w:tab/>
            </w:r>
            <w:r w:rsidRPr="00E555AB">
              <w:rPr>
                <w:shd w:val="clear" w:color="auto" w:fill="F2F2F2" w:themeFill="background1" w:themeFillShade="F2"/>
              </w:rPr>
              <w:t>_________________________</w:t>
            </w:r>
            <w:r w:rsidRPr="00E555AB">
              <w:t xml:space="preserve">  </w:t>
            </w:r>
          </w:p>
          <w:p w14:paraId="4072DF23" w14:textId="77777777" w:rsidR="00C4648C" w:rsidRPr="00E555AB" w:rsidRDefault="00C4648C" w:rsidP="00981220">
            <w:pPr>
              <w:spacing w:before="120" w:line="360" w:lineRule="auto"/>
              <w:rPr>
                <w:b/>
              </w:rPr>
            </w:pPr>
            <w:r w:rsidRPr="00E555AB">
              <w:rPr>
                <w:b/>
              </w:rPr>
              <w:t>Employment status (</w:t>
            </w:r>
            <w:r w:rsidRPr="00E555AB">
              <w:rPr>
                <w:b/>
                <w:shd w:val="clear" w:color="auto" w:fill="D9D9D9" w:themeFill="background1" w:themeFillShade="D9"/>
              </w:rPr>
              <w:t>check appropriate box</w:t>
            </w:r>
            <w:r w:rsidRPr="00E555AB">
              <w:rPr>
                <w:b/>
              </w:rPr>
              <w:t>):</w:t>
            </w:r>
          </w:p>
          <w:tbl>
            <w:tblPr>
              <w:tblStyle w:val="TableGrid"/>
              <w:tblW w:w="0" w:type="auto"/>
              <w:tblLook w:val="04A0" w:firstRow="1" w:lastRow="0" w:firstColumn="1" w:lastColumn="0" w:noHBand="0" w:noVBand="1"/>
            </w:tblPr>
            <w:tblGrid>
              <w:gridCol w:w="2155"/>
              <w:gridCol w:w="2268"/>
              <w:gridCol w:w="2410"/>
              <w:gridCol w:w="2865"/>
            </w:tblGrid>
            <w:tr w:rsidR="00334E69" w:rsidRPr="00E555AB" w14:paraId="07A128C9" w14:textId="77777777" w:rsidTr="00334E69">
              <w:trPr>
                <w:trHeight w:val="463"/>
              </w:trPr>
              <w:tc>
                <w:tcPr>
                  <w:tcW w:w="2155" w:type="dxa"/>
                  <w:tcBorders>
                    <w:top w:val="nil"/>
                    <w:left w:val="nil"/>
                    <w:bottom w:val="nil"/>
                    <w:right w:val="nil"/>
                  </w:tcBorders>
                </w:tcPr>
                <w:p w14:paraId="11E71F3A" w14:textId="77777777" w:rsidR="00334E69" w:rsidRPr="00E555AB" w:rsidRDefault="00000000" w:rsidP="008D7245">
                  <w:pPr>
                    <w:spacing w:before="0" w:line="240" w:lineRule="auto"/>
                    <w:rPr>
                      <w:b/>
                    </w:rPr>
                  </w:pPr>
                  <w:sdt>
                    <w:sdtPr>
                      <w:rPr>
                        <w:b/>
                        <w:sz w:val="24"/>
                        <w:szCs w:val="24"/>
                      </w:rPr>
                      <w:id w:val="-191995223"/>
                    </w:sdtPr>
                    <w:sdtContent>
                      <w:r w:rsidR="00334E69" w:rsidRPr="00E555AB">
                        <w:rPr>
                          <w:rFonts w:ascii="MS Gothic" w:eastAsia="MS Gothic" w:hAnsi="MS Gothic"/>
                          <w:b/>
                          <w:sz w:val="24"/>
                          <w:szCs w:val="24"/>
                        </w:rPr>
                        <w:t>☐</w:t>
                      </w:r>
                    </w:sdtContent>
                  </w:sdt>
                  <w:r w:rsidR="00D210DF" w:rsidRPr="00E555AB">
                    <w:t xml:space="preserve"> Employed</w:t>
                  </w:r>
                </w:p>
              </w:tc>
              <w:tc>
                <w:tcPr>
                  <w:tcW w:w="2268" w:type="dxa"/>
                  <w:tcBorders>
                    <w:top w:val="nil"/>
                    <w:left w:val="nil"/>
                    <w:bottom w:val="nil"/>
                    <w:right w:val="nil"/>
                  </w:tcBorders>
                </w:tcPr>
                <w:p w14:paraId="6AA5C1EB" w14:textId="77777777" w:rsidR="00334E69" w:rsidRPr="00E555AB" w:rsidRDefault="00000000" w:rsidP="008D7245">
                  <w:pPr>
                    <w:spacing w:before="0" w:line="240" w:lineRule="auto"/>
                    <w:ind w:left="62" w:hanging="62"/>
                    <w:rPr>
                      <w:b/>
                    </w:rPr>
                  </w:pPr>
                  <w:sdt>
                    <w:sdtPr>
                      <w:rPr>
                        <w:b/>
                        <w:sz w:val="24"/>
                        <w:szCs w:val="24"/>
                      </w:rPr>
                      <w:id w:val="1937939455"/>
                    </w:sdtPr>
                    <w:sdtContent>
                      <w:r w:rsidR="00334E69" w:rsidRPr="00E555AB">
                        <w:rPr>
                          <w:rFonts w:ascii="MS Gothic" w:eastAsia="MS Gothic" w:hAnsi="MS Gothic"/>
                          <w:b/>
                          <w:sz w:val="24"/>
                          <w:szCs w:val="24"/>
                        </w:rPr>
                        <w:t>☐</w:t>
                      </w:r>
                    </w:sdtContent>
                  </w:sdt>
                  <w:r w:rsidR="00D210DF" w:rsidRPr="00E555AB">
                    <w:t xml:space="preserve"> Freelancer</w:t>
                  </w:r>
                </w:p>
              </w:tc>
              <w:tc>
                <w:tcPr>
                  <w:tcW w:w="2410" w:type="dxa"/>
                  <w:tcBorders>
                    <w:top w:val="nil"/>
                    <w:left w:val="nil"/>
                    <w:bottom w:val="nil"/>
                    <w:right w:val="nil"/>
                  </w:tcBorders>
                </w:tcPr>
                <w:p w14:paraId="740D4A01" w14:textId="77777777" w:rsidR="00334E69" w:rsidRPr="00E555AB" w:rsidRDefault="00000000" w:rsidP="008D7245">
                  <w:pPr>
                    <w:spacing w:before="0" w:line="240" w:lineRule="auto"/>
                    <w:rPr>
                      <w:b/>
                    </w:rPr>
                  </w:pPr>
                  <w:sdt>
                    <w:sdtPr>
                      <w:rPr>
                        <w:b/>
                        <w:sz w:val="24"/>
                        <w:szCs w:val="24"/>
                      </w:rPr>
                      <w:id w:val="-1388950966"/>
                    </w:sdtPr>
                    <w:sdtContent>
                      <w:r w:rsidR="00334E69" w:rsidRPr="00E555AB">
                        <w:rPr>
                          <w:rFonts w:ascii="MS Gothic" w:eastAsia="MS Gothic" w:hAnsi="MS Gothic"/>
                          <w:b/>
                          <w:sz w:val="24"/>
                          <w:szCs w:val="24"/>
                        </w:rPr>
                        <w:t>☐</w:t>
                      </w:r>
                    </w:sdtContent>
                  </w:sdt>
                  <w:r w:rsidR="00D210DF" w:rsidRPr="00E555AB">
                    <w:t xml:space="preserve"> Student</w:t>
                  </w:r>
                </w:p>
              </w:tc>
              <w:tc>
                <w:tcPr>
                  <w:tcW w:w="2865" w:type="dxa"/>
                  <w:vMerge w:val="restart"/>
                  <w:tcBorders>
                    <w:top w:val="nil"/>
                    <w:left w:val="nil"/>
                    <w:bottom w:val="nil"/>
                    <w:right w:val="nil"/>
                  </w:tcBorders>
                </w:tcPr>
                <w:p w14:paraId="3CDD0F4F" w14:textId="77777777" w:rsidR="00334E69" w:rsidRPr="00E555AB" w:rsidRDefault="00334E69" w:rsidP="00CD40A4">
                  <w:pPr>
                    <w:tabs>
                      <w:tab w:val="clear" w:pos="425"/>
                      <w:tab w:val="clear" w:pos="851"/>
                      <w:tab w:val="left" w:pos="317"/>
                    </w:tabs>
                    <w:spacing w:before="0" w:line="240" w:lineRule="auto"/>
                  </w:pPr>
                  <w:r w:rsidRPr="00E555AB">
                    <w:t>Other (</w:t>
                  </w:r>
                  <w:r w:rsidR="00CD40A4" w:rsidRPr="00E555AB">
                    <w:t>must be specified</w:t>
                  </w:r>
                  <w:r w:rsidRPr="00E555AB">
                    <w:t xml:space="preserve">) </w:t>
                  </w:r>
                  <w:r w:rsidRPr="00E555AB">
                    <w:rPr>
                      <w:shd w:val="clear" w:color="auto" w:fill="F2F2F2" w:themeFill="background1" w:themeFillShade="F2"/>
                    </w:rPr>
                    <w:t>___________________</w:t>
                  </w:r>
                </w:p>
              </w:tc>
            </w:tr>
            <w:tr w:rsidR="00334E69" w:rsidRPr="00E555AB" w14:paraId="41657F37" w14:textId="77777777" w:rsidTr="00334E69">
              <w:trPr>
                <w:trHeight w:val="478"/>
              </w:trPr>
              <w:tc>
                <w:tcPr>
                  <w:tcW w:w="2155" w:type="dxa"/>
                  <w:tcBorders>
                    <w:top w:val="nil"/>
                    <w:left w:val="nil"/>
                    <w:bottom w:val="nil"/>
                    <w:right w:val="nil"/>
                  </w:tcBorders>
                </w:tcPr>
                <w:p w14:paraId="4CA66DC0" w14:textId="77777777" w:rsidR="00334E69" w:rsidRPr="00E555AB" w:rsidRDefault="00000000" w:rsidP="008D7245">
                  <w:pPr>
                    <w:spacing w:before="0" w:line="240" w:lineRule="auto"/>
                    <w:rPr>
                      <w:b/>
                    </w:rPr>
                  </w:pPr>
                  <w:sdt>
                    <w:sdtPr>
                      <w:rPr>
                        <w:b/>
                        <w:sz w:val="24"/>
                        <w:szCs w:val="24"/>
                      </w:rPr>
                      <w:id w:val="1707368393"/>
                    </w:sdtPr>
                    <w:sdtContent>
                      <w:r w:rsidR="00334E69" w:rsidRPr="00E555AB">
                        <w:rPr>
                          <w:rFonts w:ascii="MS Gothic" w:eastAsia="MS Gothic" w:hAnsi="MS Gothic"/>
                          <w:b/>
                          <w:sz w:val="24"/>
                          <w:szCs w:val="24"/>
                        </w:rPr>
                        <w:t>☐</w:t>
                      </w:r>
                    </w:sdtContent>
                  </w:sdt>
                  <w:r w:rsidR="00D210DF" w:rsidRPr="00E555AB">
                    <w:t xml:space="preserve"> Self-employed</w:t>
                  </w:r>
                </w:p>
              </w:tc>
              <w:tc>
                <w:tcPr>
                  <w:tcW w:w="2268" w:type="dxa"/>
                  <w:tcBorders>
                    <w:top w:val="nil"/>
                    <w:left w:val="nil"/>
                    <w:bottom w:val="nil"/>
                    <w:right w:val="nil"/>
                  </w:tcBorders>
                </w:tcPr>
                <w:p w14:paraId="27CD4A93" w14:textId="77777777" w:rsidR="00334E69" w:rsidRPr="00E555AB" w:rsidRDefault="00000000" w:rsidP="008D7245">
                  <w:pPr>
                    <w:spacing w:before="0" w:line="240" w:lineRule="auto"/>
                    <w:rPr>
                      <w:b/>
                    </w:rPr>
                  </w:pPr>
                  <w:sdt>
                    <w:sdtPr>
                      <w:rPr>
                        <w:b/>
                        <w:sz w:val="24"/>
                        <w:szCs w:val="24"/>
                      </w:rPr>
                      <w:id w:val="1409963984"/>
                    </w:sdtPr>
                    <w:sdtContent>
                      <w:r w:rsidR="00334E69" w:rsidRPr="00E555AB">
                        <w:rPr>
                          <w:rFonts w:ascii="MS Gothic" w:eastAsia="MS Gothic" w:hAnsi="MS Gothic"/>
                          <w:b/>
                          <w:sz w:val="24"/>
                          <w:szCs w:val="24"/>
                        </w:rPr>
                        <w:t>☐</w:t>
                      </w:r>
                    </w:sdtContent>
                  </w:sdt>
                  <w:r w:rsidR="00D210DF" w:rsidRPr="00E555AB">
                    <w:t xml:space="preserve"> Retired</w:t>
                  </w:r>
                </w:p>
              </w:tc>
              <w:tc>
                <w:tcPr>
                  <w:tcW w:w="2410" w:type="dxa"/>
                  <w:tcBorders>
                    <w:top w:val="nil"/>
                    <w:left w:val="nil"/>
                    <w:bottom w:val="nil"/>
                    <w:right w:val="nil"/>
                  </w:tcBorders>
                </w:tcPr>
                <w:p w14:paraId="09B2AB7E" w14:textId="77777777" w:rsidR="00334E69" w:rsidRPr="00E555AB" w:rsidRDefault="00000000" w:rsidP="008D7245">
                  <w:pPr>
                    <w:spacing w:before="0" w:line="240" w:lineRule="auto"/>
                  </w:pPr>
                  <w:sdt>
                    <w:sdtPr>
                      <w:rPr>
                        <w:b/>
                        <w:sz w:val="24"/>
                        <w:szCs w:val="24"/>
                      </w:rPr>
                      <w:id w:val="607940931"/>
                    </w:sdtPr>
                    <w:sdtContent>
                      <w:r w:rsidR="00334E69" w:rsidRPr="00E555AB">
                        <w:rPr>
                          <w:rFonts w:ascii="MS Gothic" w:eastAsia="MS Gothic" w:hAnsi="MS Gothic"/>
                          <w:b/>
                          <w:sz w:val="24"/>
                          <w:szCs w:val="24"/>
                        </w:rPr>
                        <w:t>☐</w:t>
                      </w:r>
                    </w:sdtContent>
                  </w:sdt>
                  <w:r w:rsidR="00D210DF" w:rsidRPr="00E555AB">
                    <w:t xml:space="preserve"> Entrepreneur</w:t>
                  </w:r>
                </w:p>
              </w:tc>
              <w:tc>
                <w:tcPr>
                  <w:tcW w:w="2865" w:type="dxa"/>
                  <w:vMerge/>
                  <w:tcBorders>
                    <w:top w:val="nil"/>
                    <w:left w:val="nil"/>
                    <w:bottom w:val="nil"/>
                    <w:right w:val="nil"/>
                  </w:tcBorders>
                </w:tcPr>
                <w:p w14:paraId="2669BC32" w14:textId="77777777" w:rsidR="00334E69" w:rsidRPr="00E555AB" w:rsidRDefault="00334E69" w:rsidP="008D7245">
                  <w:pPr>
                    <w:tabs>
                      <w:tab w:val="clear" w:pos="425"/>
                      <w:tab w:val="clear" w:pos="851"/>
                      <w:tab w:val="left" w:pos="317"/>
                    </w:tabs>
                    <w:spacing w:before="120" w:line="240" w:lineRule="auto"/>
                  </w:pPr>
                </w:p>
              </w:tc>
            </w:tr>
            <w:tr w:rsidR="00334E69" w:rsidRPr="00E555AB" w14:paraId="46FE06A6" w14:textId="77777777" w:rsidTr="00334E69">
              <w:tc>
                <w:tcPr>
                  <w:tcW w:w="2155" w:type="dxa"/>
                  <w:tcBorders>
                    <w:top w:val="nil"/>
                    <w:left w:val="nil"/>
                    <w:bottom w:val="nil"/>
                    <w:right w:val="nil"/>
                  </w:tcBorders>
                </w:tcPr>
                <w:p w14:paraId="6DCE2B88" w14:textId="77777777" w:rsidR="00334E69" w:rsidRPr="00E555AB" w:rsidRDefault="00000000" w:rsidP="008D7245">
                  <w:pPr>
                    <w:spacing w:before="0" w:line="240" w:lineRule="auto"/>
                    <w:rPr>
                      <w:b/>
                      <w:sz w:val="24"/>
                      <w:szCs w:val="24"/>
                    </w:rPr>
                  </w:pPr>
                  <w:sdt>
                    <w:sdtPr>
                      <w:rPr>
                        <w:b/>
                        <w:sz w:val="24"/>
                        <w:szCs w:val="24"/>
                      </w:rPr>
                      <w:id w:val="-1761514736"/>
                    </w:sdtPr>
                    <w:sdtContent>
                      <w:r w:rsidR="00334E69" w:rsidRPr="00E555AB">
                        <w:rPr>
                          <w:rFonts w:ascii="MS Gothic" w:eastAsia="MS Gothic" w:hAnsi="MS Gothic"/>
                          <w:b/>
                          <w:sz w:val="24"/>
                          <w:szCs w:val="24"/>
                        </w:rPr>
                        <w:t>☐</w:t>
                      </w:r>
                    </w:sdtContent>
                  </w:sdt>
                  <w:r w:rsidR="00D210DF" w:rsidRPr="00E555AB">
                    <w:t xml:space="preserve"> Unemployed</w:t>
                  </w:r>
                </w:p>
              </w:tc>
              <w:tc>
                <w:tcPr>
                  <w:tcW w:w="2268" w:type="dxa"/>
                  <w:tcBorders>
                    <w:top w:val="nil"/>
                    <w:left w:val="nil"/>
                    <w:bottom w:val="nil"/>
                    <w:right w:val="nil"/>
                  </w:tcBorders>
                </w:tcPr>
                <w:p w14:paraId="1968F659" w14:textId="77777777" w:rsidR="00334E69" w:rsidRPr="00E555AB" w:rsidRDefault="00000000" w:rsidP="008D7245">
                  <w:pPr>
                    <w:spacing w:before="0" w:line="240" w:lineRule="auto"/>
                    <w:ind w:left="62" w:hanging="62"/>
                  </w:pPr>
                  <w:sdt>
                    <w:sdtPr>
                      <w:rPr>
                        <w:b/>
                        <w:sz w:val="24"/>
                        <w:szCs w:val="24"/>
                      </w:rPr>
                      <w:id w:val="2090111529"/>
                    </w:sdtPr>
                    <w:sdtContent>
                      <w:r w:rsidR="00334E69" w:rsidRPr="00E555AB">
                        <w:rPr>
                          <w:rFonts w:ascii="MS Gothic" w:eastAsia="MS Gothic" w:hAnsi="MS Gothic"/>
                          <w:b/>
                          <w:sz w:val="24"/>
                          <w:szCs w:val="24"/>
                        </w:rPr>
                        <w:t>☐</w:t>
                      </w:r>
                    </w:sdtContent>
                  </w:sdt>
                  <w:r w:rsidR="00D210DF" w:rsidRPr="00E555AB">
                    <w:t xml:space="preserve"> Manager</w:t>
                  </w:r>
                </w:p>
              </w:tc>
              <w:tc>
                <w:tcPr>
                  <w:tcW w:w="2410" w:type="dxa"/>
                  <w:tcBorders>
                    <w:top w:val="nil"/>
                    <w:left w:val="nil"/>
                    <w:bottom w:val="nil"/>
                    <w:right w:val="nil"/>
                  </w:tcBorders>
                </w:tcPr>
                <w:p w14:paraId="6ABF6435" w14:textId="77777777" w:rsidR="00334E69" w:rsidRPr="00E555AB" w:rsidRDefault="00000000" w:rsidP="008D7245">
                  <w:pPr>
                    <w:spacing w:before="0" w:line="240" w:lineRule="auto"/>
                  </w:pPr>
                  <w:sdt>
                    <w:sdtPr>
                      <w:rPr>
                        <w:b/>
                        <w:sz w:val="24"/>
                        <w:szCs w:val="24"/>
                      </w:rPr>
                      <w:id w:val="1157042948"/>
                    </w:sdtPr>
                    <w:sdtContent>
                      <w:r w:rsidR="00334E69" w:rsidRPr="00E555AB">
                        <w:rPr>
                          <w:rFonts w:ascii="MS Gothic" w:eastAsia="MS Gothic" w:hAnsi="MS Gothic"/>
                          <w:b/>
                          <w:sz w:val="24"/>
                          <w:szCs w:val="24"/>
                        </w:rPr>
                        <w:t>☐</w:t>
                      </w:r>
                    </w:sdtContent>
                  </w:sdt>
                  <w:r w:rsidR="00D210DF" w:rsidRPr="00E555AB">
                    <w:t xml:space="preserve"> Housewife</w:t>
                  </w:r>
                </w:p>
              </w:tc>
              <w:tc>
                <w:tcPr>
                  <w:tcW w:w="2865" w:type="dxa"/>
                  <w:vMerge/>
                  <w:tcBorders>
                    <w:top w:val="nil"/>
                    <w:left w:val="nil"/>
                    <w:bottom w:val="nil"/>
                    <w:right w:val="nil"/>
                  </w:tcBorders>
                </w:tcPr>
                <w:p w14:paraId="4B744814" w14:textId="77777777" w:rsidR="00334E69" w:rsidRPr="00E555AB" w:rsidRDefault="00334E69" w:rsidP="008D7245">
                  <w:pPr>
                    <w:tabs>
                      <w:tab w:val="clear" w:pos="425"/>
                      <w:tab w:val="clear" w:pos="851"/>
                      <w:tab w:val="left" w:pos="317"/>
                    </w:tabs>
                    <w:spacing w:before="120" w:line="240" w:lineRule="auto"/>
                  </w:pPr>
                </w:p>
              </w:tc>
            </w:tr>
          </w:tbl>
          <w:p w14:paraId="1A51F0EA" w14:textId="77777777" w:rsidR="00E50992" w:rsidRPr="00E555AB" w:rsidRDefault="00E50992" w:rsidP="008D7245">
            <w:pPr>
              <w:spacing w:before="0" w:line="240" w:lineRule="auto"/>
              <w:rPr>
                <w:b/>
              </w:rPr>
            </w:pPr>
          </w:p>
          <w:p w14:paraId="5493F5FB" w14:textId="77777777" w:rsidR="00C4648C" w:rsidRPr="00E555AB" w:rsidRDefault="00C4648C" w:rsidP="00981220">
            <w:pPr>
              <w:spacing w:before="0" w:line="360" w:lineRule="auto"/>
              <w:rPr>
                <w:b/>
              </w:rPr>
            </w:pPr>
            <w:r w:rsidRPr="00E555AB">
              <w:rPr>
                <w:b/>
              </w:rPr>
              <w:t xml:space="preserve">Basis for representation of the Client: </w:t>
            </w:r>
            <w:r w:rsidRPr="00E555AB">
              <w:rPr>
                <w:b/>
                <w:shd w:val="clear" w:color="auto" w:fill="D9D9D9" w:themeFill="background1" w:themeFillShade="D9"/>
              </w:rPr>
              <w:t>(check appropriate box</w:t>
            </w:r>
            <w:r w:rsidRPr="00E555AB">
              <w:rPr>
                <w:b/>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4"/>
              <w:gridCol w:w="2096"/>
              <w:gridCol w:w="1980"/>
              <w:gridCol w:w="3364"/>
            </w:tblGrid>
            <w:tr w:rsidR="00334E69" w:rsidRPr="00E555AB" w14:paraId="16F5AB72" w14:textId="77777777" w:rsidTr="00334E69">
              <w:trPr>
                <w:trHeight w:hRule="exact" w:val="714"/>
              </w:trPr>
              <w:tc>
                <w:tcPr>
                  <w:tcW w:w="3283" w:type="dxa"/>
                </w:tcPr>
                <w:p w14:paraId="4B508822" w14:textId="77777777" w:rsidR="00334E69" w:rsidRPr="00E555AB" w:rsidRDefault="00000000" w:rsidP="00981220">
                  <w:pPr>
                    <w:spacing w:before="0" w:line="360" w:lineRule="auto"/>
                    <w:rPr>
                      <w:b/>
                    </w:rPr>
                  </w:pPr>
                  <w:sdt>
                    <w:sdtPr>
                      <w:rPr>
                        <w:b/>
                        <w:sz w:val="24"/>
                        <w:szCs w:val="24"/>
                      </w:rPr>
                      <w:id w:val="-924101288"/>
                    </w:sdtPr>
                    <w:sdtContent>
                      <w:r w:rsidR="00334E69" w:rsidRPr="00E555AB">
                        <w:rPr>
                          <w:rFonts w:ascii="MS Gothic" w:eastAsia="MS Gothic" w:hAnsi="MS Gothic"/>
                          <w:b/>
                          <w:sz w:val="24"/>
                          <w:szCs w:val="24"/>
                        </w:rPr>
                        <w:t>☐</w:t>
                      </w:r>
                    </w:sdtContent>
                  </w:sdt>
                  <w:r w:rsidR="00D210DF" w:rsidRPr="00E555AB">
                    <w:t xml:space="preserve"> Registered representative</w:t>
                  </w:r>
                </w:p>
              </w:tc>
              <w:tc>
                <w:tcPr>
                  <w:tcW w:w="2115" w:type="dxa"/>
                </w:tcPr>
                <w:p w14:paraId="6B83540B" w14:textId="77777777" w:rsidR="00334E69" w:rsidRPr="00E555AB" w:rsidRDefault="00000000" w:rsidP="00981220">
                  <w:pPr>
                    <w:spacing w:before="0" w:line="360" w:lineRule="auto"/>
                    <w:rPr>
                      <w:b/>
                    </w:rPr>
                  </w:pPr>
                  <w:sdt>
                    <w:sdtPr>
                      <w:rPr>
                        <w:b/>
                        <w:sz w:val="24"/>
                        <w:szCs w:val="24"/>
                      </w:rPr>
                      <w:id w:val="-1795364450"/>
                    </w:sdtPr>
                    <w:sdtContent>
                      <w:r w:rsidR="00334E69" w:rsidRPr="00E555AB">
                        <w:rPr>
                          <w:rFonts w:ascii="MS Gothic" w:eastAsia="MS Gothic" w:hAnsi="MS Gothic"/>
                          <w:b/>
                          <w:sz w:val="24"/>
                          <w:szCs w:val="24"/>
                        </w:rPr>
                        <w:t>☐</w:t>
                      </w:r>
                    </w:sdtContent>
                  </w:sdt>
                  <w:r w:rsidR="00D210DF" w:rsidRPr="00E555AB">
                    <w:t xml:space="preserve"> Power of attorney</w:t>
                  </w:r>
                </w:p>
              </w:tc>
              <w:tc>
                <w:tcPr>
                  <w:tcW w:w="1996" w:type="dxa"/>
                </w:tcPr>
                <w:p w14:paraId="283C2614" w14:textId="77777777" w:rsidR="00334E69" w:rsidRPr="00E555AB" w:rsidRDefault="00000000" w:rsidP="00334E69">
                  <w:pPr>
                    <w:spacing w:before="0" w:line="360" w:lineRule="auto"/>
                    <w:ind w:left="360"/>
                    <w:jc w:val="both"/>
                    <w:rPr>
                      <w:b/>
                    </w:rPr>
                  </w:pPr>
                  <w:sdt>
                    <w:sdtPr>
                      <w:rPr>
                        <w:b/>
                        <w:sz w:val="24"/>
                        <w:szCs w:val="24"/>
                      </w:rPr>
                      <w:id w:val="-2065246105"/>
                    </w:sdtPr>
                    <w:sdtContent>
                      <w:r w:rsidR="00334E69" w:rsidRPr="00E555AB">
                        <w:rPr>
                          <w:rFonts w:ascii="MS Gothic" w:eastAsia="MS Gothic" w:hAnsi="MS Gothic"/>
                          <w:b/>
                          <w:sz w:val="24"/>
                          <w:szCs w:val="24"/>
                        </w:rPr>
                        <w:t>☐</w:t>
                      </w:r>
                    </w:sdtContent>
                  </w:sdt>
                  <w:r w:rsidR="00D210DF" w:rsidRPr="00E555AB">
                    <w:t xml:space="preserve"> Trust</w:t>
                  </w:r>
                </w:p>
                <w:p w14:paraId="268D9F50" w14:textId="77777777" w:rsidR="00334E69" w:rsidRPr="00E555AB" w:rsidRDefault="00334E69" w:rsidP="00981220">
                  <w:pPr>
                    <w:spacing w:before="0" w:line="360" w:lineRule="auto"/>
                    <w:rPr>
                      <w:b/>
                    </w:rPr>
                  </w:pPr>
                </w:p>
              </w:tc>
              <w:tc>
                <w:tcPr>
                  <w:tcW w:w="3404" w:type="dxa"/>
                </w:tcPr>
                <w:p w14:paraId="222595EF" w14:textId="77777777" w:rsidR="00334E69" w:rsidRPr="00E555AB" w:rsidRDefault="00000000" w:rsidP="00981220">
                  <w:pPr>
                    <w:spacing w:before="0" w:line="360" w:lineRule="auto"/>
                    <w:rPr>
                      <w:b/>
                    </w:rPr>
                  </w:pPr>
                  <w:sdt>
                    <w:sdtPr>
                      <w:rPr>
                        <w:b/>
                        <w:sz w:val="24"/>
                        <w:szCs w:val="24"/>
                      </w:rPr>
                      <w:id w:val="1368955406"/>
                    </w:sdtPr>
                    <w:sdtContent>
                      <w:r w:rsidR="00334E69" w:rsidRPr="00E555AB">
                        <w:rPr>
                          <w:rFonts w:ascii="MS Gothic" w:eastAsia="MS Gothic" w:hAnsi="MS Gothic"/>
                          <w:b/>
                          <w:sz w:val="24"/>
                          <w:szCs w:val="24"/>
                        </w:rPr>
                        <w:t>☐</w:t>
                      </w:r>
                    </w:sdtContent>
                  </w:sdt>
                  <w:r w:rsidR="00D210DF" w:rsidRPr="00E555AB">
                    <w:t xml:space="preserve"> Special power of attorney</w:t>
                  </w:r>
                </w:p>
              </w:tc>
            </w:tr>
          </w:tbl>
          <w:p w14:paraId="69BF020A" w14:textId="77777777" w:rsidR="00C4648C" w:rsidRPr="00E555AB" w:rsidRDefault="00C4648C" w:rsidP="00C4648C">
            <w:pPr>
              <w:spacing w:before="120" w:line="276" w:lineRule="auto"/>
              <w:rPr>
                <w:b/>
              </w:rPr>
            </w:pPr>
            <w:r w:rsidRPr="00E555AB">
              <w:rPr>
                <w:b/>
              </w:rPr>
              <w:t>What is the relationship between the person operating on behalf of the Client (representative /proxy) and the Client (</w:t>
            </w:r>
            <w:r w:rsidRPr="00E555AB">
              <w:rPr>
                <w:b/>
                <w:shd w:val="clear" w:color="auto" w:fill="D9D9D9" w:themeFill="background1" w:themeFillShade="D9"/>
              </w:rPr>
              <w:t>check appropriate box</w:t>
            </w:r>
            <w:r w:rsidRPr="00E555AB">
              <w:rPr>
                <w:b/>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4"/>
              <w:gridCol w:w="6190"/>
            </w:tblGrid>
            <w:tr w:rsidR="00334E69" w:rsidRPr="00E555AB" w14:paraId="5C0739D1" w14:textId="77777777" w:rsidTr="00090148">
              <w:tc>
                <w:tcPr>
                  <w:tcW w:w="4559" w:type="dxa"/>
                </w:tcPr>
                <w:p w14:paraId="5FBE1A5D" w14:textId="77777777" w:rsidR="00334E69" w:rsidRPr="00E555AB" w:rsidRDefault="00000000" w:rsidP="00334E69">
                  <w:pPr>
                    <w:spacing w:before="0" w:line="360" w:lineRule="auto"/>
                    <w:rPr>
                      <w:b/>
                    </w:rPr>
                  </w:pPr>
                  <w:sdt>
                    <w:sdtPr>
                      <w:rPr>
                        <w:b/>
                        <w:sz w:val="24"/>
                        <w:szCs w:val="24"/>
                      </w:rPr>
                      <w:id w:val="2072387107"/>
                    </w:sdtPr>
                    <w:sdtContent>
                      <w:r w:rsidR="00334E69" w:rsidRPr="00E555AB">
                        <w:rPr>
                          <w:rFonts w:ascii="MS Gothic" w:eastAsia="MS Gothic" w:hAnsi="MS Gothic"/>
                          <w:b/>
                          <w:sz w:val="24"/>
                          <w:szCs w:val="24"/>
                        </w:rPr>
                        <w:t>☐</w:t>
                      </w:r>
                    </w:sdtContent>
                  </w:sdt>
                  <w:r w:rsidR="00D210DF" w:rsidRPr="00E555AB">
                    <w:t xml:space="preserve"> General Manager</w:t>
                  </w:r>
                </w:p>
              </w:tc>
              <w:tc>
                <w:tcPr>
                  <w:tcW w:w="6239" w:type="dxa"/>
                </w:tcPr>
                <w:p w14:paraId="1B064EBC" w14:textId="77777777" w:rsidR="00334E69" w:rsidRPr="00E555AB" w:rsidRDefault="00000000" w:rsidP="00334E69">
                  <w:pPr>
                    <w:spacing w:before="0" w:line="360" w:lineRule="auto"/>
                    <w:rPr>
                      <w:b/>
                    </w:rPr>
                  </w:pPr>
                  <w:sdt>
                    <w:sdtPr>
                      <w:rPr>
                        <w:b/>
                        <w:sz w:val="24"/>
                        <w:szCs w:val="24"/>
                      </w:rPr>
                      <w:id w:val="163676604"/>
                    </w:sdtPr>
                    <w:sdtContent>
                      <w:r w:rsidR="00334E69" w:rsidRPr="00E555AB">
                        <w:rPr>
                          <w:rFonts w:ascii="MS Gothic" w:eastAsia="MS Gothic" w:hAnsi="MS Gothic"/>
                          <w:b/>
                          <w:sz w:val="24"/>
                          <w:szCs w:val="24"/>
                        </w:rPr>
                        <w:t>☐</w:t>
                      </w:r>
                    </w:sdtContent>
                  </w:sdt>
                  <w:r w:rsidR="00D210DF" w:rsidRPr="00E555AB">
                    <w:t xml:space="preserve"> Employee</w:t>
                  </w:r>
                </w:p>
              </w:tc>
            </w:tr>
            <w:tr w:rsidR="00334E69" w:rsidRPr="00E555AB" w14:paraId="109EE36C" w14:textId="77777777" w:rsidTr="00090148">
              <w:trPr>
                <w:trHeight w:hRule="exact" w:val="424"/>
              </w:trPr>
              <w:tc>
                <w:tcPr>
                  <w:tcW w:w="4559" w:type="dxa"/>
                </w:tcPr>
                <w:p w14:paraId="1C41F79F" w14:textId="77777777" w:rsidR="00334E69" w:rsidRPr="00E555AB" w:rsidRDefault="00000000" w:rsidP="00334E69">
                  <w:pPr>
                    <w:spacing w:before="0" w:line="360" w:lineRule="auto"/>
                    <w:rPr>
                      <w:b/>
                    </w:rPr>
                  </w:pPr>
                  <w:sdt>
                    <w:sdtPr>
                      <w:rPr>
                        <w:b/>
                        <w:sz w:val="24"/>
                        <w:szCs w:val="24"/>
                      </w:rPr>
                      <w:id w:val="1604850572"/>
                    </w:sdtPr>
                    <w:sdtContent>
                      <w:r w:rsidR="00334E69" w:rsidRPr="00E555AB">
                        <w:rPr>
                          <w:rFonts w:ascii="MS Gothic" w:eastAsia="MS Gothic" w:hAnsi="MS Gothic"/>
                          <w:b/>
                          <w:sz w:val="24"/>
                          <w:szCs w:val="24"/>
                        </w:rPr>
                        <w:t>☐</w:t>
                      </w:r>
                    </w:sdtContent>
                  </w:sdt>
                  <w:r w:rsidR="00D210DF" w:rsidRPr="00E555AB">
                    <w:t xml:space="preserve"> Receiver</w:t>
                  </w:r>
                </w:p>
              </w:tc>
              <w:tc>
                <w:tcPr>
                  <w:tcW w:w="6239" w:type="dxa"/>
                </w:tcPr>
                <w:p w14:paraId="29C5496F" w14:textId="77777777" w:rsidR="00334E69" w:rsidRPr="00E555AB" w:rsidRDefault="00000000" w:rsidP="00090148">
                  <w:pPr>
                    <w:spacing w:before="0" w:line="276" w:lineRule="auto"/>
                    <w:rPr>
                      <w:b/>
                    </w:rPr>
                  </w:pPr>
                  <w:sdt>
                    <w:sdtPr>
                      <w:rPr>
                        <w:b/>
                        <w:sz w:val="24"/>
                        <w:szCs w:val="24"/>
                      </w:rPr>
                      <w:id w:val="2102291293"/>
                    </w:sdtPr>
                    <w:sdtContent>
                      <w:r w:rsidR="00090148" w:rsidRPr="00E555AB">
                        <w:rPr>
                          <w:rFonts w:ascii="MS Gothic" w:eastAsia="MS Gothic" w:hAnsi="MS Gothic"/>
                          <w:b/>
                          <w:sz w:val="24"/>
                          <w:szCs w:val="24"/>
                        </w:rPr>
                        <w:t>☐</w:t>
                      </w:r>
                    </w:sdtContent>
                  </w:sdt>
                  <w:r w:rsidR="00D210DF" w:rsidRPr="00E555AB">
                    <w:t xml:space="preserve"> Other (specify):</w:t>
                  </w:r>
                  <w:r w:rsidR="00D210DF" w:rsidRPr="00E555AB">
                    <w:rPr>
                      <w:shd w:val="clear" w:color="auto" w:fill="F2F2F2" w:themeFill="background1" w:themeFillShade="F2"/>
                    </w:rPr>
                    <w:t>_____________________</w:t>
                  </w:r>
                </w:p>
              </w:tc>
            </w:tr>
            <w:tr w:rsidR="00334E69" w:rsidRPr="00E555AB" w14:paraId="3276B0EC" w14:textId="77777777" w:rsidTr="00090148">
              <w:tc>
                <w:tcPr>
                  <w:tcW w:w="4559" w:type="dxa"/>
                </w:tcPr>
                <w:p w14:paraId="3A874D46" w14:textId="77777777" w:rsidR="00334E69" w:rsidRPr="00E555AB" w:rsidRDefault="00000000" w:rsidP="00090148">
                  <w:pPr>
                    <w:spacing w:before="0" w:line="276" w:lineRule="auto"/>
                    <w:rPr>
                      <w:b/>
                    </w:rPr>
                  </w:pPr>
                  <w:sdt>
                    <w:sdtPr>
                      <w:rPr>
                        <w:b/>
                        <w:sz w:val="24"/>
                        <w:szCs w:val="24"/>
                      </w:rPr>
                      <w:id w:val="-1387251932"/>
                    </w:sdtPr>
                    <w:sdtContent>
                      <w:r w:rsidR="00090148" w:rsidRPr="00E555AB">
                        <w:rPr>
                          <w:rFonts w:ascii="MS Gothic" w:eastAsia="MS Gothic" w:hAnsi="MS Gothic"/>
                          <w:b/>
                          <w:sz w:val="24"/>
                          <w:szCs w:val="24"/>
                        </w:rPr>
                        <w:t>☐</w:t>
                      </w:r>
                    </w:sdtContent>
                  </w:sdt>
                  <w:r w:rsidR="00D210DF" w:rsidRPr="00E555AB">
                    <w:t xml:space="preserve"> Member of management</w:t>
                  </w:r>
                </w:p>
              </w:tc>
              <w:tc>
                <w:tcPr>
                  <w:tcW w:w="6239" w:type="dxa"/>
                </w:tcPr>
                <w:p w14:paraId="73AC4241" w14:textId="77777777" w:rsidR="00334E69" w:rsidRPr="00E555AB" w:rsidRDefault="00334E69" w:rsidP="00C4648C">
                  <w:pPr>
                    <w:spacing w:before="120" w:line="276" w:lineRule="auto"/>
                    <w:rPr>
                      <w:b/>
                    </w:rPr>
                  </w:pPr>
                </w:p>
              </w:tc>
            </w:tr>
          </w:tbl>
          <w:p w14:paraId="0E6E2A93" w14:textId="77777777" w:rsidR="008D7245" w:rsidRPr="00E555AB" w:rsidRDefault="008D7245" w:rsidP="00C4648C">
            <w:pPr>
              <w:spacing w:before="120" w:line="276" w:lineRule="auto"/>
              <w:rPr>
                <w:b/>
                <w:sz w:val="2"/>
                <w:szCs w:val="2"/>
              </w:rPr>
            </w:pPr>
          </w:p>
          <w:p w14:paraId="3363FEE7" w14:textId="77777777" w:rsidR="003049AC" w:rsidRPr="00E555AB" w:rsidRDefault="003049AC" w:rsidP="003049AC">
            <w:pPr>
              <w:shd w:val="clear" w:color="auto" w:fill="578F6C"/>
              <w:spacing w:before="0" w:line="240" w:lineRule="auto"/>
              <w:jc w:val="both"/>
              <w:rPr>
                <w:b/>
                <w:color w:val="FFFFFF" w:themeColor="background1"/>
                <w:shd w:val="clear" w:color="auto" w:fill="7F7F7F" w:themeFill="text1" w:themeFillTint="80"/>
              </w:rPr>
            </w:pPr>
          </w:p>
          <w:p w14:paraId="1E36B1EC" w14:textId="77777777" w:rsidR="003049AC" w:rsidRPr="00E555AB" w:rsidRDefault="003049AC" w:rsidP="003049AC">
            <w:pPr>
              <w:shd w:val="clear" w:color="auto" w:fill="578F6C"/>
              <w:spacing w:before="0" w:line="240" w:lineRule="auto"/>
              <w:jc w:val="both"/>
              <w:rPr>
                <w:b/>
                <w:color w:val="FFFFFF" w:themeColor="background1"/>
                <w:shd w:val="clear" w:color="auto" w:fill="7F7F7F" w:themeFill="text1" w:themeFillTint="80"/>
              </w:rPr>
            </w:pPr>
            <w:r w:rsidRPr="00E555AB">
              <w:rPr>
                <w:b/>
                <w:color w:val="FFFFFF" w:themeColor="background1"/>
                <w:shd w:val="clear" w:color="auto" w:fill="578F6C"/>
              </w:rPr>
              <w:t>REPRESENTATIVE 2</w:t>
            </w:r>
          </w:p>
          <w:p w14:paraId="33546195" w14:textId="77777777" w:rsidR="003049AC" w:rsidRPr="00E555AB" w:rsidRDefault="003049AC" w:rsidP="003049AC">
            <w:pPr>
              <w:shd w:val="clear" w:color="auto" w:fill="578F6C"/>
              <w:spacing w:before="0" w:line="240" w:lineRule="auto"/>
              <w:jc w:val="both"/>
              <w:rPr>
                <w:b/>
                <w:color w:val="FFFFFF" w:themeColor="background1"/>
              </w:rPr>
            </w:pPr>
          </w:p>
          <w:p w14:paraId="47306978" w14:textId="77777777" w:rsidR="00090148" w:rsidRPr="00E555AB" w:rsidRDefault="00090148" w:rsidP="00090148">
            <w:pPr>
              <w:spacing w:before="120" w:line="276" w:lineRule="auto"/>
              <w:rPr>
                <w:b/>
              </w:rPr>
            </w:pPr>
            <w:r w:rsidRPr="00E555AB">
              <w:rPr>
                <w:b/>
              </w:rPr>
              <w:t>Name and surname:</w:t>
            </w:r>
            <w:r w:rsidRPr="00E555AB">
              <w:t>_</w:t>
            </w:r>
            <w:r w:rsidRPr="00E555AB">
              <w:rPr>
                <w:shd w:val="clear" w:color="auto" w:fill="F2F2F2" w:themeFill="background1" w:themeFillShade="F2"/>
              </w:rPr>
              <w:t>_________________________________________________________________________</w:t>
            </w:r>
          </w:p>
          <w:p w14:paraId="274B005B" w14:textId="77777777" w:rsidR="00090148" w:rsidRPr="00E555AB" w:rsidRDefault="00090148" w:rsidP="00090148">
            <w:pPr>
              <w:spacing w:before="120" w:line="276" w:lineRule="auto"/>
            </w:pPr>
            <w:r w:rsidRPr="00E555AB">
              <w:t xml:space="preserve">Personal number or identification number: </w:t>
            </w:r>
            <w:r w:rsidRPr="00E555AB">
              <w:rPr>
                <w:shd w:val="clear" w:color="auto" w:fill="F2F2F2" w:themeFill="background1" w:themeFillShade="F2"/>
              </w:rPr>
              <w:t>_____________________________</w:t>
            </w:r>
          </w:p>
          <w:p w14:paraId="03595BC9" w14:textId="77777777" w:rsidR="00090148" w:rsidRPr="00E555AB" w:rsidRDefault="00090148" w:rsidP="00090148">
            <w:pPr>
              <w:spacing w:before="120" w:line="276" w:lineRule="auto"/>
            </w:pPr>
            <w:r w:rsidRPr="00E555AB">
              <w:t xml:space="preserve">Date of birth: </w:t>
            </w:r>
            <w:r w:rsidRPr="00E555AB">
              <w:rPr>
                <w:shd w:val="clear" w:color="auto" w:fill="F2F2F2" w:themeFill="background1" w:themeFillShade="F2"/>
              </w:rPr>
              <w:t>__________________</w:t>
            </w:r>
          </w:p>
          <w:p w14:paraId="1622CE64" w14:textId="77777777" w:rsidR="00090148" w:rsidRPr="00E555AB" w:rsidRDefault="00090148" w:rsidP="00090148">
            <w:pPr>
              <w:spacing w:before="120" w:line="276" w:lineRule="auto"/>
            </w:pPr>
            <w:r w:rsidRPr="00E555AB">
              <w:t xml:space="preserve">Place of birth: </w:t>
            </w:r>
            <w:r w:rsidRPr="00E555AB">
              <w:tab/>
            </w:r>
            <w:r w:rsidRPr="00E555AB">
              <w:rPr>
                <w:shd w:val="clear" w:color="auto" w:fill="F2F2F2" w:themeFill="background1" w:themeFillShade="F2"/>
              </w:rPr>
              <w:t>_____________________________</w:t>
            </w:r>
          </w:p>
          <w:p w14:paraId="505497C9" w14:textId="77777777" w:rsidR="00090148" w:rsidRPr="00E555AB" w:rsidRDefault="00090148" w:rsidP="00090148">
            <w:pPr>
              <w:spacing w:before="120" w:line="276" w:lineRule="auto"/>
            </w:pPr>
            <w:r w:rsidRPr="00E555AB">
              <w:t xml:space="preserve">Country of birth: </w:t>
            </w:r>
            <w:r w:rsidRPr="00E555AB">
              <w:rPr>
                <w:shd w:val="clear" w:color="auto" w:fill="F2F2F2" w:themeFill="background1" w:themeFillShade="F2"/>
              </w:rPr>
              <w:t>____________________________</w:t>
            </w:r>
          </w:p>
          <w:p w14:paraId="584FE278" w14:textId="77777777" w:rsidR="00090148" w:rsidRPr="00E555AB" w:rsidRDefault="00090148" w:rsidP="00090148">
            <w:pPr>
              <w:spacing w:before="120" w:line="276" w:lineRule="auto"/>
            </w:pPr>
            <w:r w:rsidRPr="00E555AB">
              <w:t xml:space="preserve">Citizenship: </w:t>
            </w:r>
            <w:r w:rsidRPr="00E555AB">
              <w:tab/>
            </w:r>
            <w:r w:rsidRPr="00E555AB">
              <w:rPr>
                <w:shd w:val="clear" w:color="auto" w:fill="F2F2F2" w:themeFill="background1" w:themeFillShade="F2"/>
              </w:rPr>
              <w:t>_________________________________</w:t>
            </w:r>
            <w:r w:rsidRPr="00E555AB">
              <w:t xml:space="preserve">  </w:t>
            </w:r>
          </w:p>
          <w:p w14:paraId="0BAFF761" w14:textId="77777777" w:rsidR="00090148" w:rsidRPr="00E555AB" w:rsidRDefault="00090148" w:rsidP="00090148">
            <w:pPr>
              <w:spacing w:before="120" w:line="276" w:lineRule="auto"/>
              <w:rPr>
                <w:b/>
              </w:rPr>
            </w:pPr>
            <w:r w:rsidRPr="00E555AB">
              <w:rPr>
                <w:b/>
              </w:rPr>
              <w:t xml:space="preserve">Permanent residence </w:t>
            </w:r>
            <w:r w:rsidRPr="00E555AB">
              <w:t>(</w:t>
            </w:r>
            <w:r w:rsidRPr="00E555AB">
              <w:rPr>
                <w:i/>
              </w:rPr>
              <w:t>from personal document)</w:t>
            </w:r>
          </w:p>
          <w:p w14:paraId="78B1F949" w14:textId="77777777" w:rsidR="00090148" w:rsidRPr="00E555AB" w:rsidRDefault="00090148" w:rsidP="00090148">
            <w:pPr>
              <w:spacing w:before="120" w:line="276" w:lineRule="auto"/>
            </w:pPr>
            <w:r w:rsidRPr="00E555AB">
              <w:t xml:space="preserve">Street and number: </w:t>
            </w:r>
            <w:r w:rsidRPr="00E555AB">
              <w:rPr>
                <w:shd w:val="clear" w:color="auto" w:fill="F2F2F2" w:themeFill="background1" w:themeFillShade="F2"/>
              </w:rPr>
              <w:t>____________________________________________________________________________</w:t>
            </w:r>
          </w:p>
          <w:p w14:paraId="5EB5566F" w14:textId="77777777" w:rsidR="00090148" w:rsidRPr="00E555AB" w:rsidRDefault="00090148" w:rsidP="00090148">
            <w:pPr>
              <w:spacing w:before="120" w:line="276" w:lineRule="auto"/>
            </w:pPr>
            <w:r w:rsidRPr="00E555AB">
              <w:lastRenderedPageBreak/>
              <w:t xml:space="preserve">City: </w:t>
            </w:r>
            <w:r w:rsidRPr="00E555AB">
              <w:rPr>
                <w:shd w:val="clear" w:color="auto" w:fill="F2F2F2" w:themeFill="background1" w:themeFillShade="F2"/>
              </w:rPr>
              <w:t>__________________________</w:t>
            </w:r>
            <w:r w:rsidRPr="00E555AB">
              <w:t xml:space="preserve"> Postal code: </w:t>
            </w:r>
            <w:r w:rsidRPr="00E555AB">
              <w:rPr>
                <w:shd w:val="clear" w:color="auto" w:fill="F2F2F2" w:themeFill="background1" w:themeFillShade="F2"/>
              </w:rPr>
              <w:t>_________________</w:t>
            </w:r>
            <w:r w:rsidRPr="00E555AB">
              <w:t xml:space="preserve">Country: </w:t>
            </w:r>
            <w:r w:rsidRPr="00E555AB">
              <w:rPr>
                <w:shd w:val="clear" w:color="auto" w:fill="F2F2F2" w:themeFill="background1" w:themeFillShade="F2"/>
              </w:rPr>
              <w:t>__________________</w:t>
            </w:r>
          </w:p>
          <w:p w14:paraId="6DC1D655" w14:textId="77777777" w:rsidR="00090148" w:rsidRPr="00E555AB" w:rsidRDefault="00090148" w:rsidP="00090148">
            <w:pPr>
              <w:spacing w:before="120" w:line="276" w:lineRule="auto"/>
              <w:rPr>
                <w:b/>
              </w:rPr>
            </w:pPr>
            <w:r w:rsidRPr="00E555AB">
              <w:rPr>
                <w:b/>
              </w:rPr>
              <w:t>Temporary residence (only if different from permanent residence):</w:t>
            </w:r>
          </w:p>
          <w:p w14:paraId="40487E4E" w14:textId="77777777" w:rsidR="00090148" w:rsidRPr="00E555AB" w:rsidRDefault="00090148" w:rsidP="00090148">
            <w:pPr>
              <w:spacing w:before="120" w:line="276" w:lineRule="auto"/>
            </w:pPr>
            <w:r w:rsidRPr="00E555AB">
              <w:t xml:space="preserve">Street and </w:t>
            </w:r>
            <w:r w:rsidR="00CD40A4" w:rsidRPr="00E555AB">
              <w:t xml:space="preserve">house </w:t>
            </w:r>
            <w:r w:rsidRPr="00E555AB">
              <w:t xml:space="preserve">number: </w:t>
            </w:r>
            <w:r w:rsidRPr="00E555AB">
              <w:tab/>
            </w:r>
            <w:r w:rsidRPr="00E555AB">
              <w:rPr>
                <w:shd w:val="clear" w:color="auto" w:fill="F2F2F2" w:themeFill="background1" w:themeFillShade="F2"/>
              </w:rPr>
              <w:t>__________________________________________________________________________</w:t>
            </w:r>
          </w:p>
          <w:p w14:paraId="382240E4" w14:textId="77777777" w:rsidR="00090148" w:rsidRPr="00E555AB" w:rsidRDefault="00090148" w:rsidP="00090148">
            <w:pPr>
              <w:spacing w:before="120" w:line="276" w:lineRule="auto"/>
            </w:pPr>
            <w:r w:rsidRPr="00E555AB">
              <w:t xml:space="preserve">City: </w:t>
            </w:r>
            <w:r w:rsidRPr="00E555AB">
              <w:tab/>
            </w:r>
            <w:r w:rsidRPr="00E555AB">
              <w:rPr>
                <w:shd w:val="clear" w:color="auto" w:fill="F2F2F2" w:themeFill="background1" w:themeFillShade="F2"/>
              </w:rPr>
              <w:t>________________________</w:t>
            </w:r>
            <w:r w:rsidRPr="00E555AB">
              <w:t xml:space="preserve">Postal code </w:t>
            </w:r>
            <w:r w:rsidRPr="00E555AB">
              <w:rPr>
                <w:shd w:val="clear" w:color="auto" w:fill="F2F2F2" w:themeFill="background1" w:themeFillShade="F2"/>
              </w:rPr>
              <w:t>_________________</w:t>
            </w:r>
            <w:r w:rsidRPr="00E555AB">
              <w:t>Country:</w:t>
            </w:r>
            <w:r w:rsidRPr="00E555AB">
              <w:rPr>
                <w:shd w:val="clear" w:color="auto" w:fill="F2F2F2" w:themeFill="background1" w:themeFillShade="F2"/>
              </w:rPr>
              <w:t>___________________</w:t>
            </w:r>
          </w:p>
          <w:p w14:paraId="15203A68" w14:textId="77777777" w:rsidR="00090148" w:rsidRPr="00E555AB" w:rsidRDefault="00090148" w:rsidP="00090148">
            <w:pPr>
              <w:spacing w:before="120" w:line="276" w:lineRule="auto"/>
              <w:rPr>
                <w:b/>
              </w:rPr>
            </w:pPr>
            <w:r w:rsidRPr="00E555AB">
              <w:rPr>
                <w:b/>
              </w:rPr>
              <w:t>Personal document:</w:t>
            </w:r>
          </w:p>
          <w:p w14:paraId="106D5784" w14:textId="77777777" w:rsidR="00090148" w:rsidRPr="00E555AB" w:rsidRDefault="00090148" w:rsidP="00090148">
            <w:pPr>
              <w:spacing w:before="120" w:line="276" w:lineRule="auto"/>
            </w:pPr>
            <w:r w:rsidRPr="00E555AB">
              <w:t xml:space="preserve">Type: </w:t>
            </w:r>
            <w:r w:rsidRPr="00E555AB">
              <w:tab/>
            </w:r>
            <w:r w:rsidRPr="00E555AB">
              <w:rPr>
                <w:shd w:val="clear" w:color="auto" w:fill="F2F2F2" w:themeFill="background1" w:themeFillShade="F2"/>
              </w:rPr>
              <w:t>__________________________________</w:t>
            </w:r>
            <w:r w:rsidRPr="00E555AB">
              <w:t xml:space="preserve"> Number: </w:t>
            </w:r>
            <w:r w:rsidRPr="00E555AB">
              <w:rPr>
                <w:shd w:val="clear" w:color="auto" w:fill="F2F2F2" w:themeFill="background1" w:themeFillShade="F2"/>
              </w:rPr>
              <w:t>______________________________________</w:t>
            </w:r>
          </w:p>
          <w:p w14:paraId="4DC30B1D" w14:textId="77777777" w:rsidR="00090148" w:rsidRPr="00E555AB" w:rsidRDefault="00090148" w:rsidP="00090148">
            <w:pPr>
              <w:spacing w:before="120" w:line="276" w:lineRule="auto"/>
            </w:pPr>
            <w:r w:rsidRPr="00E555AB">
              <w:t xml:space="preserve">Issuing authority: </w:t>
            </w:r>
            <w:r w:rsidRPr="00E555AB">
              <w:tab/>
            </w:r>
            <w:r w:rsidRPr="00E555AB">
              <w:rPr>
                <w:shd w:val="clear" w:color="auto" w:fill="F2F2F2" w:themeFill="background1" w:themeFillShade="F2"/>
              </w:rPr>
              <w:t>______________________________</w:t>
            </w:r>
            <w:r w:rsidRPr="00E555AB">
              <w:t xml:space="preserve"> Date of issuance: </w:t>
            </w:r>
            <w:r w:rsidRPr="00E555AB">
              <w:rPr>
                <w:shd w:val="clear" w:color="auto" w:fill="F2F2F2" w:themeFill="background1" w:themeFillShade="F2"/>
              </w:rPr>
              <w:t>____________________________</w:t>
            </w:r>
          </w:p>
          <w:p w14:paraId="4E8E3F29" w14:textId="77777777" w:rsidR="00090148" w:rsidRPr="00E555AB" w:rsidRDefault="00090148" w:rsidP="00090148">
            <w:pPr>
              <w:spacing w:before="120" w:line="276" w:lineRule="auto"/>
            </w:pPr>
            <w:r w:rsidRPr="00E555AB">
              <w:t xml:space="preserve">Place of issuance: </w:t>
            </w:r>
            <w:r w:rsidRPr="00E555AB">
              <w:rPr>
                <w:shd w:val="clear" w:color="auto" w:fill="F2F2F2" w:themeFill="background1" w:themeFillShade="F2"/>
              </w:rPr>
              <w:t>____________________________</w:t>
            </w:r>
          </w:p>
          <w:p w14:paraId="4219E9C0" w14:textId="77777777" w:rsidR="00090148" w:rsidRPr="00E555AB" w:rsidRDefault="00090148" w:rsidP="00090148">
            <w:pPr>
              <w:spacing w:before="120" w:line="276" w:lineRule="auto"/>
            </w:pPr>
            <w:r w:rsidRPr="00E555AB">
              <w:t xml:space="preserve">Work telephone number: </w:t>
            </w:r>
            <w:r w:rsidRPr="00E555AB">
              <w:tab/>
            </w:r>
            <w:r w:rsidRPr="00E555AB">
              <w:rPr>
                <w:shd w:val="clear" w:color="auto" w:fill="F2F2F2" w:themeFill="background1" w:themeFillShade="F2"/>
              </w:rPr>
              <w:t>_________________________</w:t>
            </w:r>
            <w:r w:rsidRPr="00E555AB">
              <w:t xml:space="preserve">  </w:t>
            </w:r>
          </w:p>
          <w:p w14:paraId="77294D21" w14:textId="77777777" w:rsidR="00090148" w:rsidRPr="00E555AB" w:rsidRDefault="00090148" w:rsidP="00090148">
            <w:pPr>
              <w:spacing w:before="120" w:line="360" w:lineRule="auto"/>
              <w:rPr>
                <w:b/>
              </w:rPr>
            </w:pPr>
            <w:r w:rsidRPr="00E555AB">
              <w:rPr>
                <w:b/>
              </w:rPr>
              <w:t>Employment status (</w:t>
            </w:r>
            <w:r w:rsidRPr="00E555AB">
              <w:rPr>
                <w:b/>
                <w:shd w:val="clear" w:color="auto" w:fill="D9D9D9" w:themeFill="background1" w:themeFillShade="D9"/>
              </w:rPr>
              <w:t>check appropriate box</w:t>
            </w:r>
            <w:r w:rsidRPr="00E555AB">
              <w:rPr>
                <w:b/>
              </w:rPr>
              <w:t>):</w:t>
            </w:r>
          </w:p>
          <w:tbl>
            <w:tblPr>
              <w:tblStyle w:val="TableGrid"/>
              <w:tblW w:w="0" w:type="auto"/>
              <w:tblLook w:val="04A0" w:firstRow="1" w:lastRow="0" w:firstColumn="1" w:lastColumn="0" w:noHBand="0" w:noVBand="1"/>
            </w:tblPr>
            <w:tblGrid>
              <w:gridCol w:w="2155"/>
              <w:gridCol w:w="2268"/>
              <w:gridCol w:w="2410"/>
              <w:gridCol w:w="2865"/>
            </w:tblGrid>
            <w:tr w:rsidR="00090148" w:rsidRPr="00E555AB" w14:paraId="301B2435" w14:textId="77777777" w:rsidTr="008D7245">
              <w:trPr>
                <w:trHeight w:val="463"/>
              </w:trPr>
              <w:tc>
                <w:tcPr>
                  <w:tcW w:w="2155" w:type="dxa"/>
                  <w:tcBorders>
                    <w:top w:val="nil"/>
                    <w:left w:val="nil"/>
                    <w:bottom w:val="nil"/>
                    <w:right w:val="nil"/>
                  </w:tcBorders>
                </w:tcPr>
                <w:p w14:paraId="0680D7CA" w14:textId="77777777" w:rsidR="00090148" w:rsidRPr="00E555AB" w:rsidRDefault="00000000" w:rsidP="00090148">
                  <w:pPr>
                    <w:spacing w:before="0" w:line="360" w:lineRule="auto"/>
                    <w:rPr>
                      <w:b/>
                    </w:rPr>
                  </w:pPr>
                  <w:sdt>
                    <w:sdtPr>
                      <w:rPr>
                        <w:b/>
                        <w:sz w:val="24"/>
                        <w:szCs w:val="24"/>
                      </w:rPr>
                      <w:id w:val="-795836253"/>
                    </w:sdtPr>
                    <w:sdtContent>
                      <w:r w:rsidR="00090148" w:rsidRPr="00E555AB">
                        <w:rPr>
                          <w:rFonts w:ascii="MS Gothic" w:eastAsia="MS Gothic" w:hAnsi="MS Gothic"/>
                          <w:b/>
                          <w:sz w:val="24"/>
                          <w:szCs w:val="24"/>
                        </w:rPr>
                        <w:t>☐</w:t>
                      </w:r>
                    </w:sdtContent>
                  </w:sdt>
                  <w:r w:rsidR="00D210DF" w:rsidRPr="00E555AB">
                    <w:t xml:space="preserve"> Employed</w:t>
                  </w:r>
                </w:p>
              </w:tc>
              <w:tc>
                <w:tcPr>
                  <w:tcW w:w="2268" w:type="dxa"/>
                  <w:tcBorders>
                    <w:top w:val="nil"/>
                    <w:left w:val="nil"/>
                    <w:bottom w:val="nil"/>
                    <w:right w:val="nil"/>
                  </w:tcBorders>
                </w:tcPr>
                <w:p w14:paraId="17E309F9" w14:textId="77777777" w:rsidR="00090148" w:rsidRPr="00E555AB" w:rsidRDefault="00000000" w:rsidP="00090148">
                  <w:pPr>
                    <w:spacing w:before="0" w:line="360" w:lineRule="auto"/>
                    <w:ind w:left="62" w:hanging="62"/>
                    <w:rPr>
                      <w:b/>
                    </w:rPr>
                  </w:pPr>
                  <w:sdt>
                    <w:sdtPr>
                      <w:rPr>
                        <w:b/>
                        <w:sz w:val="24"/>
                        <w:szCs w:val="24"/>
                      </w:rPr>
                      <w:id w:val="1009021072"/>
                    </w:sdtPr>
                    <w:sdtContent>
                      <w:r w:rsidR="00090148" w:rsidRPr="00E555AB">
                        <w:rPr>
                          <w:rFonts w:ascii="MS Gothic" w:eastAsia="MS Gothic" w:hAnsi="MS Gothic"/>
                          <w:b/>
                          <w:sz w:val="24"/>
                          <w:szCs w:val="24"/>
                        </w:rPr>
                        <w:t>☐</w:t>
                      </w:r>
                    </w:sdtContent>
                  </w:sdt>
                  <w:r w:rsidR="00D210DF" w:rsidRPr="00E555AB">
                    <w:t xml:space="preserve"> Freelancer</w:t>
                  </w:r>
                </w:p>
              </w:tc>
              <w:tc>
                <w:tcPr>
                  <w:tcW w:w="2410" w:type="dxa"/>
                  <w:tcBorders>
                    <w:top w:val="nil"/>
                    <w:left w:val="nil"/>
                    <w:bottom w:val="nil"/>
                    <w:right w:val="nil"/>
                  </w:tcBorders>
                </w:tcPr>
                <w:p w14:paraId="7C0241A9" w14:textId="77777777" w:rsidR="00090148" w:rsidRPr="00E555AB" w:rsidRDefault="00000000" w:rsidP="00090148">
                  <w:pPr>
                    <w:spacing w:before="0" w:line="360" w:lineRule="auto"/>
                    <w:rPr>
                      <w:b/>
                    </w:rPr>
                  </w:pPr>
                  <w:sdt>
                    <w:sdtPr>
                      <w:rPr>
                        <w:b/>
                        <w:sz w:val="24"/>
                        <w:szCs w:val="24"/>
                      </w:rPr>
                      <w:id w:val="-1370295980"/>
                    </w:sdtPr>
                    <w:sdtContent>
                      <w:r w:rsidR="00090148" w:rsidRPr="00E555AB">
                        <w:rPr>
                          <w:rFonts w:ascii="MS Gothic" w:eastAsia="MS Gothic" w:hAnsi="MS Gothic"/>
                          <w:b/>
                          <w:sz w:val="24"/>
                          <w:szCs w:val="24"/>
                        </w:rPr>
                        <w:t>☐</w:t>
                      </w:r>
                    </w:sdtContent>
                  </w:sdt>
                  <w:r w:rsidR="00D210DF" w:rsidRPr="00E555AB">
                    <w:t xml:space="preserve"> Student</w:t>
                  </w:r>
                </w:p>
              </w:tc>
              <w:tc>
                <w:tcPr>
                  <w:tcW w:w="2865" w:type="dxa"/>
                  <w:vMerge w:val="restart"/>
                  <w:tcBorders>
                    <w:top w:val="nil"/>
                    <w:left w:val="nil"/>
                    <w:bottom w:val="nil"/>
                    <w:right w:val="nil"/>
                  </w:tcBorders>
                </w:tcPr>
                <w:p w14:paraId="7D9DF70A" w14:textId="77777777" w:rsidR="00090148" w:rsidRPr="00E555AB" w:rsidRDefault="00090148" w:rsidP="00CD40A4">
                  <w:pPr>
                    <w:tabs>
                      <w:tab w:val="clear" w:pos="425"/>
                      <w:tab w:val="clear" w:pos="851"/>
                      <w:tab w:val="left" w:pos="317"/>
                    </w:tabs>
                    <w:spacing w:before="0" w:line="360" w:lineRule="auto"/>
                  </w:pPr>
                  <w:r w:rsidRPr="00E555AB">
                    <w:t>Other (</w:t>
                  </w:r>
                  <w:r w:rsidR="00CD40A4" w:rsidRPr="00E555AB">
                    <w:t>must be specified</w:t>
                  </w:r>
                  <w:r w:rsidRPr="00E555AB">
                    <w:t xml:space="preserve">) </w:t>
                  </w:r>
                  <w:r w:rsidRPr="00E555AB">
                    <w:rPr>
                      <w:shd w:val="clear" w:color="auto" w:fill="F2F2F2" w:themeFill="background1" w:themeFillShade="F2"/>
                    </w:rPr>
                    <w:t>___________________</w:t>
                  </w:r>
                </w:p>
              </w:tc>
            </w:tr>
            <w:tr w:rsidR="00090148" w:rsidRPr="00E555AB" w14:paraId="57387EBF" w14:textId="77777777" w:rsidTr="008D7245">
              <w:trPr>
                <w:trHeight w:val="478"/>
              </w:trPr>
              <w:tc>
                <w:tcPr>
                  <w:tcW w:w="2155" w:type="dxa"/>
                  <w:tcBorders>
                    <w:top w:val="nil"/>
                    <w:left w:val="nil"/>
                    <w:bottom w:val="nil"/>
                    <w:right w:val="nil"/>
                  </w:tcBorders>
                </w:tcPr>
                <w:p w14:paraId="1C48DC8C" w14:textId="77777777" w:rsidR="00090148" w:rsidRPr="00E555AB" w:rsidRDefault="00000000" w:rsidP="00090148">
                  <w:pPr>
                    <w:spacing w:before="0" w:line="360" w:lineRule="auto"/>
                    <w:rPr>
                      <w:b/>
                    </w:rPr>
                  </w:pPr>
                  <w:sdt>
                    <w:sdtPr>
                      <w:rPr>
                        <w:b/>
                        <w:sz w:val="24"/>
                        <w:szCs w:val="24"/>
                      </w:rPr>
                      <w:id w:val="-1970427290"/>
                    </w:sdtPr>
                    <w:sdtContent>
                      <w:r w:rsidR="00090148" w:rsidRPr="00E555AB">
                        <w:rPr>
                          <w:rFonts w:ascii="MS Gothic" w:eastAsia="MS Gothic" w:hAnsi="MS Gothic"/>
                          <w:b/>
                          <w:sz w:val="24"/>
                          <w:szCs w:val="24"/>
                        </w:rPr>
                        <w:t>☐</w:t>
                      </w:r>
                    </w:sdtContent>
                  </w:sdt>
                  <w:r w:rsidR="00D210DF" w:rsidRPr="00E555AB">
                    <w:t xml:space="preserve"> Self-employed</w:t>
                  </w:r>
                </w:p>
              </w:tc>
              <w:tc>
                <w:tcPr>
                  <w:tcW w:w="2268" w:type="dxa"/>
                  <w:tcBorders>
                    <w:top w:val="nil"/>
                    <w:left w:val="nil"/>
                    <w:bottom w:val="nil"/>
                    <w:right w:val="nil"/>
                  </w:tcBorders>
                </w:tcPr>
                <w:p w14:paraId="3241B1CA" w14:textId="77777777" w:rsidR="00090148" w:rsidRPr="00E555AB" w:rsidRDefault="00000000" w:rsidP="00090148">
                  <w:pPr>
                    <w:spacing w:before="0" w:line="360" w:lineRule="auto"/>
                    <w:rPr>
                      <w:b/>
                    </w:rPr>
                  </w:pPr>
                  <w:sdt>
                    <w:sdtPr>
                      <w:rPr>
                        <w:b/>
                        <w:sz w:val="24"/>
                        <w:szCs w:val="24"/>
                      </w:rPr>
                      <w:id w:val="1560133032"/>
                    </w:sdtPr>
                    <w:sdtContent>
                      <w:r w:rsidR="00090148" w:rsidRPr="00E555AB">
                        <w:rPr>
                          <w:rFonts w:ascii="MS Gothic" w:eastAsia="MS Gothic" w:hAnsi="MS Gothic"/>
                          <w:b/>
                          <w:sz w:val="24"/>
                          <w:szCs w:val="24"/>
                        </w:rPr>
                        <w:t>☐</w:t>
                      </w:r>
                    </w:sdtContent>
                  </w:sdt>
                  <w:r w:rsidR="00D210DF" w:rsidRPr="00E555AB">
                    <w:t xml:space="preserve"> Retired</w:t>
                  </w:r>
                </w:p>
              </w:tc>
              <w:tc>
                <w:tcPr>
                  <w:tcW w:w="2410" w:type="dxa"/>
                  <w:tcBorders>
                    <w:top w:val="nil"/>
                    <w:left w:val="nil"/>
                    <w:bottom w:val="nil"/>
                    <w:right w:val="nil"/>
                  </w:tcBorders>
                </w:tcPr>
                <w:p w14:paraId="1D4E5E70" w14:textId="77777777" w:rsidR="00090148" w:rsidRPr="00E555AB" w:rsidRDefault="00000000" w:rsidP="00090148">
                  <w:pPr>
                    <w:spacing w:before="0" w:line="360" w:lineRule="auto"/>
                  </w:pPr>
                  <w:sdt>
                    <w:sdtPr>
                      <w:rPr>
                        <w:b/>
                        <w:sz w:val="24"/>
                        <w:szCs w:val="24"/>
                      </w:rPr>
                      <w:id w:val="1185322102"/>
                    </w:sdtPr>
                    <w:sdtContent>
                      <w:r w:rsidR="00090148" w:rsidRPr="00E555AB">
                        <w:rPr>
                          <w:rFonts w:ascii="MS Gothic" w:eastAsia="MS Gothic" w:hAnsi="MS Gothic"/>
                          <w:b/>
                          <w:sz w:val="24"/>
                          <w:szCs w:val="24"/>
                        </w:rPr>
                        <w:t>☐</w:t>
                      </w:r>
                    </w:sdtContent>
                  </w:sdt>
                  <w:r w:rsidR="00D210DF" w:rsidRPr="00E555AB">
                    <w:t xml:space="preserve"> Entrepreneur</w:t>
                  </w:r>
                </w:p>
              </w:tc>
              <w:tc>
                <w:tcPr>
                  <w:tcW w:w="2865" w:type="dxa"/>
                  <w:vMerge/>
                  <w:tcBorders>
                    <w:top w:val="nil"/>
                    <w:left w:val="nil"/>
                    <w:bottom w:val="nil"/>
                    <w:right w:val="nil"/>
                  </w:tcBorders>
                </w:tcPr>
                <w:p w14:paraId="6289B02C" w14:textId="77777777" w:rsidR="00090148" w:rsidRPr="00E555AB" w:rsidRDefault="00090148" w:rsidP="00090148">
                  <w:pPr>
                    <w:tabs>
                      <w:tab w:val="clear" w:pos="425"/>
                      <w:tab w:val="clear" w:pos="851"/>
                      <w:tab w:val="left" w:pos="317"/>
                    </w:tabs>
                    <w:spacing w:before="120" w:line="360" w:lineRule="auto"/>
                  </w:pPr>
                </w:p>
              </w:tc>
            </w:tr>
            <w:tr w:rsidR="00090148" w:rsidRPr="00E555AB" w14:paraId="3F005B3B" w14:textId="77777777" w:rsidTr="008D7245">
              <w:tc>
                <w:tcPr>
                  <w:tcW w:w="2155" w:type="dxa"/>
                  <w:tcBorders>
                    <w:top w:val="nil"/>
                    <w:left w:val="nil"/>
                    <w:bottom w:val="nil"/>
                    <w:right w:val="nil"/>
                  </w:tcBorders>
                </w:tcPr>
                <w:p w14:paraId="2D633B68" w14:textId="77777777" w:rsidR="00090148" w:rsidRPr="00E555AB" w:rsidRDefault="00000000" w:rsidP="00090148">
                  <w:pPr>
                    <w:spacing w:before="0" w:line="360" w:lineRule="auto"/>
                    <w:rPr>
                      <w:b/>
                      <w:sz w:val="24"/>
                      <w:szCs w:val="24"/>
                    </w:rPr>
                  </w:pPr>
                  <w:sdt>
                    <w:sdtPr>
                      <w:rPr>
                        <w:b/>
                        <w:sz w:val="24"/>
                        <w:szCs w:val="24"/>
                      </w:rPr>
                      <w:id w:val="-917254427"/>
                    </w:sdtPr>
                    <w:sdtContent>
                      <w:r w:rsidR="00090148" w:rsidRPr="00E555AB">
                        <w:rPr>
                          <w:rFonts w:ascii="MS Gothic" w:eastAsia="MS Gothic" w:hAnsi="MS Gothic"/>
                          <w:b/>
                          <w:sz w:val="24"/>
                          <w:szCs w:val="24"/>
                        </w:rPr>
                        <w:t>☐</w:t>
                      </w:r>
                    </w:sdtContent>
                  </w:sdt>
                  <w:r w:rsidR="00D210DF" w:rsidRPr="00E555AB">
                    <w:t xml:space="preserve"> Unemployed</w:t>
                  </w:r>
                </w:p>
              </w:tc>
              <w:tc>
                <w:tcPr>
                  <w:tcW w:w="2268" w:type="dxa"/>
                  <w:tcBorders>
                    <w:top w:val="nil"/>
                    <w:left w:val="nil"/>
                    <w:bottom w:val="nil"/>
                    <w:right w:val="nil"/>
                  </w:tcBorders>
                </w:tcPr>
                <w:p w14:paraId="52EACC56" w14:textId="77777777" w:rsidR="00090148" w:rsidRPr="00E555AB" w:rsidRDefault="00000000" w:rsidP="00090148">
                  <w:pPr>
                    <w:spacing w:before="0" w:line="360" w:lineRule="auto"/>
                    <w:ind w:left="62" w:hanging="62"/>
                  </w:pPr>
                  <w:sdt>
                    <w:sdtPr>
                      <w:rPr>
                        <w:b/>
                        <w:sz w:val="24"/>
                        <w:szCs w:val="24"/>
                      </w:rPr>
                      <w:id w:val="-1794741061"/>
                    </w:sdtPr>
                    <w:sdtContent>
                      <w:r w:rsidR="00090148" w:rsidRPr="00E555AB">
                        <w:rPr>
                          <w:rFonts w:ascii="MS Gothic" w:eastAsia="MS Gothic" w:hAnsi="MS Gothic"/>
                          <w:b/>
                          <w:sz w:val="24"/>
                          <w:szCs w:val="24"/>
                        </w:rPr>
                        <w:t>☐</w:t>
                      </w:r>
                    </w:sdtContent>
                  </w:sdt>
                  <w:r w:rsidR="00D210DF" w:rsidRPr="00E555AB">
                    <w:t xml:space="preserve"> Manager</w:t>
                  </w:r>
                </w:p>
              </w:tc>
              <w:tc>
                <w:tcPr>
                  <w:tcW w:w="2410" w:type="dxa"/>
                  <w:tcBorders>
                    <w:top w:val="nil"/>
                    <w:left w:val="nil"/>
                    <w:bottom w:val="nil"/>
                    <w:right w:val="nil"/>
                  </w:tcBorders>
                </w:tcPr>
                <w:p w14:paraId="14ADEAFE" w14:textId="77777777" w:rsidR="00090148" w:rsidRPr="00E555AB" w:rsidRDefault="00000000" w:rsidP="00090148">
                  <w:pPr>
                    <w:spacing w:before="0" w:line="360" w:lineRule="auto"/>
                  </w:pPr>
                  <w:sdt>
                    <w:sdtPr>
                      <w:rPr>
                        <w:b/>
                        <w:sz w:val="24"/>
                        <w:szCs w:val="24"/>
                      </w:rPr>
                      <w:id w:val="-1595243832"/>
                    </w:sdtPr>
                    <w:sdtContent>
                      <w:r w:rsidR="00090148" w:rsidRPr="00E555AB">
                        <w:rPr>
                          <w:rFonts w:ascii="MS Gothic" w:eastAsia="MS Gothic" w:hAnsi="MS Gothic"/>
                          <w:b/>
                          <w:sz w:val="24"/>
                          <w:szCs w:val="24"/>
                        </w:rPr>
                        <w:t>☐</w:t>
                      </w:r>
                    </w:sdtContent>
                  </w:sdt>
                  <w:r w:rsidR="00D210DF" w:rsidRPr="00E555AB">
                    <w:t xml:space="preserve"> Housewife</w:t>
                  </w:r>
                </w:p>
              </w:tc>
              <w:tc>
                <w:tcPr>
                  <w:tcW w:w="2865" w:type="dxa"/>
                  <w:vMerge/>
                  <w:tcBorders>
                    <w:top w:val="nil"/>
                    <w:left w:val="nil"/>
                    <w:bottom w:val="nil"/>
                    <w:right w:val="nil"/>
                  </w:tcBorders>
                </w:tcPr>
                <w:p w14:paraId="6F1CCD64" w14:textId="77777777" w:rsidR="00090148" w:rsidRPr="00E555AB" w:rsidRDefault="00090148" w:rsidP="00090148">
                  <w:pPr>
                    <w:tabs>
                      <w:tab w:val="clear" w:pos="425"/>
                      <w:tab w:val="clear" w:pos="851"/>
                      <w:tab w:val="left" w:pos="317"/>
                    </w:tabs>
                    <w:spacing w:before="120" w:line="360" w:lineRule="auto"/>
                  </w:pPr>
                </w:p>
              </w:tc>
            </w:tr>
          </w:tbl>
          <w:p w14:paraId="0BB8C17A" w14:textId="77777777" w:rsidR="00090148" w:rsidRPr="00E555AB" w:rsidRDefault="00090148" w:rsidP="00090148">
            <w:pPr>
              <w:spacing w:before="0" w:line="276" w:lineRule="auto"/>
              <w:rPr>
                <w:b/>
              </w:rPr>
            </w:pPr>
          </w:p>
          <w:p w14:paraId="49E30D08" w14:textId="77777777" w:rsidR="00090148" w:rsidRPr="00E555AB" w:rsidRDefault="00090148" w:rsidP="00090148">
            <w:pPr>
              <w:spacing w:before="0" w:line="360" w:lineRule="auto"/>
              <w:rPr>
                <w:b/>
              </w:rPr>
            </w:pPr>
            <w:r w:rsidRPr="00E555AB">
              <w:rPr>
                <w:b/>
              </w:rPr>
              <w:t xml:space="preserve">Basis for representation of the Client: </w:t>
            </w:r>
            <w:r w:rsidRPr="00E555AB">
              <w:rPr>
                <w:b/>
                <w:shd w:val="clear" w:color="auto" w:fill="D9D9D9" w:themeFill="background1" w:themeFillShade="D9"/>
              </w:rPr>
              <w:t>(check appropriate box</w:t>
            </w:r>
            <w:r w:rsidRPr="00E555AB">
              <w:rPr>
                <w:b/>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4"/>
              <w:gridCol w:w="2096"/>
              <w:gridCol w:w="1980"/>
              <w:gridCol w:w="3364"/>
            </w:tblGrid>
            <w:tr w:rsidR="00090148" w:rsidRPr="00E555AB" w14:paraId="5D685BEB" w14:textId="77777777" w:rsidTr="008D7245">
              <w:trPr>
                <w:trHeight w:hRule="exact" w:val="714"/>
              </w:trPr>
              <w:tc>
                <w:tcPr>
                  <w:tcW w:w="3283" w:type="dxa"/>
                </w:tcPr>
                <w:p w14:paraId="2677D016" w14:textId="77777777" w:rsidR="00090148" w:rsidRPr="00E555AB" w:rsidRDefault="00000000" w:rsidP="00090148">
                  <w:pPr>
                    <w:spacing w:before="0" w:line="360" w:lineRule="auto"/>
                    <w:rPr>
                      <w:b/>
                    </w:rPr>
                  </w:pPr>
                  <w:sdt>
                    <w:sdtPr>
                      <w:rPr>
                        <w:b/>
                        <w:sz w:val="24"/>
                        <w:szCs w:val="24"/>
                      </w:rPr>
                      <w:id w:val="-2093538943"/>
                    </w:sdtPr>
                    <w:sdtContent>
                      <w:r w:rsidR="00090148" w:rsidRPr="00E555AB">
                        <w:rPr>
                          <w:rFonts w:ascii="MS Gothic" w:eastAsia="MS Gothic" w:hAnsi="MS Gothic"/>
                          <w:b/>
                          <w:sz w:val="24"/>
                          <w:szCs w:val="24"/>
                        </w:rPr>
                        <w:t>☐</w:t>
                      </w:r>
                    </w:sdtContent>
                  </w:sdt>
                  <w:r w:rsidR="00D210DF" w:rsidRPr="00E555AB">
                    <w:t xml:space="preserve"> Registered representative</w:t>
                  </w:r>
                </w:p>
              </w:tc>
              <w:tc>
                <w:tcPr>
                  <w:tcW w:w="2115" w:type="dxa"/>
                </w:tcPr>
                <w:p w14:paraId="5D76B036" w14:textId="77777777" w:rsidR="00090148" w:rsidRPr="00E555AB" w:rsidRDefault="00000000" w:rsidP="00090148">
                  <w:pPr>
                    <w:spacing w:before="0" w:line="360" w:lineRule="auto"/>
                    <w:rPr>
                      <w:b/>
                    </w:rPr>
                  </w:pPr>
                  <w:sdt>
                    <w:sdtPr>
                      <w:rPr>
                        <w:b/>
                        <w:sz w:val="24"/>
                        <w:szCs w:val="24"/>
                      </w:rPr>
                      <w:id w:val="-1498642138"/>
                    </w:sdtPr>
                    <w:sdtContent>
                      <w:r w:rsidR="00090148" w:rsidRPr="00E555AB">
                        <w:rPr>
                          <w:rFonts w:ascii="MS Gothic" w:eastAsia="MS Gothic" w:hAnsi="MS Gothic"/>
                          <w:b/>
                          <w:sz w:val="24"/>
                          <w:szCs w:val="24"/>
                        </w:rPr>
                        <w:t>☐</w:t>
                      </w:r>
                    </w:sdtContent>
                  </w:sdt>
                  <w:r w:rsidR="00D210DF" w:rsidRPr="00E555AB">
                    <w:t xml:space="preserve"> Power of attorney</w:t>
                  </w:r>
                </w:p>
              </w:tc>
              <w:tc>
                <w:tcPr>
                  <w:tcW w:w="1996" w:type="dxa"/>
                </w:tcPr>
                <w:p w14:paraId="2D52E7C0" w14:textId="77777777" w:rsidR="00090148" w:rsidRPr="00E555AB" w:rsidRDefault="00000000" w:rsidP="00090148">
                  <w:pPr>
                    <w:spacing w:before="0" w:line="360" w:lineRule="auto"/>
                    <w:ind w:left="360"/>
                    <w:jc w:val="both"/>
                    <w:rPr>
                      <w:b/>
                    </w:rPr>
                  </w:pPr>
                  <w:sdt>
                    <w:sdtPr>
                      <w:rPr>
                        <w:b/>
                        <w:sz w:val="24"/>
                        <w:szCs w:val="24"/>
                      </w:rPr>
                      <w:id w:val="-1000353301"/>
                    </w:sdtPr>
                    <w:sdtContent>
                      <w:r w:rsidR="00090148" w:rsidRPr="00E555AB">
                        <w:rPr>
                          <w:rFonts w:ascii="MS Gothic" w:eastAsia="MS Gothic" w:hAnsi="MS Gothic"/>
                          <w:b/>
                          <w:sz w:val="24"/>
                          <w:szCs w:val="24"/>
                        </w:rPr>
                        <w:t>☐</w:t>
                      </w:r>
                    </w:sdtContent>
                  </w:sdt>
                  <w:r w:rsidR="00D210DF" w:rsidRPr="00E555AB">
                    <w:t xml:space="preserve"> Trust</w:t>
                  </w:r>
                </w:p>
                <w:p w14:paraId="60918C50" w14:textId="77777777" w:rsidR="00090148" w:rsidRPr="00E555AB" w:rsidRDefault="00090148" w:rsidP="00090148">
                  <w:pPr>
                    <w:spacing w:before="0" w:line="360" w:lineRule="auto"/>
                    <w:rPr>
                      <w:b/>
                    </w:rPr>
                  </w:pPr>
                </w:p>
              </w:tc>
              <w:tc>
                <w:tcPr>
                  <w:tcW w:w="3404" w:type="dxa"/>
                </w:tcPr>
                <w:p w14:paraId="4AC0B18D" w14:textId="77777777" w:rsidR="00090148" w:rsidRPr="00E555AB" w:rsidRDefault="00000000" w:rsidP="00090148">
                  <w:pPr>
                    <w:spacing w:before="0" w:line="360" w:lineRule="auto"/>
                    <w:rPr>
                      <w:b/>
                    </w:rPr>
                  </w:pPr>
                  <w:sdt>
                    <w:sdtPr>
                      <w:rPr>
                        <w:b/>
                        <w:sz w:val="24"/>
                        <w:szCs w:val="24"/>
                      </w:rPr>
                      <w:id w:val="2144383288"/>
                    </w:sdtPr>
                    <w:sdtContent>
                      <w:r w:rsidR="00090148" w:rsidRPr="00E555AB">
                        <w:rPr>
                          <w:rFonts w:ascii="MS Gothic" w:eastAsia="MS Gothic" w:hAnsi="MS Gothic"/>
                          <w:b/>
                          <w:sz w:val="24"/>
                          <w:szCs w:val="24"/>
                        </w:rPr>
                        <w:t>☐</w:t>
                      </w:r>
                    </w:sdtContent>
                  </w:sdt>
                  <w:r w:rsidR="00D210DF" w:rsidRPr="00E555AB">
                    <w:t xml:space="preserve"> Special power of attorney</w:t>
                  </w:r>
                </w:p>
              </w:tc>
            </w:tr>
          </w:tbl>
          <w:p w14:paraId="079B1D37" w14:textId="77777777" w:rsidR="00090148" w:rsidRPr="00E555AB" w:rsidRDefault="00090148" w:rsidP="00090148">
            <w:pPr>
              <w:spacing w:before="120" w:line="276" w:lineRule="auto"/>
              <w:rPr>
                <w:b/>
              </w:rPr>
            </w:pPr>
            <w:r w:rsidRPr="00E555AB">
              <w:rPr>
                <w:b/>
              </w:rPr>
              <w:t>What is the relationship between the person operating on behalf of the Client (representative /proxy) and the Client (</w:t>
            </w:r>
            <w:r w:rsidRPr="00E555AB">
              <w:rPr>
                <w:b/>
                <w:shd w:val="clear" w:color="auto" w:fill="D9D9D9" w:themeFill="background1" w:themeFillShade="D9"/>
              </w:rPr>
              <w:t>check appropriate box</w:t>
            </w:r>
            <w:r w:rsidRPr="00E555AB">
              <w:rPr>
                <w:b/>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4"/>
              <w:gridCol w:w="6190"/>
            </w:tblGrid>
            <w:tr w:rsidR="00090148" w:rsidRPr="00E555AB" w14:paraId="3DF4848B" w14:textId="77777777" w:rsidTr="008D7245">
              <w:tc>
                <w:tcPr>
                  <w:tcW w:w="4559" w:type="dxa"/>
                </w:tcPr>
                <w:p w14:paraId="64BC8E76" w14:textId="77777777" w:rsidR="00090148" w:rsidRPr="00E555AB" w:rsidRDefault="00000000" w:rsidP="00090148">
                  <w:pPr>
                    <w:spacing w:before="0" w:line="360" w:lineRule="auto"/>
                    <w:rPr>
                      <w:b/>
                    </w:rPr>
                  </w:pPr>
                  <w:sdt>
                    <w:sdtPr>
                      <w:rPr>
                        <w:b/>
                        <w:sz w:val="24"/>
                        <w:szCs w:val="24"/>
                      </w:rPr>
                      <w:id w:val="670384919"/>
                    </w:sdtPr>
                    <w:sdtContent>
                      <w:r w:rsidR="00090148" w:rsidRPr="00E555AB">
                        <w:rPr>
                          <w:rFonts w:ascii="MS Gothic" w:eastAsia="MS Gothic" w:hAnsi="MS Gothic"/>
                          <w:b/>
                          <w:sz w:val="24"/>
                          <w:szCs w:val="24"/>
                        </w:rPr>
                        <w:t>☐</w:t>
                      </w:r>
                    </w:sdtContent>
                  </w:sdt>
                  <w:r w:rsidR="00D210DF" w:rsidRPr="00E555AB">
                    <w:t xml:space="preserve"> General Manager</w:t>
                  </w:r>
                </w:p>
              </w:tc>
              <w:tc>
                <w:tcPr>
                  <w:tcW w:w="6239" w:type="dxa"/>
                </w:tcPr>
                <w:p w14:paraId="30B229A6" w14:textId="77777777" w:rsidR="00090148" w:rsidRPr="00E555AB" w:rsidRDefault="00000000" w:rsidP="00090148">
                  <w:pPr>
                    <w:spacing w:before="0" w:line="360" w:lineRule="auto"/>
                    <w:rPr>
                      <w:b/>
                    </w:rPr>
                  </w:pPr>
                  <w:sdt>
                    <w:sdtPr>
                      <w:rPr>
                        <w:b/>
                        <w:sz w:val="24"/>
                        <w:szCs w:val="24"/>
                      </w:rPr>
                      <w:id w:val="781922324"/>
                    </w:sdtPr>
                    <w:sdtContent>
                      <w:r w:rsidR="00090148" w:rsidRPr="00E555AB">
                        <w:rPr>
                          <w:rFonts w:ascii="MS Gothic" w:eastAsia="MS Gothic" w:hAnsi="MS Gothic"/>
                          <w:b/>
                          <w:sz w:val="24"/>
                          <w:szCs w:val="24"/>
                        </w:rPr>
                        <w:t>☐</w:t>
                      </w:r>
                    </w:sdtContent>
                  </w:sdt>
                  <w:r w:rsidR="00D210DF" w:rsidRPr="00E555AB">
                    <w:t xml:space="preserve"> Employee</w:t>
                  </w:r>
                </w:p>
              </w:tc>
            </w:tr>
            <w:tr w:rsidR="00090148" w:rsidRPr="00E555AB" w14:paraId="7CF50756" w14:textId="77777777" w:rsidTr="008D7245">
              <w:trPr>
                <w:trHeight w:hRule="exact" w:val="424"/>
              </w:trPr>
              <w:tc>
                <w:tcPr>
                  <w:tcW w:w="4559" w:type="dxa"/>
                </w:tcPr>
                <w:p w14:paraId="688DAE06" w14:textId="77777777" w:rsidR="00090148" w:rsidRPr="00E555AB" w:rsidRDefault="00000000" w:rsidP="00090148">
                  <w:pPr>
                    <w:spacing w:before="0" w:line="360" w:lineRule="auto"/>
                    <w:rPr>
                      <w:b/>
                    </w:rPr>
                  </w:pPr>
                  <w:sdt>
                    <w:sdtPr>
                      <w:rPr>
                        <w:b/>
                        <w:sz w:val="24"/>
                        <w:szCs w:val="24"/>
                      </w:rPr>
                      <w:id w:val="-1342153691"/>
                    </w:sdtPr>
                    <w:sdtContent>
                      <w:r w:rsidR="00090148" w:rsidRPr="00E555AB">
                        <w:rPr>
                          <w:rFonts w:ascii="MS Gothic" w:eastAsia="MS Gothic" w:hAnsi="MS Gothic"/>
                          <w:b/>
                          <w:sz w:val="24"/>
                          <w:szCs w:val="24"/>
                        </w:rPr>
                        <w:t>☐</w:t>
                      </w:r>
                    </w:sdtContent>
                  </w:sdt>
                  <w:r w:rsidR="00D210DF" w:rsidRPr="00E555AB">
                    <w:t xml:space="preserve"> Receiver</w:t>
                  </w:r>
                </w:p>
              </w:tc>
              <w:tc>
                <w:tcPr>
                  <w:tcW w:w="6239" w:type="dxa"/>
                </w:tcPr>
                <w:p w14:paraId="1E59FABE" w14:textId="77777777" w:rsidR="00090148" w:rsidRPr="00E555AB" w:rsidRDefault="00000000" w:rsidP="00090148">
                  <w:pPr>
                    <w:spacing w:before="0" w:line="276" w:lineRule="auto"/>
                    <w:rPr>
                      <w:b/>
                    </w:rPr>
                  </w:pPr>
                  <w:sdt>
                    <w:sdtPr>
                      <w:rPr>
                        <w:b/>
                        <w:sz w:val="24"/>
                        <w:szCs w:val="24"/>
                      </w:rPr>
                      <w:id w:val="1011879711"/>
                    </w:sdtPr>
                    <w:sdtContent>
                      <w:r w:rsidR="00090148" w:rsidRPr="00E555AB">
                        <w:rPr>
                          <w:rFonts w:ascii="MS Gothic" w:eastAsia="MS Gothic" w:hAnsi="MS Gothic"/>
                          <w:b/>
                          <w:sz w:val="24"/>
                          <w:szCs w:val="24"/>
                        </w:rPr>
                        <w:t>☐</w:t>
                      </w:r>
                    </w:sdtContent>
                  </w:sdt>
                  <w:r w:rsidR="00D210DF" w:rsidRPr="00E555AB">
                    <w:t xml:space="preserve"> Other (specify):</w:t>
                  </w:r>
                  <w:r w:rsidR="00D210DF" w:rsidRPr="00E555AB">
                    <w:rPr>
                      <w:shd w:val="clear" w:color="auto" w:fill="F2F2F2" w:themeFill="background1" w:themeFillShade="F2"/>
                    </w:rPr>
                    <w:t>_____________________</w:t>
                  </w:r>
                </w:p>
              </w:tc>
            </w:tr>
            <w:tr w:rsidR="00090148" w:rsidRPr="00E555AB" w14:paraId="76772C06" w14:textId="77777777" w:rsidTr="008D7245">
              <w:tc>
                <w:tcPr>
                  <w:tcW w:w="4559" w:type="dxa"/>
                </w:tcPr>
                <w:p w14:paraId="5F2776E9" w14:textId="77777777" w:rsidR="00090148" w:rsidRPr="00E555AB" w:rsidRDefault="00000000" w:rsidP="00090148">
                  <w:pPr>
                    <w:spacing w:before="0" w:line="276" w:lineRule="auto"/>
                  </w:pPr>
                  <w:sdt>
                    <w:sdtPr>
                      <w:rPr>
                        <w:b/>
                        <w:sz w:val="24"/>
                        <w:szCs w:val="24"/>
                      </w:rPr>
                      <w:id w:val="1809967092"/>
                    </w:sdtPr>
                    <w:sdtContent>
                      <w:r w:rsidR="00090148" w:rsidRPr="00E555AB">
                        <w:rPr>
                          <w:rFonts w:ascii="MS Gothic" w:eastAsia="MS Gothic" w:hAnsi="MS Gothic"/>
                          <w:b/>
                          <w:sz w:val="24"/>
                          <w:szCs w:val="24"/>
                        </w:rPr>
                        <w:t>☐</w:t>
                      </w:r>
                    </w:sdtContent>
                  </w:sdt>
                  <w:r w:rsidR="00D210DF" w:rsidRPr="00E555AB">
                    <w:t xml:space="preserve"> Member of management</w:t>
                  </w:r>
                </w:p>
              </w:tc>
              <w:tc>
                <w:tcPr>
                  <w:tcW w:w="6239" w:type="dxa"/>
                </w:tcPr>
                <w:p w14:paraId="0809AE7A" w14:textId="77777777" w:rsidR="00090148" w:rsidRPr="00E555AB" w:rsidRDefault="00090148" w:rsidP="00090148">
                  <w:pPr>
                    <w:spacing w:before="120" w:line="276" w:lineRule="auto"/>
                    <w:rPr>
                      <w:b/>
                    </w:rPr>
                  </w:pPr>
                </w:p>
              </w:tc>
            </w:tr>
          </w:tbl>
          <w:p w14:paraId="54E0DABD" w14:textId="77777777" w:rsidR="003049AC" w:rsidRPr="00E555AB" w:rsidRDefault="003049AC" w:rsidP="003049AC">
            <w:pPr>
              <w:shd w:val="clear" w:color="auto" w:fill="FFFFFF" w:themeFill="background1"/>
              <w:spacing w:before="0" w:line="240" w:lineRule="auto"/>
              <w:jc w:val="both"/>
              <w:rPr>
                <w:b/>
                <w:color w:val="FFFFFF" w:themeColor="background1"/>
                <w:sz w:val="2"/>
                <w:szCs w:val="2"/>
                <w:shd w:val="clear" w:color="auto" w:fill="A2BE9E"/>
              </w:rPr>
            </w:pPr>
          </w:p>
          <w:p w14:paraId="5134688A" w14:textId="77777777" w:rsidR="00C03A46" w:rsidRPr="00E555AB" w:rsidRDefault="00C03A46" w:rsidP="00E50992">
            <w:pPr>
              <w:spacing w:before="0" w:line="240" w:lineRule="auto"/>
              <w:jc w:val="both"/>
              <w:rPr>
                <w:b/>
                <w:sz w:val="6"/>
                <w:szCs w:val="6"/>
              </w:rPr>
            </w:pPr>
          </w:p>
          <w:p w14:paraId="7C12ACB8" w14:textId="77777777" w:rsidR="00D66445" w:rsidRPr="00E555AB" w:rsidRDefault="00D66445" w:rsidP="00060DBD">
            <w:pPr>
              <w:shd w:val="clear" w:color="auto" w:fill="234128"/>
              <w:spacing w:before="0" w:line="240" w:lineRule="auto"/>
              <w:jc w:val="both"/>
              <w:rPr>
                <w:b/>
                <w:color w:val="FFFFFF" w:themeColor="background1"/>
                <w:sz w:val="24"/>
                <w:szCs w:val="24"/>
              </w:rPr>
            </w:pPr>
            <w:r w:rsidRPr="00E555AB">
              <w:rPr>
                <w:b/>
                <w:color w:val="FFFFFF" w:themeColor="background1"/>
                <w:sz w:val="24"/>
                <w:szCs w:val="24"/>
              </w:rPr>
              <w:t xml:space="preserve">INFORMATION ON BENEFICIAL OWNERS OF THE CLIENT </w:t>
            </w:r>
          </w:p>
          <w:p w14:paraId="73790F45" w14:textId="77777777" w:rsidR="00AA6ED4" w:rsidRPr="00E555AB" w:rsidRDefault="00AA6ED4" w:rsidP="00060DBD">
            <w:pPr>
              <w:shd w:val="clear" w:color="auto" w:fill="234128"/>
              <w:spacing w:before="0" w:line="240" w:lineRule="auto"/>
              <w:jc w:val="both"/>
              <w:rPr>
                <w:b/>
                <w:color w:val="FFFFFF" w:themeColor="background1"/>
                <w:sz w:val="24"/>
                <w:szCs w:val="24"/>
              </w:rPr>
            </w:pPr>
          </w:p>
          <w:p w14:paraId="064BB0CC" w14:textId="77777777" w:rsidR="002908AB" w:rsidRPr="00E555AB" w:rsidRDefault="008D7245" w:rsidP="002908AB">
            <w:pPr>
              <w:shd w:val="clear" w:color="auto" w:fill="234128"/>
              <w:spacing w:before="0" w:line="240" w:lineRule="auto"/>
              <w:jc w:val="both"/>
              <w:rPr>
                <w:color w:val="FFFFFF" w:themeColor="background1"/>
              </w:rPr>
            </w:pPr>
            <w:r w:rsidRPr="00E555AB">
              <w:rPr>
                <w:color w:val="FFFFFF" w:themeColor="background1"/>
              </w:rPr>
              <w:t xml:space="preserve">Information on the beneficial owners do not have to be entered </w:t>
            </w:r>
            <w:r w:rsidRPr="00E555AB">
              <w:rPr>
                <w:color w:val="FFFFFF" w:themeColor="background1"/>
                <w:u w:val="single"/>
              </w:rPr>
              <w:t>exclusively and only</w:t>
            </w:r>
            <w:r w:rsidRPr="00E555AB">
              <w:rPr>
                <w:color w:val="FFFFFF" w:themeColor="background1"/>
              </w:rPr>
              <w:t xml:space="preserve"> in exceptional case when the competent Bank's employee has previously determined that the Client fulfils the conditions specified in clause 5.4. of internal procedure ''Know your client - entrepreneur, legal person, person under foreign law and person under civil law'', and only in that case the following sections of this Questionnaire related to the data on beneficial owners do not have to be filled</w:t>
            </w:r>
            <w:r w:rsidR="00D621A3" w:rsidRPr="00E555AB">
              <w:rPr>
                <w:color w:val="FFFFFF" w:themeColor="background1"/>
              </w:rPr>
              <w:t xml:space="preserve"> out</w:t>
            </w:r>
            <w:r w:rsidRPr="00E555AB">
              <w:rPr>
                <w:color w:val="FFFFFF" w:themeColor="background1"/>
              </w:rPr>
              <w:t>, but the Questionnaire remains to be signed.</w:t>
            </w:r>
          </w:p>
          <w:p w14:paraId="20CA36C9" w14:textId="77777777" w:rsidR="00A20F05" w:rsidRPr="00E555AB" w:rsidRDefault="00A20F05" w:rsidP="002908AB">
            <w:pPr>
              <w:shd w:val="clear" w:color="auto" w:fill="234128"/>
              <w:spacing w:before="0" w:line="240" w:lineRule="auto"/>
              <w:jc w:val="both"/>
              <w:rPr>
                <w:color w:val="FFFFFF" w:themeColor="background1"/>
              </w:rPr>
            </w:pPr>
          </w:p>
          <w:p w14:paraId="08A48B19" w14:textId="77777777" w:rsidR="002908AB" w:rsidRPr="00E555AB" w:rsidRDefault="00F44344" w:rsidP="008D7245">
            <w:pPr>
              <w:shd w:val="clear" w:color="auto" w:fill="234128"/>
              <w:tabs>
                <w:tab w:val="clear" w:pos="425"/>
                <w:tab w:val="left" w:pos="27"/>
              </w:tabs>
              <w:spacing w:before="0" w:line="240" w:lineRule="auto"/>
              <w:ind w:left="27" w:hanging="27"/>
              <w:jc w:val="both"/>
              <w:rPr>
                <w:color w:val="FFFFFF" w:themeColor="background1"/>
              </w:rPr>
            </w:pPr>
            <w:r w:rsidRPr="00E555AB">
              <w:rPr>
                <w:color w:val="FFFFFF" w:themeColor="background1"/>
              </w:rPr>
              <w:t xml:space="preserve">Notwithstanding the above exceptions, in all other cases please complete the remaining sections of the Questionnaire and provide required information on all beneficial owners of the Client. </w:t>
            </w:r>
          </w:p>
          <w:p w14:paraId="2B78FBE6" w14:textId="77777777" w:rsidR="00A20F05" w:rsidRPr="00E555AB" w:rsidRDefault="00A20F05" w:rsidP="008D7245">
            <w:pPr>
              <w:shd w:val="clear" w:color="auto" w:fill="234128"/>
              <w:tabs>
                <w:tab w:val="clear" w:pos="425"/>
                <w:tab w:val="left" w:pos="27"/>
              </w:tabs>
              <w:spacing w:before="0" w:line="240" w:lineRule="auto"/>
              <w:ind w:left="27" w:hanging="27"/>
              <w:jc w:val="both"/>
              <w:rPr>
                <w:color w:val="FFFFFF" w:themeColor="background1"/>
                <w:sz w:val="22"/>
                <w:szCs w:val="22"/>
              </w:rPr>
            </w:pPr>
          </w:p>
          <w:p w14:paraId="5B647AC6" w14:textId="77777777" w:rsidR="00D66445" w:rsidRPr="00E555AB" w:rsidRDefault="00D66445" w:rsidP="00D66445">
            <w:pPr>
              <w:spacing w:before="0" w:line="240" w:lineRule="auto"/>
              <w:jc w:val="both"/>
              <w:rPr>
                <w:b/>
                <w:sz w:val="2"/>
                <w:szCs w:val="2"/>
              </w:rPr>
            </w:pPr>
          </w:p>
          <w:p w14:paraId="38C6DE10" w14:textId="77777777" w:rsidR="00D66445" w:rsidRPr="00E555AB" w:rsidRDefault="00D66445" w:rsidP="003049AC">
            <w:pPr>
              <w:shd w:val="clear" w:color="auto" w:fill="47794C"/>
              <w:spacing w:before="0" w:line="240" w:lineRule="auto"/>
              <w:jc w:val="both"/>
              <w:rPr>
                <w:b/>
                <w:color w:val="FFFFFF" w:themeColor="background1"/>
                <w:shd w:val="clear" w:color="auto" w:fill="7F7F7F" w:themeFill="text1" w:themeFillTint="80"/>
              </w:rPr>
            </w:pPr>
          </w:p>
          <w:p w14:paraId="4041E760" w14:textId="77777777" w:rsidR="00D66445" w:rsidRPr="00E555AB" w:rsidRDefault="00D66445" w:rsidP="003049AC">
            <w:pPr>
              <w:shd w:val="clear" w:color="auto" w:fill="47794C"/>
              <w:spacing w:before="0" w:line="240" w:lineRule="auto"/>
              <w:jc w:val="both"/>
              <w:rPr>
                <w:b/>
                <w:color w:val="FFFFFF" w:themeColor="background1"/>
                <w:sz w:val="22"/>
                <w:szCs w:val="22"/>
                <w:shd w:val="clear" w:color="auto" w:fill="808080" w:themeFill="background1" w:themeFillShade="80"/>
              </w:rPr>
            </w:pPr>
            <w:r w:rsidRPr="00E555AB">
              <w:rPr>
                <w:b/>
                <w:color w:val="FFFFFF" w:themeColor="background1"/>
                <w:sz w:val="22"/>
                <w:szCs w:val="22"/>
                <w:shd w:val="clear" w:color="auto" w:fill="4D8352"/>
              </w:rPr>
              <w:t>BENEFICIAL OWNER 1</w:t>
            </w:r>
          </w:p>
          <w:p w14:paraId="3B56265E" w14:textId="77777777" w:rsidR="00D66445" w:rsidRPr="00E555AB" w:rsidRDefault="00D66445" w:rsidP="003049AC">
            <w:pPr>
              <w:shd w:val="clear" w:color="auto" w:fill="47794C"/>
              <w:spacing w:before="0" w:line="240" w:lineRule="auto"/>
              <w:jc w:val="both"/>
              <w:rPr>
                <w:color w:val="FFFFFF" w:themeColor="background1"/>
              </w:rPr>
            </w:pPr>
          </w:p>
          <w:p w14:paraId="730AAB7A" w14:textId="77777777" w:rsidR="003049AC" w:rsidRPr="00E555AB" w:rsidRDefault="003049AC" w:rsidP="003049AC">
            <w:pPr>
              <w:shd w:val="clear" w:color="auto" w:fill="FFFFFF" w:themeFill="background1"/>
              <w:spacing w:before="0" w:line="276" w:lineRule="auto"/>
              <w:rPr>
                <w:b/>
                <w:sz w:val="2"/>
                <w:szCs w:val="2"/>
              </w:rPr>
            </w:pPr>
          </w:p>
          <w:p w14:paraId="7B616486" w14:textId="77777777" w:rsidR="003049AC" w:rsidRPr="00E555AB" w:rsidRDefault="003049AC" w:rsidP="003049AC">
            <w:pPr>
              <w:shd w:val="clear" w:color="auto" w:fill="ACCCAE"/>
              <w:spacing w:before="0" w:line="276" w:lineRule="auto"/>
              <w:rPr>
                <w:b/>
                <w:sz w:val="10"/>
                <w:szCs w:val="10"/>
              </w:rPr>
            </w:pPr>
          </w:p>
          <w:p w14:paraId="625A5699" w14:textId="77777777" w:rsidR="00D66445" w:rsidRPr="00E555AB" w:rsidRDefault="00A55E88" w:rsidP="003049AC">
            <w:pPr>
              <w:shd w:val="clear" w:color="auto" w:fill="ACCCAE"/>
              <w:spacing w:before="0" w:line="276" w:lineRule="auto"/>
              <w:rPr>
                <w:b/>
                <w:sz w:val="22"/>
                <w:szCs w:val="22"/>
              </w:rPr>
            </w:pPr>
            <w:r w:rsidRPr="00E555AB">
              <w:rPr>
                <w:b/>
                <w:sz w:val="22"/>
                <w:szCs w:val="22"/>
              </w:rPr>
              <w:t>IDENTIFICATION DATA</w:t>
            </w:r>
          </w:p>
          <w:p w14:paraId="3EB91767" w14:textId="77777777" w:rsidR="003049AC" w:rsidRPr="00E555AB" w:rsidRDefault="003049AC" w:rsidP="003049AC">
            <w:pPr>
              <w:shd w:val="clear" w:color="auto" w:fill="ACCCAE"/>
              <w:spacing w:before="0" w:line="276" w:lineRule="auto"/>
              <w:rPr>
                <w:b/>
                <w:sz w:val="10"/>
                <w:szCs w:val="10"/>
              </w:rPr>
            </w:pPr>
          </w:p>
          <w:p w14:paraId="5DC3B2DE" w14:textId="77777777" w:rsidR="00D66445" w:rsidRPr="00E555AB" w:rsidRDefault="00D66445" w:rsidP="00D66445">
            <w:pPr>
              <w:spacing w:before="120" w:line="276" w:lineRule="auto"/>
              <w:rPr>
                <w:b/>
              </w:rPr>
            </w:pPr>
            <w:r w:rsidRPr="00E555AB">
              <w:rPr>
                <w:b/>
              </w:rPr>
              <w:t>Name and surname:</w:t>
            </w:r>
            <w:r w:rsidRPr="00E555AB">
              <w:rPr>
                <w:b/>
                <w:shd w:val="clear" w:color="auto" w:fill="F2F2F2" w:themeFill="background1" w:themeFillShade="F2"/>
              </w:rPr>
              <w:t>__________________________________________________________________________</w:t>
            </w:r>
          </w:p>
          <w:p w14:paraId="37B1D06E" w14:textId="77777777" w:rsidR="00D66445" w:rsidRPr="00E555AB" w:rsidRDefault="00D66445" w:rsidP="00D66445">
            <w:pPr>
              <w:spacing w:before="120" w:line="276" w:lineRule="auto"/>
            </w:pPr>
            <w:r w:rsidRPr="00E555AB">
              <w:t xml:space="preserve">Date of birth: </w:t>
            </w:r>
            <w:r w:rsidRPr="00E555AB">
              <w:rPr>
                <w:shd w:val="clear" w:color="auto" w:fill="F2F2F2" w:themeFill="background1" w:themeFillShade="F2"/>
              </w:rPr>
              <w:t>__________________</w:t>
            </w:r>
          </w:p>
          <w:p w14:paraId="3B95E760" w14:textId="77777777" w:rsidR="00D66445" w:rsidRPr="00E555AB" w:rsidRDefault="00D66445" w:rsidP="00D66445">
            <w:pPr>
              <w:spacing w:before="120" w:line="276" w:lineRule="auto"/>
              <w:rPr>
                <w:shd w:val="clear" w:color="auto" w:fill="F2F2F2" w:themeFill="background1" w:themeFillShade="F2"/>
              </w:rPr>
            </w:pPr>
            <w:r w:rsidRPr="00E555AB">
              <w:lastRenderedPageBreak/>
              <w:t xml:space="preserve">Place of birth: </w:t>
            </w:r>
            <w:r w:rsidRPr="00E555AB">
              <w:rPr>
                <w:shd w:val="clear" w:color="auto" w:fill="F2F2F2" w:themeFill="background1" w:themeFillShade="F2"/>
              </w:rPr>
              <w:t>_____________________________</w:t>
            </w:r>
          </w:p>
          <w:p w14:paraId="00DA186F" w14:textId="77777777" w:rsidR="00241F85" w:rsidRPr="00E555AB" w:rsidRDefault="00241F85" w:rsidP="00D66445">
            <w:pPr>
              <w:spacing w:before="120" w:line="276" w:lineRule="auto"/>
            </w:pPr>
            <w:r w:rsidRPr="00E555AB">
              <w:rPr>
                <w:shd w:val="clear" w:color="auto" w:fill="FFFFFF" w:themeFill="background1"/>
              </w:rPr>
              <w:t xml:space="preserve">Permanent or temporary residence (for </w:t>
            </w:r>
            <w:r w:rsidR="00D621A3" w:rsidRPr="00E555AB">
              <w:rPr>
                <w:shd w:val="clear" w:color="auto" w:fill="FFFFFF" w:themeFill="background1"/>
              </w:rPr>
              <w:t xml:space="preserve">a </w:t>
            </w:r>
            <w:r w:rsidRPr="00E555AB">
              <w:rPr>
                <w:shd w:val="clear" w:color="auto" w:fill="FFFFFF" w:themeFill="background1"/>
              </w:rPr>
              <w:t>non-resident enter only the name of country):</w:t>
            </w:r>
            <w:r w:rsidRPr="00E555AB">
              <w:rPr>
                <w:shd w:val="clear" w:color="auto" w:fill="F2F2F2" w:themeFill="background1" w:themeFillShade="F2"/>
              </w:rPr>
              <w:t xml:space="preserve"> _________________________________________</w:t>
            </w:r>
          </w:p>
          <w:p w14:paraId="49E80389" w14:textId="77777777" w:rsidR="00D66445" w:rsidRPr="00E555AB" w:rsidRDefault="00D66445" w:rsidP="00D66445">
            <w:pPr>
              <w:spacing w:before="120" w:line="240" w:lineRule="auto"/>
              <w:jc w:val="both"/>
              <w:rPr>
                <w:b/>
              </w:rPr>
            </w:pPr>
            <w:r w:rsidRPr="00E555AB">
              <w:rPr>
                <w:b/>
              </w:rPr>
              <w:t>In case the beneficial owner 1 is identified based on the personal document, enter information on personal document:</w:t>
            </w:r>
          </w:p>
          <w:p w14:paraId="64DC74DD" w14:textId="77777777" w:rsidR="00D66445" w:rsidRPr="00E555AB" w:rsidRDefault="00D66445" w:rsidP="00D66445">
            <w:pPr>
              <w:spacing w:before="120" w:line="276" w:lineRule="auto"/>
            </w:pPr>
            <w:r w:rsidRPr="00E555AB">
              <w:t xml:space="preserve">Personal document type: </w:t>
            </w:r>
            <w:r w:rsidRPr="00E555AB">
              <w:rPr>
                <w:shd w:val="clear" w:color="auto" w:fill="F2F2F2" w:themeFill="background1" w:themeFillShade="F2"/>
              </w:rPr>
              <w:t>__________________________________</w:t>
            </w:r>
            <w:r w:rsidRPr="00E555AB">
              <w:t xml:space="preserve"> </w:t>
            </w:r>
          </w:p>
          <w:p w14:paraId="787C1C45" w14:textId="77777777" w:rsidR="00D66445" w:rsidRPr="00E555AB" w:rsidRDefault="00D66445" w:rsidP="00D66445">
            <w:pPr>
              <w:spacing w:before="120" w:line="276" w:lineRule="auto"/>
            </w:pPr>
            <w:r w:rsidRPr="00E555AB">
              <w:t xml:space="preserve">Personal document number: </w:t>
            </w:r>
            <w:r w:rsidRPr="00E555AB">
              <w:rPr>
                <w:shd w:val="clear" w:color="auto" w:fill="F2F2F2" w:themeFill="background1" w:themeFillShade="F2"/>
              </w:rPr>
              <w:t>______________________________________</w:t>
            </w:r>
          </w:p>
          <w:p w14:paraId="4C55890A" w14:textId="77777777" w:rsidR="00D66445" w:rsidRPr="00E555AB" w:rsidRDefault="00D66445" w:rsidP="00D66445">
            <w:pPr>
              <w:spacing w:before="120" w:line="276" w:lineRule="auto"/>
            </w:pPr>
            <w:r w:rsidRPr="00E555AB">
              <w:t xml:space="preserve">Issuing authority: </w:t>
            </w:r>
            <w:r w:rsidRPr="00E555AB">
              <w:rPr>
                <w:shd w:val="clear" w:color="auto" w:fill="F2F2F2" w:themeFill="background1" w:themeFillShade="F2"/>
              </w:rPr>
              <w:t>______________________________</w:t>
            </w:r>
            <w:r w:rsidRPr="00E555AB">
              <w:t xml:space="preserve"> </w:t>
            </w:r>
          </w:p>
          <w:p w14:paraId="087715C9" w14:textId="77777777" w:rsidR="00D66445" w:rsidRPr="00E555AB" w:rsidRDefault="00D66445" w:rsidP="00D66445">
            <w:pPr>
              <w:spacing w:before="120" w:line="276" w:lineRule="auto"/>
            </w:pPr>
            <w:r w:rsidRPr="00E555AB">
              <w:t xml:space="preserve">Date of issuance: </w:t>
            </w:r>
            <w:r w:rsidRPr="00E555AB">
              <w:rPr>
                <w:shd w:val="clear" w:color="auto" w:fill="F2F2F2" w:themeFill="background1" w:themeFillShade="F2"/>
              </w:rPr>
              <w:t>____________________________</w:t>
            </w:r>
          </w:p>
          <w:p w14:paraId="5B8B68A1" w14:textId="77777777" w:rsidR="00520326" w:rsidRPr="00E555AB" w:rsidRDefault="00D66445" w:rsidP="00520326">
            <w:pPr>
              <w:spacing w:before="120" w:line="276" w:lineRule="auto"/>
            </w:pPr>
            <w:r w:rsidRPr="00E555AB">
              <w:t xml:space="preserve">Place of issuance: </w:t>
            </w:r>
            <w:r w:rsidRPr="00E555AB">
              <w:rPr>
                <w:shd w:val="clear" w:color="auto" w:fill="F2F2F2" w:themeFill="background1" w:themeFillShade="F2"/>
              </w:rPr>
              <w:t>____________________________</w:t>
            </w:r>
          </w:p>
          <w:p w14:paraId="0E39D390" w14:textId="77777777" w:rsidR="00A55E88" w:rsidRPr="00E555AB" w:rsidRDefault="00A55E88" w:rsidP="003049AC">
            <w:pPr>
              <w:shd w:val="clear" w:color="auto" w:fill="ACCCAE"/>
              <w:spacing w:before="0" w:line="240" w:lineRule="auto"/>
              <w:jc w:val="both"/>
              <w:rPr>
                <w:b/>
                <w:sz w:val="10"/>
                <w:szCs w:val="10"/>
              </w:rPr>
            </w:pPr>
          </w:p>
          <w:p w14:paraId="5B760471" w14:textId="77777777" w:rsidR="00D66445" w:rsidRPr="00E555AB" w:rsidRDefault="00D66445" w:rsidP="003049AC">
            <w:pPr>
              <w:shd w:val="clear" w:color="auto" w:fill="ACCCAE"/>
              <w:spacing w:before="0" w:line="240" w:lineRule="auto"/>
              <w:jc w:val="both"/>
              <w:rPr>
                <w:b/>
                <w:sz w:val="22"/>
                <w:szCs w:val="22"/>
              </w:rPr>
            </w:pPr>
            <w:r w:rsidRPr="00E555AB">
              <w:rPr>
                <w:b/>
                <w:sz w:val="22"/>
                <w:szCs w:val="22"/>
              </w:rPr>
              <w:t xml:space="preserve">On what basis the stated natural person is recognized as the beneficial owner of the Client  </w:t>
            </w:r>
          </w:p>
          <w:p w14:paraId="599547AE" w14:textId="77777777" w:rsidR="00D66445" w:rsidRPr="00E555AB" w:rsidRDefault="00D66445" w:rsidP="003049AC">
            <w:pPr>
              <w:shd w:val="clear" w:color="auto" w:fill="ACCCAE"/>
              <w:spacing w:before="0" w:line="240" w:lineRule="auto"/>
              <w:jc w:val="both"/>
            </w:pPr>
            <w:r w:rsidRPr="00E555AB">
              <w:t>(check at least one of the boxes):</w:t>
            </w:r>
          </w:p>
          <w:p w14:paraId="4EEBB5E0" w14:textId="77777777" w:rsidR="00A55E88" w:rsidRPr="00E555AB" w:rsidRDefault="00A55E88" w:rsidP="003049AC">
            <w:pPr>
              <w:shd w:val="clear" w:color="auto" w:fill="ACCCAE"/>
              <w:spacing w:before="0" w:line="240" w:lineRule="auto"/>
              <w:jc w:val="both"/>
              <w:rPr>
                <w:sz w:val="10"/>
                <w:szCs w:val="10"/>
              </w:rPr>
            </w:pPr>
          </w:p>
          <w:p w14:paraId="43AD4025" w14:textId="77777777" w:rsidR="00241F85" w:rsidRPr="00E555AB" w:rsidRDefault="00241F85" w:rsidP="00241F85">
            <w:pPr>
              <w:spacing w:before="0" w:line="240" w:lineRule="auto"/>
              <w:jc w:val="both"/>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8"/>
              <w:gridCol w:w="10196"/>
            </w:tblGrid>
            <w:tr w:rsidR="00241F85" w:rsidRPr="00E555AB" w14:paraId="6FCF8CC6" w14:textId="77777777" w:rsidTr="008D7245">
              <w:tc>
                <w:tcPr>
                  <w:tcW w:w="493" w:type="dxa"/>
                  <w:shd w:val="clear" w:color="auto" w:fill="FFFFFF" w:themeFill="background1"/>
                </w:tcPr>
                <w:p w14:paraId="6882A940" w14:textId="77777777" w:rsidR="00241F85" w:rsidRPr="00E555AB" w:rsidRDefault="00000000" w:rsidP="00241F85">
                  <w:pPr>
                    <w:spacing w:before="0" w:line="240" w:lineRule="auto"/>
                    <w:jc w:val="both"/>
                  </w:pPr>
                  <w:sdt>
                    <w:sdtPr>
                      <w:rPr>
                        <w:b/>
                        <w:sz w:val="28"/>
                        <w:szCs w:val="28"/>
                      </w:rPr>
                      <w:id w:val="1300186814"/>
                    </w:sdtPr>
                    <w:sdtContent>
                      <w:r w:rsidR="00241F85" w:rsidRPr="00E555AB">
                        <w:rPr>
                          <w:rFonts w:ascii="MS Gothic" w:eastAsia="MS Gothic" w:hAnsi="MS Gothic"/>
                          <w:b/>
                          <w:sz w:val="28"/>
                          <w:szCs w:val="28"/>
                        </w:rPr>
                        <w:t>☐</w:t>
                      </w:r>
                    </w:sdtContent>
                  </w:sdt>
                  <w:r w:rsidR="00D210DF" w:rsidRPr="00E555AB">
                    <w:t xml:space="preserve">    </w:t>
                  </w:r>
                </w:p>
                <w:p w14:paraId="77A3E5F9" w14:textId="77777777" w:rsidR="00241F85" w:rsidRPr="00E555AB" w:rsidRDefault="00241F85" w:rsidP="00241F85">
                  <w:pPr>
                    <w:spacing w:before="0" w:line="240" w:lineRule="auto"/>
                    <w:jc w:val="both"/>
                  </w:pPr>
                </w:p>
              </w:tc>
              <w:tc>
                <w:tcPr>
                  <w:tcW w:w="10338" w:type="dxa"/>
                </w:tcPr>
                <w:p w14:paraId="65BA669C" w14:textId="77777777" w:rsidR="00241F85" w:rsidRPr="00E555AB" w:rsidRDefault="00241F85" w:rsidP="00241F85">
                  <w:pPr>
                    <w:spacing w:before="0" w:line="240" w:lineRule="auto"/>
                    <w:jc w:val="both"/>
                  </w:pPr>
                  <w:r w:rsidRPr="00E555AB">
                    <w:t xml:space="preserve">natural person that directly or indirectly </w:t>
                  </w:r>
                  <w:r w:rsidR="00D621A3" w:rsidRPr="00E555AB">
                    <w:t xml:space="preserve">holds </w:t>
                  </w:r>
                  <w:r w:rsidRPr="00E555AB">
                    <w:t>25% or more of business share, stocks, voting rights or other rights, based on which such person participates in the management of the legal entity, that is, participates in the equity of the legal person with 25% or more share</w:t>
                  </w:r>
                </w:p>
                <w:p w14:paraId="3AFF50E7" w14:textId="77777777" w:rsidR="00241F85" w:rsidRPr="00E555AB" w:rsidRDefault="00241F85" w:rsidP="00241F85">
                  <w:pPr>
                    <w:spacing w:before="0" w:line="240" w:lineRule="auto"/>
                    <w:jc w:val="both"/>
                  </w:pPr>
                </w:p>
              </w:tc>
            </w:tr>
            <w:tr w:rsidR="00241F85" w:rsidRPr="00E555AB" w14:paraId="461AEE8B" w14:textId="77777777" w:rsidTr="008D7245">
              <w:tc>
                <w:tcPr>
                  <w:tcW w:w="493" w:type="dxa"/>
                  <w:shd w:val="clear" w:color="auto" w:fill="FFFFFF" w:themeFill="background1"/>
                </w:tcPr>
                <w:p w14:paraId="0858867D" w14:textId="77777777" w:rsidR="00241F85" w:rsidRPr="00E555AB" w:rsidRDefault="00000000" w:rsidP="00241F85">
                  <w:pPr>
                    <w:spacing w:before="0" w:line="240" w:lineRule="auto"/>
                    <w:jc w:val="both"/>
                  </w:pPr>
                  <w:sdt>
                    <w:sdtPr>
                      <w:rPr>
                        <w:b/>
                        <w:sz w:val="28"/>
                        <w:szCs w:val="28"/>
                      </w:rPr>
                      <w:id w:val="641164815"/>
                    </w:sdtPr>
                    <w:sdtContent>
                      <w:r w:rsidR="00241F85" w:rsidRPr="00E555AB">
                        <w:rPr>
                          <w:rFonts w:ascii="MS Gothic" w:eastAsia="MS Gothic" w:hAnsi="MS Gothic"/>
                          <w:b/>
                          <w:sz w:val="28"/>
                          <w:szCs w:val="28"/>
                        </w:rPr>
                        <w:t>☐</w:t>
                      </w:r>
                    </w:sdtContent>
                  </w:sdt>
                  <w:r w:rsidR="00D210DF" w:rsidRPr="00E555AB">
                    <w:t xml:space="preserve">    </w:t>
                  </w:r>
                </w:p>
                <w:p w14:paraId="472C14F2" w14:textId="77777777" w:rsidR="00241F85" w:rsidRPr="00E555AB" w:rsidRDefault="00241F85" w:rsidP="00241F85">
                  <w:pPr>
                    <w:spacing w:before="0" w:line="240" w:lineRule="auto"/>
                    <w:jc w:val="both"/>
                  </w:pPr>
                </w:p>
              </w:tc>
              <w:tc>
                <w:tcPr>
                  <w:tcW w:w="10338" w:type="dxa"/>
                </w:tcPr>
                <w:p w14:paraId="012C4FD9" w14:textId="77777777" w:rsidR="00241F85" w:rsidRPr="00E555AB" w:rsidRDefault="00241F85" w:rsidP="00241F85">
                  <w:pPr>
                    <w:spacing w:before="0" w:line="240" w:lineRule="auto"/>
                    <w:jc w:val="both"/>
                  </w:pPr>
                  <w:r w:rsidRPr="00E555AB">
                    <w:t>natural person that directly or indirectly has a dominant impact on managing and decision making (dominant impact meaning that one natural person has the absolute right in decision making or absolute veto right in making decisions on financial and business policy of the client, that is, capable of independent decision making or putting veto on such decision, with no joint action with other persons)</w:t>
                  </w:r>
                </w:p>
                <w:p w14:paraId="1BFFF9B2" w14:textId="77777777" w:rsidR="00241F85" w:rsidRPr="00E555AB" w:rsidRDefault="00241F85" w:rsidP="00241F85">
                  <w:pPr>
                    <w:spacing w:before="0" w:line="240" w:lineRule="auto"/>
                    <w:jc w:val="both"/>
                  </w:pPr>
                </w:p>
              </w:tc>
            </w:tr>
            <w:tr w:rsidR="00241F85" w:rsidRPr="00E555AB" w14:paraId="15B67BBB" w14:textId="77777777" w:rsidTr="008D7245">
              <w:tc>
                <w:tcPr>
                  <w:tcW w:w="493" w:type="dxa"/>
                  <w:shd w:val="clear" w:color="auto" w:fill="FFFFFF" w:themeFill="background1"/>
                </w:tcPr>
                <w:p w14:paraId="123E176A" w14:textId="77777777" w:rsidR="00241F85" w:rsidRPr="00E555AB" w:rsidRDefault="00000000" w:rsidP="00241F85">
                  <w:pPr>
                    <w:spacing w:before="0" w:line="240" w:lineRule="auto"/>
                    <w:jc w:val="both"/>
                  </w:pPr>
                  <w:sdt>
                    <w:sdtPr>
                      <w:rPr>
                        <w:b/>
                        <w:sz w:val="28"/>
                        <w:szCs w:val="28"/>
                      </w:rPr>
                      <w:id w:val="-1140876984"/>
                    </w:sdtPr>
                    <w:sdtContent>
                      <w:r w:rsidR="00241F85" w:rsidRPr="00E555AB">
                        <w:rPr>
                          <w:rFonts w:ascii="MS Gothic" w:eastAsia="MS Gothic" w:hAnsi="MS Gothic"/>
                          <w:b/>
                          <w:sz w:val="28"/>
                          <w:szCs w:val="28"/>
                        </w:rPr>
                        <w:t>☐</w:t>
                      </w:r>
                    </w:sdtContent>
                  </w:sdt>
                  <w:r w:rsidR="00D210DF" w:rsidRPr="00E555AB">
                    <w:t xml:space="preserve">    </w:t>
                  </w:r>
                </w:p>
                <w:p w14:paraId="7314EF42" w14:textId="77777777" w:rsidR="00241F85" w:rsidRPr="00E555AB" w:rsidRDefault="00241F85" w:rsidP="00241F85">
                  <w:pPr>
                    <w:spacing w:before="0" w:line="240" w:lineRule="auto"/>
                    <w:jc w:val="both"/>
                  </w:pPr>
                </w:p>
              </w:tc>
              <w:tc>
                <w:tcPr>
                  <w:tcW w:w="10338" w:type="dxa"/>
                </w:tcPr>
                <w:p w14:paraId="052BA832" w14:textId="77777777" w:rsidR="00241F85" w:rsidRPr="00E555AB" w:rsidRDefault="00241F85" w:rsidP="00241F85">
                  <w:pPr>
                    <w:spacing w:before="0" w:line="240" w:lineRule="auto"/>
                    <w:jc w:val="both"/>
                  </w:pPr>
                  <w:r w:rsidRPr="00E555AB">
                    <w:t>natural person that provides or will provide funds to the client indirectly and on that basis has the right to a dominant impact on decision making of the managerial bodies of the client in financing and business decisions</w:t>
                  </w:r>
                </w:p>
                <w:p w14:paraId="76E04B52" w14:textId="77777777" w:rsidR="00241F85" w:rsidRPr="00E555AB" w:rsidRDefault="00241F85" w:rsidP="00241F85">
                  <w:pPr>
                    <w:spacing w:before="0" w:line="240" w:lineRule="auto"/>
                    <w:jc w:val="both"/>
                  </w:pPr>
                </w:p>
              </w:tc>
            </w:tr>
            <w:tr w:rsidR="00241F85" w:rsidRPr="00E555AB" w14:paraId="2B9C1029" w14:textId="77777777" w:rsidTr="008D7245">
              <w:tc>
                <w:tcPr>
                  <w:tcW w:w="493" w:type="dxa"/>
                  <w:shd w:val="clear" w:color="auto" w:fill="FFFFFF" w:themeFill="background1"/>
                </w:tcPr>
                <w:p w14:paraId="14B580FD" w14:textId="77777777" w:rsidR="00241F85" w:rsidRPr="00E555AB" w:rsidRDefault="00000000" w:rsidP="00241F85">
                  <w:pPr>
                    <w:spacing w:before="0" w:line="240" w:lineRule="auto"/>
                    <w:jc w:val="both"/>
                  </w:pPr>
                  <w:sdt>
                    <w:sdtPr>
                      <w:rPr>
                        <w:b/>
                        <w:sz w:val="28"/>
                        <w:szCs w:val="28"/>
                      </w:rPr>
                      <w:id w:val="412517036"/>
                    </w:sdtPr>
                    <w:sdtContent>
                      <w:r w:rsidR="00241F85" w:rsidRPr="00E555AB">
                        <w:rPr>
                          <w:rFonts w:ascii="MS Gothic" w:eastAsia="MS Gothic" w:hAnsi="MS Gothic"/>
                          <w:b/>
                          <w:sz w:val="28"/>
                          <w:szCs w:val="28"/>
                        </w:rPr>
                        <w:t>☐</w:t>
                      </w:r>
                    </w:sdtContent>
                  </w:sdt>
                  <w:r w:rsidR="00D210DF" w:rsidRPr="00E555AB">
                    <w:t xml:space="preserve">    </w:t>
                  </w:r>
                </w:p>
                <w:p w14:paraId="12222B67" w14:textId="77777777" w:rsidR="00241F85" w:rsidRPr="00E555AB" w:rsidRDefault="00241F85" w:rsidP="00241F85">
                  <w:pPr>
                    <w:spacing w:before="0" w:line="240" w:lineRule="auto"/>
                    <w:jc w:val="both"/>
                  </w:pPr>
                </w:p>
              </w:tc>
              <w:tc>
                <w:tcPr>
                  <w:tcW w:w="10338" w:type="dxa"/>
                </w:tcPr>
                <w:p w14:paraId="43E7B874" w14:textId="77777777" w:rsidR="00241F85" w:rsidRPr="00E555AB" w:rsidRDefault="00241F85" w:rsidP="00241F85">
                  <w:pPr>
                    <w:spacing w:before="0" w:line="240" w:lineRule="auto"/>
                    <w:jc w:val="both"/>
                  </w:pPr>
                  <w:r w:rsidRPr="00E555AB">
                    <w:t>natural person registered to represent the client</w:t>
                  </w:r>
                </w:p>
              </w:tc>
            </w:tr>
            <w:tr w:rsidR="00241F85" w:rsidRPr="00E555AB" w14:paraId="3EC17426" w14:textId="77777777" w:rsidTr="008D7245">
              <w:tc>
                <w:tcPr>
                  <w:tcW w:w="493" w:type="dxa"/>
                  <w:shd w:val="clear" w:color="auto" w:fill="FFFFFF" w:themeFill="background1"/>
                </w:tcPr>
                <w:p w14:paraId="1D24BC74" w14:textId="77777777" w:rsidR="00241F85" w:rsidRPr="00E555AB" w:rsidRDefault="00000000" w:rsidP="00241F85">
                  <w:pPr>
                    <w:spacing w:before="0" w:line="240" w:lineRule="auto"/>
                    <w:jc w:val="both"/>
                  </w:pPr>
                  <w:sdt>
                    <w:sdtPr>
                      <w:rPr>
                        <w:b/>
                        <w:sz w:val="28"/>
                        <w:szCs w:val="28"/>
                      </w:rPr>
                      <w:id w:val="-212655226"/>
                    </w:sdtPr>
                    <w:sdtContent>
                      <w:r w:rsidR="00241F85" w:rsidRPr="00E555AB">
                        <w:rPr>
                          <w:rFonts w:ascii="MS Gothic" w:eastAsia="MS Gothic" w:hAnsi="MS Gothic"/>
                          <w:b/>
                          <w:sz w:val="28"/>
                          <w:szCs w:val="28"/>
                        </w:rPr>
                        <w:t>☐</w:t>
                      </w:r>
                    </w:sdtContent>
                  </w:sdt>
                  <w:r w:rsidR="00D210DF" w:rsidRPr="00E555AB">
                    <w:t xml:space="preserve">    </w:t>
                  </w:r>
                </w:p>
                <w:p w14:paraId="255E7387" w14:textId="77777777" w:rsidR="00241F85" w:rsidRPr="00E555AB" w:rsidRDefault="00241F85" w:rsidP="00241F85">
                  <w:pPr>
                    <w:spacing w:before="0" w:line="240" w:lineRule="auto"/>
                    <w:jc w:val="both"/>
                  </w:pPr>
                </w:p>
              </w:tc>
              <w:tc>
                <w:tcPr>
                  <w:tcW w:w="10338" w:type="dxa"/>
                </w:tcPr>
                <w:p w14:paraId="3382BD2A" w14:textId="77777777" w:rsidR="00241F85" w:rsidRPr="00E555AB" w:rsidRDefault="00241F85" w:rsidP="00241F85">
                  <w:pPr>
                    <w:spacing w:before="0" w:line="240" w:lineRule="auto"/>
                    <w:jc w:val="both"/>
                  </w:pPr>
                  <w:r w:rsidRPr="00E555AB">
                    <w:t xml:space="preserve">natural person being the trustor, trustee, protector, beneficiary, or a person with dominant impact in trust management, or other person under the foreign law (in this case state the role of this natural person: </w:t>
                  </w:r>
                  <w:r w:rsidRPr="00E555AB">
                    <w:rPr>
                      <w:shd w:val="clear" w:color="auto" w:fill="F2F2F2" w:themeFill="background1" w:themeFillShade="F2"/>
                    </w:rPr>
                    <w:t>_________________________</w:t>
                  </w:r>
                  <w:r w:rsidRPr="00E555AB">
                    <w:t>)</w:t>
                  </w:r>
                </w:p>
                <w:p w14:paraId="399FB3CC" w14:textId="77777777" w:rsidR="00241F85" w:rsidRPr="00E555AB" w:rsidRDefault="00241F85" w:rsidP="00241F85">
                  <w:pPr>
                    <w:spacing w:before="0" w:line="240" w:lineRule="auto"/>
                    <w:jc w:val="both"/>
                  </w:pPr>
                </w:p>
              </w:tc>
            </w:tr>
          </w:tbl>
          <w:p w14:paraId="1E91A3E2" w14:textId="77777777" w:rsidR="00241F85" w:rsidRPr="00E555AB" w:rsidRDefault="00241F85" w:rsidP="003049AC">
            <w:pPr>
              <w:shd w:val="clear" w:color="auto" w:fill="ACCCAE"/>
              <w:tabs>
                <w:tab w:val="clear" w:pos="851"/>
                <w:tab w:val="left" w:pos="1233"/>
              </w:tabs>
              <w:spacing w:before="0" w:line="240" w:lineRule="auto"/>
              <w:jc w:val="both"/>
              <w:rPr>
                <w:b/>
              </w:rPr>
            </w:pPr>
          </w:p>
          <w:p w14:paraId="5448D2EB" w14:textId="77777777" w:rsidR="00235D97" w:rsidRPr="00E555AB" w:rsidRDefault="004F3B2E" w:rsidP="003049AC">
            <w:pPr>
              <w:shd w:val="clear" w:color="auto" w:fill="ACCCAE"/>
              <w:tabs>
                <w:tab w:val="clear" w:pos="851"/>
                <w:tab w:val="left" w:pos="1233"/>
              </w:tabs>
              <w:spacing w:before="0" w:line="240" w:lineRule="auto"/>
              <w:jc w:val="both"/>
              <w:rPr>
                <w:b/>
                <w:sz w:val="22"/>
                <w:szCs w:val="22"/>
              </w:rPr>
            </w:pPr>
            <w:r w:rsidRPr="00E555AB">
              <w:rPr>
                <w:b/>
                <w:sz w:val="22"/>
                <w:szCs w:val="22"/>
              </w:rPr>
              <w:t xml:space="preserve">Does the beneficial owner 1, or a close family member or </w:t>
            </w:r>
            <w:r w:rsidR="006B1DD7" w:rsidRPr="00E555AB">
              <w:rPr>
                <w:b/>
                <w:sz w:val="22"/>
                <w:szCs w:val="22"/>
              </w:rPr>
              <w:t>their close</w:t>
            </w:r>
            <w:r w:rsidRPr="00E555AB">
              <w:rPr>
                <w:b/>
                <w:sz w:val="22"/>
                <w:szCs w:val="22"/>
              </w:rPr>
              <w:t xml:space="preserve"> associate, meet the definition of the </w:t>
            </w:r>
            <w:r w:rsidR="005B03B3" w:rsidRPr="00E555AB">
              <w:rPr>
                <w:b/>
                <w:sz w:val="22"/>
                <w:szCs w:val="22"/>
              </w:rPr>
              <w:t>terms ’</w:t>
            </w:r>
            <w:r w:rsidRPr="00E555AB">
              <w:rPr>
                <w:b/>
                <w:sz w:val="22"/>
                <w:szCs w:val="22"/>
              </w:rPr>
              <w:t>’Republic of Serbia official’’, ’’official of a foreign country’’ or ’’official of an international organization’’, stated at the end of this Questionnaire, including the definitions of a close family member of an official and close associate of an official (</w:t>
            </w:r>
            <w:r w:rsidRPr="006F0266">
              <w:rPr>
                <w:b/>
                <w:sz w:val="22"/>
                <w:szCs w:val="22"/>
                <w:u w:val="single"/>
              </w:rPr>
              <w:t xml:space="preserve">check </w:t>
            </w:r>
            <w:r w:rsidR="006A54DB" w:rsidRPr="006F0266">
              <w:rPr>
                <w:b/>
                <w:sz w:val="22"/>
                <w:szCs w:val="22"/>
                <w:u w:val="single"/>
              </w:rPr>
              <w:t xml:space="preserve">yes or no </w:t>
            </w:r>
            <w:r w:rsidRPr="006F0266">
              <w:rPr>
                <w:b/>
                <w:sz w:val="22"/>
                <w:szCs w:val="22"/>
                <w:u w:val="single"/>
              </w:rPr>
              <w:t>boxes</w:t>
            </w:r>
            <w:r w:rsidRPr="00E555AB">
              <w:rPr>
                <w:b/>
                <w:sz w:val="22"/>
                <w:szCs w:val="22"/>
              </w:rPr>
              <w:t xml:space="preserve">) </w:t>
            </w:r>
          </w:p>
          <w:p w14:paraId="08D05598" w14:textId="77777777" w:rsidR="00241F85" w:rsidRPr="00E555AB" w:rsidRDefault="00241F85" w:rsidP="003049AC">
            <w:pPr>
              <w:shd w:val="clear" w:color="auto" w:fill="ACCCAE"/>
              <w:tabs>
                <w:tab w:val="clear" w:pos="851"/>
                <w:tab w:val="left" w:pos="1233"/>
              </w:tabs>
              <w:spacing w:before="0" w:line="240" w:lineRule="auto"/>
              <w:jc w:val="both"/>
              <w:rPr>
                <w:b/>
                <w:sz w:val="22"/>
                <w:szCs w:val="22"/>
              </w:rPr>
            </w:pPr>
          </w:p>
          <w:p w14:paraId="3B7061FD" w14:textId="77777777" w:rsidR="00241F85" w:rsidRPr="00E555AB" w:rsidRDefault="00241F85" w:rsidP="00241F85">
            <w:pPr>
              <w:tabs>
                <w:tab w:val="clear" w:pos="851"/>
                <w:tab w:val="left" w:pos="1233"/>
              </w:tabs>
              <w:spacing w:before="0" w:line="360" w:lineRule="auto"/>
              <w:rPr>
                <w:b/>
                <w:sz w:val="16"/>
                <w:szCs w:val="1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86"/>
              <w:gridCol w:w="2578"/>
            </w:tblGrid>
            <w:tr w:rsidR="00241F85" w:rsidRPr="00E555AB" w14:paraId="07FA7404" w14:textId="77777777" w:rsidTr="008D7245">
              <w:tc>
                <w:tcPr>
                  <w:tcW w:w="5886" w:type="dxa"/>
                </w:tcPr>
                <w:p w14:paraId="616C0279" w14:textId="77777777" w:rsidR="00241F85" w:rsidRPr="00E555AB" w:rsidRDefault="00241F85" w:rsidP="00241F85">
                  <w:pPr>
                    <w:pStyle w:val="ListParagraph"/>
                    <w:numPr>
                      <w:ilvl w:val="0"/>
                      <w:numId w:val="27"/>
                    </w:numPr>
                    <w:tabs>
                      <w:tab w:val="clear" w:pos="851"/>
                      <w:tab w:val="left" w:pos="1233"/>
                    </w:tabs>
                    <w:spacing w:before="0" w:line="240" w:lineRule="auto"/>
                    <w:ind w:left="382" w:hanging="382"/>
                    <w:rPr>
                      <w:b/>
                      <w:sz w:val="22"/>
                      <w:szCs w:val="22"/>
                    </w:rPr>
                  </w:pPr>
                  <w:r w:rsidRPr="00E555AB">
                    <w:rPr>
                      <w:b/>
                      <w:sz w:val="22"/>
                      <w:szCs w:val="22"/>
                    </w:rPr>
                    <w:t xml:space="preserve">Official of the Republic of Serbia; </w:t>
                  </w:r>
                </w:p>
                <w:p w14:paraId="07A7B473" w14:textId="77777777" w:rsidR="00241F85" w:rsidRPr="00E555AB" w:rsidRDefault="00241F85" w:rsidP="008D7245">
                  <w:pPr>
                    <w:tabs>
                      <w:tab w:val="clear" w:pos="851"/>
                      <w:tab w:val="left" w:pos="1233"/>
                    </w:tabs>
                    <w:spacing w:before="0" w:line="240" w:lineRule="auto"/>
                    <w:rPr>
                      <w:b/>
                      <w:sz w:val="22"/>
                      <w:szCs w:val="22"/>
                    </w:rPr>
                  </w:pPr>
                </w:p>
              </w:tc>
              <w:tc>
                <w:tcPr>
                  <w:tcW w:w="2578" w:type="dxa"/>
                </w:tcPr>
                <w:p w14:paraId="47C2671C" w14:textId="77777777" w:rsidR="00241F85" w:rsidRPr="00E555AB" w:rsidRDefault="00000000" w:rsidP="008D7245">
                  <w:pPr>
                    <w:tabs>
                      <w:tab w:val="clear" w:pos="851"/>
                      <w:tab w:val="left" w:pos="1233"/>
                    </w:tabs>
                    <w:spacing w:before="0" w:line="240" w:lineRule="auto"/>
                    <w:rPr>
                      <w:b/>
                    </w:rPr>
                  </w:pPr>
                  <w:sdt>
                    <w:sdtPr>
                      <w:rPr>
                        <w:b/>
                        <w:sz w:val="28"/>
                        <w:szCs w:val="28"/>
                      </w:rPr>
                      <w:id w:val="-243420782"/>
                    </w:sdtPr>
                    <w:sdtContent>
                      <w:r w:rsidR="00361D31" w:rsidRPr="00E555AB">
                        <w:rPr>
                          <w:rFonts w:ascii="MS Gothic" w:eastAsia="MS Gothic" w:hAnsi="MS Gothic"/>
                          <w:b/>
                          <w:sz w:val="28"/>
                          <w:szCs w:val="28"/>
                        </w:rPr>
                        <w:t>☐</w:t>
                      </w:r>
                    </w:sdtContent>
                  </w:sdt>
                  <w:r w:rsidR="00D210DF" w:rsidRPr="00E555AB">
                    <w:rPr>
                      <w:b/>
                    </w:rPr>
                    <w:t xml:space="preserve"> YES              </w:t>
                  </w:r>
                  <w:sdt>
                    <w:sdtPr>
                      <w:rPr>
                        <w:b/>
                        <w:sz w:val="28"/>
                        <w:szCs w:val="28"/>
                      </w:rPr>
                      <w:id w:val="-1968880474"/>
                    </w:sdtPr>
                    <w:sdtContent>
                      <w:r w:rsidR="00241F85" w:rsidRPr="00E555AB">
                        <w:rPr>
                          <w:rFonts w:ascii="MS Gothic" w:eastAsia="MS Gothic" w:hAnsi="MS Gothic"/>
                          <w:b/>
                          <w:sz w:val="28"/>
                          <w:szCs w:val="28"/>
                        </w:rPr>
                        <w:t>☐</w:t>
                      </w:r>
                    </w:sdtContent>
                  </w:sdt>
                  <w:r w:rsidR="00D210DF" w:rsidRPr="00E555AB">
                    <w:rPr>
                      <w:b/>
                    </w:rPr>
                    <w:t xml:space="preserve"> NO</w:t>
                  </w:r>
                </w:p>
              </w:tc>
            </w:tr>
            <w:tr w:rsidR="00241F85" w:rsidRPr="00E555AB" w14:paraId="06B1E287" w14:textId="77777777" w:rsidTr="00361D31">
              <w:trPr>
                <w:trHeight w:val="570"/>
              </w:trPr>
              <w:tc>
                <w:tcPr>
                  <w:tcW w:w="5886" w:type="dxa"/>
                </w:tcPr>
                <w:p w14:paraId="2E4184F0" w14:textId="77777777" w:rsidR="00241F85" w:rsidRPr="00E555AB" w:rsidRDefault="00241F85" w:rsidP="00241F85">
                  <w:pPr>
                    <w:pStyle w:val="ListParagraph"/>
                    <w:numPr>
                      <w:ilvl w:val="0"/>
                      <w:numId w:val="27"/>
                    </w:numPr>
                    <w:tabs>
                      <w:tab w:val="clear" w:pos="851"/>
                      <w:tab w:val="left" w:pos="1233"/>
                    </w:tabs>
                    <w:spacing w:before="0" w:line="240" w:lineRule="auto"/>
                    <w:ind w:left="382" w:hanging="382"/>
                    <w:rPr>
                      <w:b/>
                      <w:sz w:val="22"/>
                      <w:szCs w:val="22"/>
                    </w:rPr>
                  </w:pPr>
                  <w:r w:rsidRPr="00E555AB">
                    <w:rPr>
                      <w:b/>
                      <w:sz w:val="22"/>
                      <w:szCs w:val="22"/>
                    </w:rPr>
                    <w:t xml:space="preserve">Official of the foreign country or international organization  </w:t>
                  </w:r>
                </w:p>
                <w:p w14:paraId="2295A99B" w14:textId="77777777" w:rsidR="00241F85" w:rsidRPr="00E555AB" w:rsidRDefault="00241F85" w:rsidP="008D7245">
                  <w:pPr>
                    <w:pStyle w:val="ListParagraph"/>
                    <w:tabs>
                      <w:tab w:val="clear" w:pos="851"/>
                      <w:tab w:val="left" w:pos="1233"/>
                    </w:tabs>
                    <w:spacing w:before="0" w:line="240" w:lineRule="auto"/>
                    <w:ind w:left="382"/>
                    <w:rPr>
                      <w:b/>
                      <w:sz w:val="22"/>
                      <w:szCs w:val="22"/>
                    </w:rPr>
                  </w:pPr>
                </w:p>
              </w:tc>
              <w:tc>
                <w:tcPr>
                  <w:tcW w:w="2578" w:type="dxa"/>
                </w:tcPr>
                <w:p w14:paraId="62985E8C" w14:textId="77777777" w:rsidR="00241F85" w:rsidRPr="00E555AB" w:rsidRDefault="00241F85" w:rsidP="008D7245">
                  <w:pPr>
                    <w:tabs>
                      <w:tab w:val="clear" w:pos="851"/>
                      <w:tab w:val="left" w:pos="1233"/>
                    </w:tabs>
                    <w:spacing w:before="0" w:line="240" w:lineRule="auto"/>
                    <w:rPr>
                      <w:b/>
                      <w:sz w:val="2"/>
                      <w:szCs w:val="2"/>
                    </w:rPr>
                  </w:pPr>
                </w:p>
                <w:p w14:paraId="0A700664" w14:textId="77777777" w:rsidR="00241F85" w:rsidRPr="00E555AB" w:rsidRDefault="00000000" w:rsidP="008D7245">
                  <w:pPr>
                    <w:tabs>
                      <w:tab w:val="clear" w:pos="851"/>
                      <w:tab w:val="left" w:pos="1233"/>
                    </w:tabs>
                    <w:spacing w:before="0" w:line="240" w:lineRule="auto"/>
                    <w:rPr>
                      <w:b/>
                    </w:rPr>
                  </w:pPr>
                  <w:sdt>
                    <w:sdtPr>
                      <w:rPr>
                        <w:b/>
                        <w:sz w:val="28"/>
                        <w:szCs w:val="28"/>
                      </w:rPr>
                      <w:id w:val="-741400264"/>
                    </w:sdtPr>
                    <w:sdtContent>
                      <w:r w:rsidR="00241F85" w:rsidRPr="00E555AB">
                        <w:rPr>
                          <w:rFonts w:ascii="MS Gothic" w:eastAsia="MS Gothic" w:hAnsi="MS Gothic"/>
                          <w:b/>
                          <w:sz w:val="28"/>
                          <w:szCs w:val="28"/>
                        </w:rPr>
                        <w:t>☐</w:t>
                      </w:r>
                    </w:sdtContent>
                  </w:sdt>
                  <w:r w:rsidR="00D210DF" w:rsidRPr="00E555AB">
                    <w:rPr>
                      <w:b/>
                    </w:rPr>
                    <w:t xml:space="preserve"> YES              </w:t>
                  </w:r>
                  <w:sdt>
                    <w:sdtPr>
                      <w:rPr>
                        <w:b/>
                        <w:sz w:val="28"/>
                        <w:szCs w:val="28"/>
                      </w:rPr>
                      <w:id w:val="1337199368"/>
                    </w:sdtPr>
                    <w:sdtContent>
                      <w:r w:rsidR="00241F85" w:rsidRPr="00E555AB">
                        <w:rPr>
                          <w:rFonts w:ascii="MS Gothic" w:eastAsia="MS Gothic" w:hAnsi="MS Gothic"/>
                          <w:b/>
                          <w:sz w:val="28"/>
                          <w:szCs w:val="28"/>
                        </w:rPr>
                        <w:t>☐</w:t>
                      </w:r>
                    </w:sdtContent>
                  </w:sdt>
                  <w:r w:rsidR="00D210DF" w:rsidRPr="00E555AB">
                    <w:rPr>
                      <w:b/>
                    </w:rPr>
                    <w:t xml:space="preserve"> NO</w:t>
                  </w:r>
                </w:p>
              </w:tc>
            </w:tr>
          </w:tbl>
          <w:p w14:paraId="714C115C" w14:textId="77777777" w:rsidR="00D66445" w:rsidRPr="00E555AB" w:rsidRDefault="00D66445" w:rsidP="00D66445">
            <w:pPr>
              <w:spacing w:before="0" w:line="240" w:lineRule="auto"/>
              <w:jc w:val="both"/>
              <w:rPr>
                <w:b/>
              </w:rPr>
            </w:pPr>
            <w:r w:rsidRPr="00E555AB">
              <w:rPr>
                <w:b/>
              </w:rPr>
              <w:t>Only if YES on any of the above two options, please answer the following five questions:</w:t>
            </w:r>
          </w:p>
          <w:p w14:paraId="0E42D8BB" w14:textId="77777777" w:rsidR="00361D31" w:rsidRPr="00E555AB" w:rsidRDefault="00361D31" w:rsidP="00D66445">
            <w:pPr>
              <w:spacing w:before="0" w:line="240" w:lineRule="auto"/>
              <w:jc w:val="both"/>
              <w:rPr>
                <w:b/>
              </w:rPr>
            </w:pPr>
          </w:p>
          <w:p w14:paraId="35813D66" w14:textId="77777777" w:rsidR="00361D31" w:rsidRPr="00E555AB" w:rsidRDefault="00361D31" w:rsidP="00361D31">
            <w:pPr>
              <w:numPr>
                <w:ilvl w:val="0"/>
                <w:numId w:val="28"/>
              </w:numPr>
              <w:tabs>
                <w:tab w:val="clear" w:pos="425"/>
                <w:tab w:val="clear" w:pos="851"/>
                <w:tab w:val="left" w:pos="345"/>
                <w:tab w:val="left" w:pos="629"/>
              </w:tabs>
              <w:spacing w:before="0" w:after="240" w:line="240" w:lineRule="auto"/>
              <w:ind w:hanging="720"/>
              <w:contextualSpacing/>
            </w:pPr>
            <w:r w:rsidRPr="00E555AB">
              <w:t xml:space="preserve">Name of the public office and the institution in which it is performed*:  </w:t>
            </w:r>
          </w:p>
          <w:p w14:paraId="3A1D4620" w14:textId="77777777" w:rsidR="00361D31" w:rsidRPr="00E555AB" w:rsidRDefault="00361D31" w:rsidP="00361D31">
            <w:pPr>
              <w:tabs>
                <w:tab w:val="clear" w:pos="425"/>
                <w:tab w:val="clear" w:pos="851"/>
                <w:tab w:val="left" w:pos="345"/>
                <w:tab w:val="left" w:pos="773"/>
              </w:tabs>
              <w:spacing w:line="240" w:lineRule="auto"/>
              <w:contextualSpacing/>
            </w:pPr>
            <w:r w:rsidRPr="00E555AB">
              <w:t xml:space="preserve">      </w:t>
            </w:r>
          </w:p>
          <w:p w14:paraId="10180BD3" w14:textId="77777777" w:rsidR="00361D31" w:rsidRPr="00E555AB" w:rsidRDefault="00361D31" w:rsidP="00361D31">
            <w:pPr>
              <w:tabs>
                <w:tab w:val="clear" w:pos="425"/>
                <w:tab w:val="clear" w:pos="851"/>
                <w:tab w:val="left" w:pos="345"/>
                <w:tab w:val="left" w:pos="773"/>
              </w:tabs>
              <w:spacing w:line="240" w:lineRule="auto"/>
              <w:contextualSpacing/>
            </w:pPr>
            <w:r w:rsidRPr="00E555AB">
              <w:t xml:space="preserve">      </w:t>
            </w:r>
            <w:r w:rsidRPr="00E555AB">
              <w:rPr>
                <w:shd w:val="clear" w:color="auto" w:fill="F2F2F2" w:themeFill="background1" w:themeFillShade="F2"/>
              </w:rPr>
              <w:t>_________________________________________________________________________________</w:t>
            </w:r>
          </w:p>
          <w:p w14:paraId="058A5B19" w14:textId="77777777" w:rsidR="00361D31" w:rsidRPr="00E555AB" w:rsidRDefault="00361D31" w:rsidP="00361D31">
            <w:pPr>
              <w:tabs>
                <w:tab w:val="clear" w:pos="425"/>
                <w:tab w:val="clear" w:pos="851"/>
                <w:tab w:val="left" w:pos="345"/>
                <w:tab w:val="left" w:pos="629"/>
              </w:tabs>
              <w:spacing w:before="0" w:line="240" w:lineRule="auto"/>
              <w:ind w:left="347" w:right="11"/>
              <w:rPr>
                <w:sz w:val="16"/>
                <w:szCs w:val="16"/>
              </w:rPr>
            </w:pPr>
            <w:r w:rsidRPr="00E555AB">
              <w:rPr>
                <w:sz w:val="16"/>
                <w:szCs w:val="16"/>
              </w:rPr>
              <w:t>*along with the name of the office, the name of the institution in which the holder is discharging the office</w:t>
            </w:r>
            <w:r w:rsidR="00F63853" w:rsidRPr="00E555AB">
              <w:rPr>
                <w:sz w:val="16"/>
                <w:szCs w:val="16"/>
              </w:rPr>
              <w:t xml:space="preserve"> must be specified</w:t>
            </w:r>
            <w:r w:rsidRPr="00E555AB">
              <w:rPr>
                <w:sz w:val="16"/>
                <w:szCs w:val="16"/>
              </w:rPr>
              <w:t xml:space="preserve"> (name of the ministry, political party, public enterprise or company, the state of the embassy): e.g. assistant to the Minister of Health, Ambassador of the Republic of Serbia in Romania, Director of </w:t>
            </w:r>
            <w:r w:rsidR="0039221A" w:rsidRPr="00E555AB">
              <w:rPr>
                <w:sz w:val="16"/>
                <w:szCs w:val="16"/>
              </w:rPr>
              <w:t xml:space="preserve">the </w:t>
            </w:r>
            <w:r w:rsidR="00D621A3" w:rsidRPr="00E555AB">
              <w:rPr>
                <w:sz w:val="16"/>
                <w:szCs w:val="16"/>
              </w:rPr>
              <w:t>Public Enterprise Electric Power Industry of Serbia</w:t>
            </w:r>
            <w:r w:rsidRPr="00E555AB">
              <w:rPr>
                <w:sz w:val="16"/>
                <w:szCs w:val="16"/>
              </w:rPr>
              <w:t xml:space="preserve">. </w:t>
            </w:r>
          </w:p>
          <w:p w14:paraId="27D57F76" w14:textId="77777777" w:rsidR="00361D31" w:rsidRPr="00E555AB" w:rsidRDefault="00361D31" w:rsidP="00361D31">
            <w:pPr>
              <w:tabs>
                <w:tab w:val="clear" w:pos="425"/>
                <w:tab w:val="clear" w:pos="851"/>
                <w:tab w:val="left" w:pos="345"/>
                <w:tab w:val="left" w:pos="487"/>
              </w:tabs>
              <w:spacing w:before="0" w:line="240" w:lineRule="auto"/>
              <w:ind w:left="345"/>
              <w:contextualSpacing/>
            </w:pPr>
          </w:p>
          <w:p w14:paraId="4487A03E" w14:textId="77777777" w:rsidR="00361D31" w:rsidRPr="00E555AB" w:rsidRDefault="00361D31" w:rsidP="00361D31">
            <w:pPr>
              <w:numPr>
                <w:ilvl w:val="0"/>
                <w:numId w:val="28"/>
              </w:numPr>
              <w:tabs>
                <w:tab w:val="clear" w:pos="425"/>
                <w:tab w:val="clear" w:pos="851"/>
                <w:tab w:val="left" w:pos="345"/>
                <w:tab w:val="left" w:pos="487"/>
              </w:tabs>
              <w:spacing w:before="0" w:line="240" w:lineRule="auto"/>
              <w:ind w:left="345" w:hanging="345"/>
              <w:contextualSpacing/>
            </w:pPr>
            <w:r w:rsidRPr="00E555AB">
              <w:lastRenderedPageBreak/>
              <w:t xml:space="preserve">In case the public office refers to the other country or international organization, state the name of such country, or name of such international organization: </w:t>
            </w:r>
            <w:r w:rsidRPr="00E555AB">
              <w:rPr>
                <w:shd w:val="clear" w:color="auto" w:fill="F2F2F2" w:themeFill="background1" w:themeFillShade="F2"/>
              </w:rPr>
              <w:t>____________________________________</w:t>
            </w:r>
          </w:p>
          <w:p w14:paraId="221B4437" w14:textId="77777777" w:rsidR="00361D31" w:rsidRPr="00E555AB" w:rsidRDefault="00361D31" w:rsidP="00361D31">
            <w:pPr>
              <w:tabs>
                <w:tab w:val="left" w:pos="487"/>
              </w:tabs>
              <w:spacing w:before="0" w:line="240" w:lineRule="auto"/>
              <w:ind w:left="720"/>
              <w:contextualSpacing/>
            </w:pPr>
          </w:p>
          <w:p w14:paraId="0B14B5B8" w14:textId="77777777" w:rsidR="00361D31" w:rsidRPr="00E555AB" w:rsidRDefault="00361D31" w:rsidP="00361D31">
            <w:pPr>
              <w:numPr>
                <w:ilvl w:val="0"/>
                <w:numId w:val="28"/>
              </w:numPr>
              <w:tabs>
                <w:tab w:val="clear" w:pos="425"/>
                <w:tab w:val="clear" w:pos="851"/>
                <w:tab w:val="left" w:pos="345"/>
                <w:tab w:val="left" w:pos="771"/>
              </w:tabs>
              <w:spacing w:before="0" w:line="360" w:lineRule="auto"/>
              <w:ind w:hanging="720"/>
              <w:contextualSpacing/>
            </w:pPr>
            <w:r w:rsidRPr="00E555AB">
              <w:t xml:space="preserve">Time spent in office: </w:t>
            </w:r>
          </w:p>
          <w:p w14:paraId="348C0F1D" w14:textId="77777777" w:rsidR="00361D31" w:rsidRPr="00E555AB" w:rsidRDefault="00361D31" w:rsidP="00361D31">
            <w:pPr>
              <w:tabs>
                <w:tab w:val="clear" w:pos="425"/>
                <w:tab w:val="clear" w:pos="851"/>
                <w:tab w:val="left" w:pos="345"/>
                <w:tab w:val="left" w:pos="487"/>
              </w:tabs>
              <w:spacing w:before="0" w:line="360" w:lineRule="auto"/>
              <w:ind w:left="720" w:hanging="375"/>
              <w:contextualSpacing/>
            </w:pPr>
            <w:r w:rsidRPr="00E555AB">
              <w:t xml:space="preserve">Start date and year </w:t>
            </w:r>
            <w:r w:rsidRPr="00E555AB">
              <w:rPr>
                <w:shd w:val="clear" w:color="auto" w:fill="F2F2F2" w:themeFill="background1" w:themeFillShade="F2"/>
              </w:rPr>
              <w:t xml:space="preserve">_____________ </w:t>
            </w:r>
          </w:p>
          <w:p w14:paraId="7C2C9902" w14:textId="77777777" w:rsidR="00361D31" w:rsidRPr="00E555AB" w:rsidRDefault="00361D31" w:rsidP="00361D31">
            <w:pPr>
              <w:tabs>
                <w:tab w:val="clear" w:pos="425"/>
                <w:tab w:val="clear" w:pos="851"/>
                <w:tab w:val="left" w:pos="345"/>
                <w:tab w:val="left" w:pos="487"/>
              </w:tabs>
              <w:spacing w:before="0" w:line="360" w:lineRule="auto"/>
              <w:ind w:left="720" w:hanging="375"/>
              <w:contextualSpacing/>
            </w:pPr>
            <w:r w:rsidRPr="00E555AB">
              <w:t xml:space="preserve">End date and year </w:t>
            </w:r>
            <w:r w:rsidRPr="00E555AB">
              <w:rPr>
                <w:shd w:val="clear" w:color="auto" w:fill="F2F2F2" w:themeFill="background1" w:themeFillShade="F2"/>
              </w:rPr>
              <w:t>_____________</w:t>
            </w:r>
          </w:p>
          <w:p w14:paraId="55F6DAE2" w14:textId="77777777" w:rsidR="00361D31" w:rsidRPr="00E555AB" w:rsidRDefault="00361D31" w:rsidP="00361D31">
            <w:pPr>
              <w:numPr>
                <w:ilvl w:val="0"/>
                <w:numId w:val="28"/>
              </w:numPr>
              <w:spacing w:before="0" w:line="240" w:lineRule="auto"/>
              <w:ind w:left="345" w:hanging="345"/>
              <w:contextualSpacing/>
            </w:pPr>
            <w:r w:rsidRPr="00E555AB">
              <w:t xml:space="preserve">In case the holder of the public office is not the beneficial owner 1, but </w:t>
            </w:r>
            <w:r w:rsidR="006B1DD7" w:rsidRPr="00E555AB">
              <w:t>their close</w:t>
            </w:r>
            <w:r w:rsidRPr="00E555AB">
              <w:t xml:space="preserve"> family member or </w:t>
            </w:r>
            <w:r w:rsidR="006B1DD7" w:rsidRPr="00E555AB">
              <w:t>their close</w:t>
            </w:r>
            <w:r w:rsidRPr="00E555AB">
              <w:t xml:space="preserve"> associate, state the following data on such person (holder of public office): </w:t>
            </w:r>
          </w:p>
          <w:p w14:paraId="7A38055C" w14:textId="77777777" w:rsidR="00361D31" w:rsidRPr="00E555AB" w:rsidRDefault="00361D31" w:rsidP="00361D31">
            <w:pPr>
              <w:spacing w:before="0" w:line="240" w:lineRule="auto"/>
              <w:ind w:left="345"/>
              <w:contextualSpacing/>
              <w:rPr>
                <w:sz w:val="10"/>
                <w:szCs w:val="10"/>
              </w:rPr>
            </w:pPr>
          </w:p>
          <w:p w14:paraId="5232A4E3" w14:textId="77777777" w:rsidR="00361D31" w:rsidRPr="00E555AB" w:rsidRDefault="00361D31" w:rsidP="00361D31">
            <w:pPr>
              <w:tabs>
                <w:tab w:val="clear" w:pos="851"/>
                <w:tab w:val="left" w:pos="771"/>
              </w:tabs>
              <w:spacing w:before="0" w:line="360" w:lineRule="auto"/>
              <w:ind w:left="720" w:hanging="375"/>
              <w:contextualSpacing/>
            </w:pPr>
            <w:r w:rsidRPr="00E555AB">
              <w:t xml:space="preserve">Name and surname of the holder of public office: </w:t>
            </w:r>
            <w:r w:rsidRPr="00E555AB">
              <w:rPr>
                <w:shd w:val="clear" w:color="auto" w:fill="F2F2F2" w:themeFill="background1" w:themeFillShade="F2"/>
              </w:rPr>
              <w:t>_______________________________________</w:t>
            </w:r>
            <w:r w:rsidRPr="00E555AB">
              <w:t xml:space="preserve"> </w:t>
            </w:r>
          </w:p>
          <w:p w14:paraId="7BEC8C13" w14:textId="77777777" w:rsidR="00361D31" w:rsidRPr="00E555AB" w:rsidRDefault="00361D31" w:rsidP="00361D31">
            <w:pPr>
              <w:spacing w:before="0" w:line="360" w:lineRule="auto"/>
              <w:ind w:left="720" w:hanging="375"/>
              <w:contextualSpacing/>
            </w:pPr>
            <w:r w:rsidRPr="00E555AB">
              <w:t xml:space="preserve">If a close family member, the holder of public office is Client’s </w:t>
            </w:r>
            <w:r w:rsidRPr="00E555AB">
              <w:rPr>
                <w:shd w:val="clear" w:color="auto" w:fill="F2F2F2" w:themeFill="background1" w:themeFillShade="F2"/>
              </w:rPr>
              <w:t xml:space="preserve">____________________ </w:t>
            </w:r>
            <w:r w:rsidRPr="00E555AB">
              <w:t xml:space="preserve"> (for example: son)</w:t>
            </w:r>
          </w:p>
          <w:p w14:paraId="3CC6BF85" w14:textId="77777777" w:rsidR="00361D31" w:rsidRPr="00E555AB" w:rsidRDefault="00361D31" w:rsidP="00D621A3">
            <w:pPr>
              <w:spacing w:before="0" w:line="360" w:lineRule="auto"/>
              <w:ind w:left="720" w:hanging="375"/>
              <w:contextualSpacing/>
            </w:pPr>
            <w:r w:rsidRPr="00E555AB">
              <w:t xml:space="preserve">If a close associate, the holder of public office is </w:t>
            </w:r>
            <w:r w:rsidRPr="00E555AB">
              <w:rPr>
                <w:shd w:val="clear" w:color="auto" w:fill="F2F2F2" w:themeFill="background1" w:themeFillShade="F2"/>
              </w:rPr>
              <w:t xml:space="preserve">____________________ </w:t>
            </w:r>
            <w:r w:rsidRPr="00E555AB">
              <w:t xml:space="preserve"> of the Client (for example: co-owner of the company)</w:t>
            </w:r>
          </w:p>
          <w:p w14:paraId="2FAE2CA8" w14:textId="77777777" w:rsidR="00361D31" w:rsidRPr="00E555AB" w:rsidRDefault="00361D31" w:rsidP="00361D31">
            <w:pPr>
              <w:numPr>
                <w:ilvl w:val="0"/>
                <w:numId w:val="28"/>
              </w:numPr>
              <w:tabs>
                <w:tab w:val="clear" w:pos="851"/>
                <w:tab w:val="left" w:pos="345"/>
              </w:tabs>
              <w:spacing w:before="0" w:line="240" w:lineRule="auto"/>
              <w:ind w:left="345" w:hanging="345"/>
              <w:contextualSpacing/>
            </w:pPr>
            <w:r w:rsidRPr="00E555AB">
              <w:t>Origin of the property of beneficial owner 1, including the property subject to the business relationship with the Bank (</w:t>
            </w:r>
            <w:r w:rsidRPr="00E555AB">
              <w:rPr>
                <w:i/>
                <w:shd w:val="clear" w:color="auto" w:fill="D9D9D9" w:themeFill="background1" w:themeFillShade="D9"/>
              </w:rPr>
              <w:t>check appropriate box(es) and/or specify</w:t>
            </w:r>
            <w:r w:rsidRPr="00E555AB">
              <w:t>):</w:t>
            </w:r>
          </w:p>
          <w:tbl>
            <w:tblPr>
              <w:tblStyle w:val="TableGrid"/>
              <w:tblW w:w="0" w:type="auto"/>
              <w:tblInd w:w="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7"/>
              <w:gridCol w:w="8934"/>
            </w:tblGrid>
            <w:tr w:rsidR="00361D31" w:rsidRPr="00E555AB" w14:paraId="0A399771" w14:textId="77777777" w:rsidTr="008D7245">
              <w:tc>
                <w:tcPr>
                  <w:tcW w:w="697" w:type="dxa"/>
                  <w:shd w:val="clear" w:color="auto" w:fill="FFFFFF" w:themeFill="background1"/>
                </w:tcPr>
                <w:p w14:paraId="47F3EC9E" w14:textId="77777777" w:rsidR="00361D31" w:rsidRPr="00E555AB" w:rsidRDefault="00000000" w:rsidP="00361D31">
                  <w:pPr>
                    <w:tabs>
                      <w:tab w:val="clear" w:pos="851"/>
                      <w:tab w:val="left" w:pos="345"/>
                    </w:tabs>
                    <w:spacing w:before="0" w:line="240" w:lineRule="auto"/>
                    <w:contextualSpacing/>
                  </w:pPr>
                  <w:sdt>
                    <w:sdtPr>
                      <w:rPr>
                        <w:b/>
                        <w:sz w:val="24"/>
                        <w:szCs w:val="24"/>
                      </w:rPr>
                      <w:id w:val="1745450615"/>
                    </w:sdtPr>
                    <w:sdtContent>
                      <w:r w:rsidR="00361D31" w:rsidRPr="00E555AB">
                        <w:rPr>
                          <w:rFonts w:ascii="MS Gothic" w:eastAsia="MS Gothic" w:hAnsi="MS Gothic"/>
                          <w:b/>
                          <w:sz w:val="24"/>
                          <w:szCs w:val="24"/>
                        </w:rPr>
                        <w:t>☐</w:t>
                      </w:r>
                    </w:sdtContent>
                  </w:sdt>
                </w:p>
              </w:tc>
              <w:tc>
                <w:tcPr>
                  <w:tcW w:w="8934" w:type="dxa"/>
                </w:tcPr>
                <w:p w14:paraId="73C93D17" w14:textId="77777777" w:rsidR="00361D31" w:rsidRPr="00E555AB" w:rsidRDefault="00361D31" w:rsidP="00361D31">
                  <w:pPr>
                    <w:tabs>
                      <w:tab w:val="clear" w:pos="851"/>
                      <w:tab w:val="left" w:pos="345"/>
                    </w:tabs>
                    <w:spacing w:before="0" w:line="240" w:lineRule="auto"/>
                    <w:contextualSpacing/>
                  </w:pPr>
                  <w:r w:rsidRPr="00E555AB">
                    <w:t>own property acquired by discharging public office</w:t>
                  </w:r>
                </w:p>
              </w:tc>
            </w:tr>
            <w:tr w:rsidR="00361D31" w:rsidRPr="00E555AB" w14:paraId="404CC23E" w14:textId="77777777" w:rsidTr="008D7245">
              <w:tc>
                <w:tcPr>
                  <w:tcW w:w="697" w:type="dxa"/>
                  <w:shd w:val="clear" w:color="auto" w:fill="FFFFFF" w:themeFill="background1"/>
                </w:tcPr>
                <w:p w14:paraId="5E7375BC" w14:textId="77777777" w:rsidR="00361D31" w:rsidRPr="00E555AB" w:rsidRDefault="00000000" w:rsidP="00361D31">
                  <w:pPr>
                    <w:tabs>
                      <w:tab w:val="clear" w:pos="851"/>
                      <w:tab w:val="left" w:pos="345"/>
                    </w:tabs>
                    <w:spacing w:before="0" w:line="240" w:lineRule="auto"/>
                    <w:contextualSpacing/>
                  </w:pPr>
                  <w:sdt>
                    <w:sdtPr>
                      <w:rPr>
                        <w:b/>
                        <w:sz w:val="24"/>
                        <w:szCs w:val="24"/>
                      </w:rPr>
                      <w:id w:val="-1972432276"/>
                    </w:sdtPr>
                    <w:sdtContent>
                      <w:r w:rsidR="00361D31" w:rsidRPr="00E555AB">
                        <w:rPr>
                          <w:rFonts w:ascii="MS Gothic" w:eastAsia="MS Gothic" w:hAnsi="MS Gothic"/>
                          <w:b/>
                          <w:sz w:val="24"/>
                          <w:szCs w:val="24"/>
                        </w:rPr>
                        <w:t>☐</w:t>
                      </w:r>
                    </w:sdtContent>
                  </w:sdt>
                </w:p>
              </w:tc>
              <w:tc>
                <w:tcPr>
                  <w:tcW w:w="8934" w:type="dxa"/>
                </w:tcPr>
                <w:p w14:paraId="0E78832B" w14:textId="77777777" w:rsidR="00361D31" w:rsidRPr="00E555AB" w:rsidRDefault="00361D31" w:rsidP="00361D31">
                  <w:pPr>
                    <w:tabs>
                      <w:tab w:val="clear" w:pos="851"/>
                      <w:tab w:val="left" w:pos="345"/>
                    </w:tabs>
                    <w:spacing w:before="0" w:line="240" w:lineRule="auto"/>
                    <w:contextualSpacing/>
                  </w:pPr>
                  <w:r w:rsidRPr="00E555AB">
                    <w:t>own property acquired from employment not related to discharging public office</w:t>
                  </w:r>
                </w:p>
              </w:tc>
            </w:tr>
            <w:tr w:rsidR="00361D31" w:rsidRPr="00E555AB" w14:paraId="4DAD20B7" w14:textId="77777777" w:rsidTr="008D7245">
              <w:tc>
                <w:tcPr>
                  <w:tcW w:w="697" w:type="dxa"/>
                  <w:shd w:val="clear" w:color="auto" w:fill="FFFFFF" w:themeFill="background1"/>
                </w:tcPr>
                <w:p w14:paraId="5BC49226" w14:textId="77777777" w:rsidR="00361D31" w:rsidRPr="00E555AB" w:rsidRDefault="00000000" w:rsidP="00361D31">
                  <w:pPr>
                    <w:tabs>
                      <w:tab w:val="clear" w:pos="851"/>
                      <w:tab w:val="left" w:pos="345"/>
                    </w:tabs>
                    <w:spacing w:before="0" w:line="240" w:lineRule="auto"/>
                    <w:contextualSpacing/>
                  </w:pPr>
                  <w:sdt>
                    <w:sdtPr>
                      <w:rPr>
                        <w:b/>
                        <w:sz w:val="24"/>
                        <w:szCs w:val="24"/>
                      </w:rPr>
                      <w:id w:val="58517836"/>
                    </w:sdtPr>
                    <w:sdtContent>
                      <w:r w:rsidR="00361D31" w:rsidRPr="00E555AB">
                        <w:rPr>
                          <w:rFonts w:ascii="MS Gothic" w:eastAsia="MS Gothic" w:hAnsi="MS Gothic"/>
                          <w:b/>
                          <w:sz w:val="24"/>
                          <w:szCs w:val="24"/>
                        </w:rPr>
                        <w:t>☐</w:t>
                      </w:r>
                    </w:sdtContent>
                  </w:sdt>
                </w:p>
              </w:tc>
              <w:tc>
                <w:tcPr>
                  <w:tcW w:w="8934" w:type="dxa"/>
                </w:tcPr>
                <w:p w14:paraId="1F279C8A" w14:textId="77777777" w:rsidR="00361D31" w:rsidRPr="00E555AB" w:rsidRDefault="00361D31" w:rsidP="00361D31">
                  <w:pPr>
                    <w:tabs>
                      <w:tab w:val="clear" w:pos="851"/>
                      <w:tab w:val="left" w:pos="345"/>
                    </w:tabs>
                    <w:spacing w:before="0" w:line="240" w:lineRule="auto"/>
                    <w:contextualSpacing/>
                  </w:pPr>
                  <w:r w:rsidRPr="00E555AB">
                    <w:t>own property acquired from securities trade on financial markets</w:t>
                  </w:r>
                </w:p>
              </w:tc>
            </w:tr>
            <w:tr w:rsidR="00361D31" w:rsidRPr="00E555AB" w14:paraId="5DC8435A" w14:textId="77777777" w:rsidTr="008D7245">
              <w:tc>
                <w:tcPr>
                  <w:tcW w:w="697" w:type="dxa"/>
                  <w:shd w:val="clear" w:color="auto" w:fill="FFFFFF" w:themeFill="background1"/>
                </w:tcPr>
                <w:p w14:paraId="05CCEA5F" w14:textId="77777777" w:rsidR="00361D31" w:rsidRPr="00E555AB" w:rsidRDefault="00000000" w:rsidP="00361D31">
                  <w:pPr>
                    <w:tabs>
                      <w:tab w:val="clear" w:pos="851"/>
                      <w:tab w:val="left" w:pos="345"/>
                    </w:tabs>
                    <w:spacing w:before="0" w:line="240" w:lineRule="auto"/>
                    <w:contextualSpacing/>
                  </w:pPr>
                  <w:sdt>
                    <w:sdtPr>
                      <w:rPr>
                        <w:b/>
                        <w:sz w:val="24"/>
                        <w:szCs w:val="24"/>
                      </w:rPr>
                      <w:id w:val="-1087760785"/>
                    </w:sdtPr>
                    <w:sdtContent>
                      <w:r w:rsidR="00361D31" w:rsidRPr="00E555AB">
                        <w:rPr>
                          <w:rFonts w:ascii="MS Gothic" w:eastAsia="MS Gothic" w:hAnsi="MS Gothic"/>
                          <w:b/>
                          <w:sz w:val="24"/>
                          <w:szCs w:val="24"/>
                        </w:rPr>
                        <w:t>☐</w:t>
                      </w:r>
                    </w:sdtContent>
                  </w:sdt>
                </w:p>
              </w:tc>
              <w:tc>
                <w:tcPr>
                  <w:tcW w:w="8934" w:type="dxa"/>
                </w:tcPr>
                <w:p w14:paraId="2147E27B" w14:textId="77777777" w:rsidR="00361D31" w:rsidRPr="00E555AB" w:rsidRDefault="00361D31" w:rsidP="00361D31">
                  <w:pPr>
                    <w:tabs>
                      <w:tab w:val="clear" w:pos="851"/>
                      <w:tab w:val="left" w:pos="345"/>
                    </w:tabs>
                    <w:spacing w:before="0" w:line="240" w:lineRule="auto"/>
                    <w:contextualSpacing/>
                  </w:pPr>
                  <w:r w:rsidRPr="00E555AB">
                    <w:t>own property acquired from sales of real estate or movables</w:t>
                  </w:r>
                </w:p>
              </w:tc>
            </w:tr>
            <w:tr w:rsidR="00361D31" w:rsidRPr="00E555AB" w14:paraId="587F83DE" w14:textId="77777777" w:rsidTr="008D7245">
              <w:tc>
                <w:tcPr>
                  <w:tcW w:w="697" w:type="dxa"/>
                  <w:shd w:val="clear" w:color="auto" w:fill="FFFFFF" w:themeFill="background1"/>
                </w:tcPr>
                <w:p w14:paraId="66CCB626" w14:textId="77777777" w:rsidR="00361D31" w:rsidRPr="00E555AB" w:rsidRDefault="00000000" w:rsidP="00361D31">
                  <w:pPr>
                    <w:tabs>
                      <w:tab w:val="clear" w:pos="851"/>
                      <w:tab w:val="left" w:pos="345"/>
                    </w:tabs>
                    <w:spacing w:before="0" w:line="240" w:lineRule="auto"/>
                    <w:contextualSpacing/>
                  </w:pPr>
                  <w:sdt>
                    <w:sdtPr>
                      <w:rPr>
                        <w:b/>
                        <w:sz w:val="24"/>
                        <w:szCs w:val="24"/>
                      </w:rPr>
                      <w:id w:val="1418513182"/>
                    </w:sdtPr>
                    <w:sdtContent>
                      <w:r w:rsidR="00361D31" w:rsidRPr="00E555AB">
                        <w:rPr>
                          <w:rFonts w:ascii="MS Gothic" w:eastAsia="MS Gothic" w:hAnsi="MS Gothic"/>
                          <w:b/>
                          <w:sz w:val="24"/>
                          <w:szCs w:val="24"/>
                        </w:rPr>
                        <w:t>☐</w:t>
                      </w:r>
                    </w:sdtContent>
                  </w:sdt>
                </w:p>
              </w:tc>
              <w:tc>
                <w:tcPr>
                  <w:tcW w:w="8934" w:type="dxa"/>
                </w:tcPr>
                <w:p w14:paraId="5674C391" w14:textId="77777777" w:rsidR="00361D31" w:rsidRPr="00E555AB" w:rsidRDefault="00361D31" w:rsidP="00361D31">
                  <w:pPr>
                    <w:tabs>
                      <w:tab w:val="clear" w:pos="851"/>
                      <w:tab w:val="left" w:pos="345"/>
                    </w:tabs>
                    <w:spacing w:before="0" w:line="240" w:lineRule="auto"/>
                    <w:contextualSpacing/>
                  </w:pPr>
                  <w:r w:rsidRPr="00E555AB">
                    <w:t>own property acquired from (co)ownership over legal entities</w:t>
                  </w:r>
                </w:p>
              </w:tc>
            </w:tr>
            <w:tr w:rsidR="00361D31" w:rsidRPr="00E555AB" w14:paraId="1A574714" w14:textId="77777777" w:rsidTr="008D7245">
              <w:tc>
                <w:tcPr>
                  <w:tcW w:w="697" w:type="dxa"/>
                  <w:shd w:val="clear" w:color="auto" w:fill="FFFFFF" w:themeFill="background1"/>
                </w:tcPr>
                <w:p w14:paraId="2EF2AE98" w14:textId="77777777" w:rsidR="00361D31" w:rsidRPr="00E555AB" w:rsidRDefault="00000000" w:rsidP="00361D31">
                  <w:pPr>
                    <w:tabs>
                      <w:tab w:val="clear" w:pos="851"/>
                      <w:tab w:val="left" w:pos="345"/>
                    </w:tabs>
                    <w:spacing w:before="0" w:line="240" w:lineRule="auto"/>
                    <w:contextualSpacing/>
                  </w:pPr>
                  <w:sdt>
                    <w:sdtPr>
                      <w:rPr>
                        <w:b/>
                        <w:sz w:val="24"/>
                        <w:szCs w:val="24"/>
                      </w:rPr>
                      <w:id w:val="187341786"/>
                    </w:sdtPr>
                    <w:sdtContent>
                      <w:r w:rsidR="00361D31" w:rsidRPr="00E555AB">
                        <w:rPr>
                          <w:rFonts w:ascii="MS Gothic" w:eastAsia="MS Gothic" w:hAnsi="MS Gothic"/>
                          <w:b/>
                          <w:sz w:val="24"/>
                          <w:szCs w:val="24"/>
                        </w:rPr>
                        <w:t>☐</w:t>
                      </w:r>
                    </w:sdtContent>
                  </w:sdt>
                </w:p>
              </w:tc>
              <w:tc>
                <w:tcPr>
                  <w:tcW w:w="8934" w:type="dxa"/>
                </w:tcPr>
                <w:p w14:paraId="2F20D9FB" w14:textId="77777777" w:rsidR="00361D31" w:rsidRPr="00E555AB" w:rsidRDefault="00361D31" w:rsidP="00361D31">
                  <w:pPr>
                    <w:tabs>
                      <w:tab w:val="clear" w:pos="851"/>
                      <w:tab w:val="left" w:pos="345"/>
                    </w:tabs>
                    <w:spacing w:before="0" w:line="240" w:lineRule="auto"/>
                    <w:contextualSpacing/>
                  </w:pPr>
                  <w:r w:rsidRPr="00E555AB">
                    <w:t>own property acquired as gift or inheritance</w:t>
                  </w:r>
                </w:p>
              </w:tc>
            </w:tr>
            <w:tr w:rsidR="00361D31" w:rsidRPr="00E555AB" w14:paraId="63B87EBB" w14:textId="77777777" w:rsidTr="008D7245">
              <w:trPr>
                <w:trHeight w:val="580"/>
              </w:trPr>
              <w:tc>
                <w:tcPr>
                  <w:tcW w:w="697" w:type="dxa"/>
                  <w:shd w:val="clear" w:color="auto" w:fill="FFFFFF" w:themeFill="background1"/>
                </w:tcPr>
                <w:p w14:paraId="214E9C64" w14:textId="77777777" w:rsidR="00361D31" w:rsidRPr="00E555AB" w:rsidRDefault="00000000" w:rsidP="00361D31">
                  <w:pPr>
                    <w:tabs>
                      <w:tab w:val="clear" w:pos="851"/>
                      <w:tab w:val="left" w:pos="345"/>
                    </w:tabs>
                    <w:spacing w:before="0" w:line="240" w:lineRule="auto"/>
                    <w:contextualSpacing/>
                  </w:pPr>
                  <w:sdt>
                    <w:sdtPr>
                      <w:rPr>
                        <w:b/>
                        <w:sz w:val="24"/>
                        <w:szCs w:val="24"/>
                      </w:rPr>
                      <w:id w:val="54528579"/>
                    </w:sdtPr>
                    <w:sdtContent>
                      <w:r w:rsidR="00361D31" w:rsidRPr="00E555AB">
                        <w:rPr>
                          <w:rFonts w:ascii="MS Gothic" w:eastAsia="MS Gothic" w:hAnsi="MS Gothic"/>
                          <w:b/>
                          <w:sz w:val="24"/>
                          <w:szCs w:val="24"/>
                        </w:rPr>
                        <w:t>☐</w:t>
                      </w:r>
                    </w:sdtContent>
                  </w:sdt>
                </w:p>
              </w:tc>
              <w:tc>
                <w:tcPr>
                  <w:tcW w:w="8934" w:type="dxa"/>
                </w:tcPr>
                <w:p w14:paraId="5FD25ECD" w14:textId="77777777" w:rsidR="00361D31" w:rsidRPr="00E555AB" w:rsidRDefault="00361D31" w:rsidP="00361D31">
                  <w:pPr>
                    <w:tabs>
                      <w:tab w:val="clear" w:pos="851"/>
                      <w:tab w:val="left" w:pos="345"/>
                    </w:tabs>
                    <w:spacing w:before="0" w:line="240" w:lineRule="auto"/>
                    <w:contextualSpacing/>
                    <w:rPr>
                      <w:shd w:val="clear" w:color="auto" w:fill="F2F2F2" w:themeFill="background1" w:themeFillShade="F2"/>
                    </w:rPr>
                  </w:pPr>
                  <w:r w:rsidRPr="00E555AB">
                    <w:t>other origin of property, not listed above (specify):</w:t>
                  </w:r>
                  <w:r w:rsidRPr="00E555AB">
                    <w:rPr>
                      <w:shd w:val="clear" w:color="auto" w:fill="F2F2F2" w:themeFill="background1" w:themeFillShade="F2"/>
                    </w:rPr>
                    <w:t>_________________________________</w:t>
                  </w:r>
                </w:p>
                <w:p w14:paraId="248BBA56" w14:textId="77777777" w:rsidR="00354EC8" w:rsidRPr="00E555AB" w:rsidRDefault="00354EC8" w:rsidP="00361D31">
                  <w:pPr>
                    <w:tabs>
                      <w:tab w:val="clear" w:pos="851"/>
                      <w:tab w:val="left" w:pos="345"/>
                    </w:tabs>
                    <w:spacing w:before="0" w:line="240" w:lineRule="auto"/>
                    <w:contextualSpacing/>
                    <w:rPr>
                      <w:shd w:val="clear" w:color="auto" w:fill="F2F2F2" w:themeFill="background1" w:themeFillShade="F2"/>
                    </w:rPr>
                  </w:pPr>
                </w:p>
                <w:p w14:paraId="1F78433F" w14:textId="77777777" w:rsidR="00354EC8" w:rsidRPr="00E555AB" w:rsidRDefault="00354EC8" w:rsidP="00361D31">
                  <w:pPr>
                    <w:tabs>
                      <w:tab w:val="clear" w:pos="851"/>
                      <w:tab w:val="left" w:pos="345"/>
                    </w:tabs>
                    <w:spacing w:before="0" w:line="240" w:lineRule="auto"/>
                    <w:contextualSpacing/>
                  </w:pPr>
                </w:p>
              </w:tc>
            </w:tr>
          </w:tbl>
          <w:p w14:paraId="37E2CAA3" w14:textId="77777777" w:rsidR="00A55E88" w:rsidRPr="00E555AB" w:rsidRDefault="00A55E88" w:rsidP="00A55E88">
            <w:pPr>
              <w:shd w:val="clear" w:color="auto" w:fill="47794C"/>
              <w:spacing w:before="0" w:line="240" w:lineRule="auto"/>
              <w:jc w:val="both"/>
              <w:rPr>
                <w:b/>
                <w:color w:val="FFFFFF" w:themeColor="background1"/>
                <w:shd w:val="clear" w:color="auto" w:fill="7F7F7F" w:themeFill="text1" w:themeFillTint="80"/>
              </w:rPr>
            </w:pPr>
          </w:p>
          <w:p w14:paraId="1284AEFA" w14:textId="77777777" w:rsidR="00A55E88" w:rsidRPr="00E555AB" w:rsidRDefault="00A55E88" w:rsidP="00A55E88">
            <w:pPr>
              <w:shd w:val="clear" w:color="auto" w:fill="47794C"/>
              <w:spacing w:before="0" w:line="240" w:lineRule="auto"/>
              <w:jc w:val="both"/>
              <w:rPr>
                <w:b/>
                <w:color w:val="FFFFFF" w:themeColor="background1"/>
                <w:sz w:val="22"/>
                <w:szCs w:val="22"/>
                <w:shd w:val="clear" w:color="auto" w:fill="808080" w:themeFill="background1" w:themeFillShade="80"/>
              </w:rPr>
            </w:pPr>
            <w:r w:rsidRPr="00E555AB">
              <w:rPr>
                <w:b/>
                <w:color w:val="FFFFFF" w:themeColor="background1"/>
                <w:sz w:val="22"/>
                <w:szCs w:val="22"/>
                <w:shd w:val="clear" w:color="auto" w:fill="4D8352"/>
              </w:rPr>
              <w:t>BENEFICIAL OWNER 2</w:t>
            </w:r>
          </w:p>
          <w:p w14:paraId="0739658B" w14:textId="77777777" w:rsidR="00A55E88" w:rsidRPr="00E555AB" w:rsidRDefault="00A55E88" w:rsidP="00A55E88">
            <w:pPr>
              <w:shd w:val="clear" w:color="auto" w:fill="47794C"/>
              <w:spacing w:before="0" w:line="240" w:lineRule="auto"/>
              <w:jc w:val="both"/>
              <w:rPr>
                <w:color w:val="FFFFFF" w:themeColor="background1"/>
              </w:rPr>
            </w:pPr>
          </w:p>
          <w:p w14:paraId="3FF94C3B" w14:textId="77777777" w:rsidR="00A55E88" w:rsidRPr="00E555AB" w:rsidRDefault="00A55E88" w:rsidP="00A55E88">
            <w:pPr>
              <w:shd w:val="clear" w:color="auto" w:fill="FFFFFF" w:themeFill="background1"/>
              <w:spacing w:before="0" w:line="276" w:lineRule="auto"/>
              <w:rPr>
                <w:b/>
                <w:sz w:val="2"/>
                <w:szCs w:val="2"/>
              </w:rPr>
            </w:pPr>
          </w:p>
          <w:p w14:paraId="59EE38E4" w14:textId="77777777" w:rsidR="00A55E88" w:rsidRPr="00E555AB" w:rsidRDefault="00A55E88" w:rsidP="00A55E88">
            <w:pPr>
              <w:shd w:val="clear" w:color="auto" w:fill="ACCCAE"/>
              <w:spacing w:before="0" w:line="276" w:lineRule="auto"/>
              <w:rPr>
                <w:b/>
                <w:sz w:val="10"/>
                <w:szCs w:val="10"/>
              </w:rPr>
            </w:pPr>
          </w:p>
          <w:p w14:paraId="23096B48" w14:textId="77777777" w:rsidR="00A55E88" w:rsidRPr="00E555AB" w:rsidRDefault="00A55E88" w:rsidP="00A55E88">
            <w:pPr>
              <w:shd w:val="clear" w:color="auto" w:fill="ACCCAE"/>
              <w:spacing w:before="0" w:line="276" w:lineRule="auto"/>
              <w:rPr>
                <w:b/>
                <w:sz w:val="22"/>
                <w:szCs w:val="22"/>
              </w:rPr>
            </w:pPr>
            <w:r w:rsidRPr="00E555AB">
              <w:rPr>
                <w:b/>
                <w:sz w:val="22"/>
                <w:szCs w:val="22"/>
              </w:rPr>
              <w:t>IDENTIFICATION DATA</w:t>
            </w:r>
          </w:p>
          <w:p w14:paraId="3B656493" w14:textId="77777777" w:rsidR="00A55E88" w:rsidRPr="00E555AB" w:rsidRDefault="00A55E88" w:rsidP="00A55E88">
            <w:pPr>
              <w:shd w:val="clear" w:color="auto" w:fill="ACCCAE"/>
              <w:spacing w:before="0" w:line="276" w:lineRule="auto"/>
              <w:rPr>
                <w:b/>
                <w:sz w:val="10"/>
                <w:szCs w:val="10"/>
              </w:rPr>
            </w:pPr>
          </w:p>
          <w:p w14:paraId="3BD036D1" w14:textId="77777777" w:rsidR="006161DD" w:rsidRPr="00E555AB" w:rsidRDefault="006161DD" w:rsidP="006161DD">
            <w:pPr>
              <w:spacing w:before="120" w:line="276" w:lineRule="auto"/>
              <w:rPr>
                <w:b/>
              </w:rPr>
            </w:pPr>
            <w:r w:rsidRPr="00E555AB">
              <w:rPr>
                <w:b/>
              </w:rPr>
              <w:t>Name and surname:</w:t>
            </w:r>
            <w:r w:rsidRPr="00E555AB">
              <w:rPr>
                <w:b/>
                <w:shd w:val="clear" w:color="auto" w:fill="F2F2F2" w:themeFill="background1" w:themeFillShade="F2"/>
              </w:rPr>
              <w:t>__________________________________________________________________________</w:t>
            </w:r>
          </w:p>
          <w:p w14:paraId="3DD3BA7B" w14:textId="77777777" w:rsidR="006161DD" w:rsidRPr="00E555AB" w:rsidRDefault="006161DD" w:rsidP="006161DD">
            <w:pPr>
              <w:spacing w:before="120" w:line="276" w:lineRule="auto"/>
            </w:pPr>
            <w:r w:rsidRPr="00E555AB">
              <w:t xml:space="preserve">Date of birth: </w:t>
            </w:r>
            <w:r w:rsidRPr="00E555AB">
              <w:rPr>
                <w:shd w:val="clear" w:color="auto" w:fill="F2F2F2" w:themeFill="background1" w:themeFillShade="F2"/>
              </w:rPr>
              <w:t>__________________</w:t>
            </w:r>
          </w:p>
          <w:p w14:paraId="7EA5D041" w14:textId="77777777" w:rsidR="006161DD" w:rsidRPr="00E555AB" w:rsidRDefault="006161DD" w:rsidP="006161DD">
            <w:pPr>
              <w:spacing w:before="120" w:line="276" w:lineRule="auto"/>
              <w:rPr>
                <w:shd w:val="clear" w:color="auto" w:fill="F2F2F2" w:themeFill="background1" w:themeFillShade="F2"/>
              </w:rPr>
            </w:pPr>
            <w:r w:rsidRPr="00E555AB">
              <w:t xml:space="preserve">Place of birth: </w:t>
            </w:r>
            <w:r w:rsidRPr="00E555AB">
              <w:rPr>
                <w:shd w:val="clear" w:color="auto" w:fill="F2F2F2" w:themeFill="background1" w:themeFillShade="F2"/>
              </w:rPr>
              <w:t>_____________________________</w:t>
            </w:r>
          </w:p>
          <w:p w14:paraId="3A334A12" w14:textId="77777777" w:rsidR="006161DD" w:rsidRPr="00E555AB" w:rsidRDefault="006161DD" w:rsidP="006161DD">
            <w:pPr>
              <w:spacing w:before="120" w:line="276" w:lineRule="auto"/>
            </w:pPr>
            <w:r w:rsidRPr="00E555AB">
              <w:rPr>
                <w:shd w:val="clear" w:color="auto" w:fill="FFFFFF" w:themeFill="background1"/>
              </w:rPr>
              <w:t>Permanent or temporary residence (for non-resident enter only the name of country):</w:t>
            </w:r>
            <w:r w:rsidRPr="00E555AB">
              <w:rPr>
                <w:shd w:val="clear" w:color="auto" w:fill="F2F2F2" w:themeFill="background1" w:themeFillShade="F2"/>
              </w:rPr>
              <w:t xml:space="preserve"> _________________________________________</w:t>
            </w:r>
          </w:p>
          <w:p w14:paraId="5CAD6323" w14:textId="77777777" w:rsidR="006161DD" w:rsidRPr="00E555AB" w:rsidRDefault="006161DD" w:rsidP="006161DD">
            <w:pPr>
              <w:spacing w:before="120" w:line="240" w:lineRule="auto"/>
              <w:jc w:val="both"/>
              <w:rPr>
                <w:b/>
              </w:rPr>
            </w:pPr>
            <w:r w:rsidRPr="00E555AB">
              <w:rPr>
                <w:b/>
              </w:rPr>
              <w:t>In case the beneficial owner 2 is identified based on the personal document, enter information on personal document:</w:t>
            </w:r>
          </w:p>
          <w:p w14:paraId="02C12450" w14:textId="77777777" w:rsidR="006161DD" w:rsidRPr="00E555AB" w:rsidRDefault="006161DD" w:rsidP="006161DD">
            <w:pPr>
              <w:spacing w:before="120" w:line="276" w:lineRule="auto"/>
            </w:pPr>
            <w:r w:rsidRPr="00E555AB">
              <w:t xml:space="preserve">Personal document type: </w:t>
            </w:r>
            <w:r w:rsidRPr="00E555AB">
              <w:rPr>
                <w:shd w:val="clear" w:color="auto" w:fill="F2F2F2" w:themeFill="background1" w:themeFillShade="F2"/>
              </w:rPr>
              <w:t>__________________________________</w:t>
            </w:r>
            <w:r w:rsidRPr="00E555AB">
              <w:t xml:space="preserve"> </w:t>
            </w:r>
          </w:p>
          <w:p w14:paraId="469AC86F" w14:textId="77777777" w:rsidR="006161DD" w:rsidRPr="00E555AB" w:rsidRDefault="006161DD" w:rsidP="006161DD">
            <w:pPr>
              <w:spacing w:before="120" w:line="276" w:lineRule="auto"/>
            </w:pPr>
            <w:r w:rsidRPr="00E555AB">
              <w:t xml:space="preserve">Personal document number: </w:t>
            </w:r>
            <w:r w:rsidRPr="00E555AB">
              <w:rPr>
                <w:shd w:val="clear" w:color="auto" w:fill="F2F2F2" w:themeFill="background1" w:themeFillShade="F2"/>
              </w:rPr>
              <w:t>______________________________________</w:t>
            </w:r>
          </w:p>
          <w:p w14:paraId="3B082D15" w14:textId="77777777" w:rsidR="006161DD" w:rsidRPr="00E555AB" w:rsidRDefault="006161DD" w:rsidP="006161DD">
            <w:pPr>
              <w:spacing w:before="120" w:line="276" w:lineRule="auto"/>
            </w:pPr>
            <w:r w:rsidRPr="00E555AB">
              <w:t xml:space="preserve">Issuing authority: </w:t>
            </w:r>
            <w:r w:rsidRPr="00E555AB">
              <w:rPr>
                <w:shd w:val="clear" w:color="auto" w:fill="F2F2F2" w:themeFill="background1" w:themeFillShade="F2"/>
              </w:rPr>
              <w:t>______________________________</w:t>
            </w:r>
            <w:r w:rsidRPr="00E555AB">
              <w:t xml:space="preserve"> </w:t>
            </w:r>
          </w:p>
          <w:p w14:paraId="43B6588B" w14:textId="77777777" w:rsidR="006161DD" w:rsidRPr="00E555AB" w:rsidRDefault="006161DD" w:rsidP="006161DD">
            <w:pPr>
              <w:spacing w:before="120" w:line="276" w:lineRule="auto"/>
            </w:pPr>
            <w:r w:rsidRPr="00E555AB">
              <w:t xml:space="preserve">Date of issuance: </w:t>
            </w:r>
            <w:r w:rsidRPr="00E555AB">
              <w:rPr>
                <w:shd w:val="clear" w:color="auto" w:fill="F2F2F2" w:themeFill="background1" w:themeFillShade="F2"/>
              </w:rPr>
              <w:t>____________________________</w:t>
            </w:r>
          </w:p>
          <w:p w14:paraId="456FA523" w14:textId="77777777" w:rsidR="006161DD" w:rsidRPr="00E555AB" w:rsidRDefault="006161DD" w:rsidP="006161DD">
            <w:pPr>
              <w:spacing w:before="120" w:line="276" w:lineRule="auto"/>
            </w:pPr>
            <w:r w:rsidRPr="00E555AB">
              <w:t xml:space="preserve">Place of issuance: </w:t>
            </w:r>
            <w:r w:rsidRPr="00E555AB">
              <w:rPr>
                <w:shd w:val="clear" w:color="auto" w:fill="F2F2F2" w:themeFill="background1" w:themeFillShade="F2"/>
              </w:rPr>
              <w:t>____________________________</w:t>
            </w:r>
          </w:p>
          <w:p w14:paraId="671F04FB" w14:textId="77777777" w:rsidR="00A55E88" w:rsidRPr="00E555AB" w:rsidRDefault="00A55E88" w:rsidP="00A55E88">
            <w:pPr>
              <w:shd w:val="clear" w:color="auto" w:fill="ACCCAE"/>
              <w:spacing w:before="0" w:line="240" w:lineRule="auto"/>
              <w:jc w:val="both"/>
              <w:rPr>
                <w:b/>
                <w:sz w:val="10"/>
                <w:szCs w:val="10"/>
              </w:rPr>
            </w:pPr>
          </w:p>
          <w:p w14:paraId="2C0F0626" w14:textId="77777777" w:rsidR="006161DD" w:rsidRPr="00E555AB" w:rsidRDefault="006161DD" w:rsidP="006161DD">
            <w:pPr>
              <w:shd w:val="clear" w:color="auto" w:fill="ACCCAE"/>
              <w:spacing w:before="0" w:line="240" w:lineRule="auto"/>
              <w:jc w:val="both"/>
              <w:rPr>
                <w:b/>
                <w:sz w:val="22"/>
                <w:szCs w:val="22"/>
              </w:rPr>
            </w:pPr>
            <w:r w:rsidRPr="00E555AB">
              <w:rPr>
                <w:b/>
                <w:sz w:val="22"/>
                <w:szCs w:val="22"/>
              </w:rPr>
              <w:t xml:space="preserve">On what basis the stated natural person is recognized as the beneficial owner of the Client </w:t>
            </w:r>
          </w:p>
          <w:p w14:paraId="576BA809" w14:textId="77777777" w:rsidR="006161DD" w:rsidRPr="00E555AB" w:rsidRDefault="006161DD" w:rsidP="006161DD">
            <w:pPr>
              <w:shd w:val="clear" w:color="auto" w:fill="ACCCAE"/>
              <w:spacing w:before="0" w:line="240" w:lineRule="auto"/>
              <w:jc w:val="both"/>
            </w:pPr>
            <w:r w:rsidRPr="00E555AB">
              <w:t>(check at least one of the boxes):</w:t>
            </w:r>
          </w:p>
          <w:p w14:paraId="581A3F01" w14:textId="77777777" w:rsidR="006161DD" w:rsidRPr="00E555AB" w:rsidRDefault="006161DD" w:rsidP="006161DD">
            <w:pPr>
              <w:shd w:val="clear" w:color="auto" w:fill="ACCCAE"/>
              <w:spacing w:before="0" w:line="240" w:lineRule="auto"/>
              <w:jc w:val="both"/>
              <w:rPr>
                <w:sz w:val="10"/>
                <w:szCs w:val="10"/>
              </w:rPr>
            </w:pPr>
          </w:p>
          <w:p w14:paraId="01EFEC1F" w14:textId="77777777" w:rsidR="006161DD" w:rsidRPr="00E555AB" w:rsidRDefault="006161DD" w:rsidP="006161DD">
            <w:pPr>
              <w:spacing w:before="0" w:line="240" w:lineRule="auto"/>
              <w:jc w:val="both"/>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8"/>
              <w:gridCol w:w="10196"/>
            </w:tblGrid>
            <w:tr w:rsidR="006161DD" w:rsidRPr="00E555AB" w14:paraId="48E3FC56" w14:textId="77777777" w:rsidTr="008D7245">
              <w:tc>
                <w:tcPr>
                  <w:tcW w:w="493" w:type="dxa"/>
                  <w:shd w:val="clear" w:color="auto" w:fill="FFFFFF" w:themeFill="background1"/>
                </w:tcPr>
                <w:p w14:paraId="6C42242C" w14:textId="77777777" w:rsidR="006161DD" w:rsidRPr="00E555AB" w:rsidRDefault="00000000" w:rsidP="006161DD">
                  <w:pPr>
                    <w:spacing w:before="0" w:line="240" w:lineRule="auto"/>
                    <w:jc w:val="both"/>
                  </w:pPr>
                  <w:sdt>
                    <w:sdtPr>
                      <w:rPr>
                        <w:b/>
                        <w:sz w:val="28"/>
                        <w:szCs w:val="28"/>
                      </w:rPr>
                      <w:id w:val="-638644226"/>
                    </w:sdtPr>
                    <w:sdtContent>
                      <w:r w:rsidR="006161DD" w:rsidRPr="00E555AB">
                        <w:rPr>
                          <w:rFonts w:ascii="MS Gothic" w:eastAsia="MS Gothic" w:hAnsi="MS Gothic"/>
                          <w:b/>
                          <w:sz w:val="28"/>
                          <w:szCs w:val="28"/>
                        </w:rPr>
                        <w:t>☐</w:t>
                      </w:r>
                    </w:sdtContent>
                  </w:sdt>
                  <w:r w:rsidR="00D210DF" w:rsidRPr="00E555AB">
                    <w:t xml:space="preserve">    </w:t>
                  </w:r>
                </w:p>
                <w:p w14:paraId="40728DB2" w14:textId="77777777" w:rsidR="006161DD" w:rsidRPr="00E555AB" w:rsidRDefault="006161DD" w:rsidP="006161DD">
                  <w:pPr>
                    <w:spacing w:before="0" w:line="240" w:lineRule="auto"/>
                    <w:jc w:val="both"/>
                  </w:pPr>
                </w:p>
              </w:tc>
              <w:tc>
                <w:tcPr>
                  <w:tcW w:w="10338" w:type="dxa"/>
                </w:tcPr>
                <w:p w14:paraId="05B2AAD4" w14:textId="77777777" w:rsidR="006161DD" w:rsidRPr="00E555AB" w:rsidRDefault="006161DD" w:rsidP="006161DD">
                  <w:pPr>
                    <w:spacing w:before="0" w:line="240" w:lineRule="auto"/>
                    <w:jc w:val="both"/>
                  </w:pPr>
                  <w:r w:rsidRPr="00E555AB">
                    <w:t xml:space="preserve">natural person that directly or indirectly </w:t>
                  </w:r>
                  <w:r w:rsidR="00FE7C62" w:rsidRPr="00E555AB">
                    <w:t xml:space="preserve">holds </w:t>
                  </w:r>
                  <w:r w:rsidRPr="00E555AB">
                    <w:t>25% or more of business share, stocks, voting rights or other rights, based on which such person participates in the management of the legal entity, that is, participates in the equity of the legal person with 25% or more share</w:t>
                  </w:r>
                </w:p>
                <w:p w14:paraId="32502D3B" w14:textId="77777777" w:rsidR="006161DD" w:rsidRPr="00E555AB" w:rsidRDefault="006161DD" w:rsidP="006161DD">
                  <w:pPr>
                    <w:spacing w:before="0" w:line="240" w:lineRule="auto"/>
                    <w:jc w:val="both"/>
                  </w:pPr>
                </w:p>
              </w:tc>
            </w:tr>
            <w:tr w:rsidR="006161DD" w:rsidRPr="00E555AB" w14:paraId="6592AD1A" w14:textId="77777777" w:rsidTr="008D7245">
              <w:tc>
                <w:tcPr>
                  <w:tcW w:w="493" w:type="dxa"/>
                  <w:shd w:val="clear" w:color="auto" w:fill="FFFFFF" w:themeFill="background1"/>
                </w:tcPr>
                <w:p w14:paraId="6D544927" w14:textId="77777777" w:rsidR="006161DD" w:rsidRPr="00E555AB" w:rsidRDefault="00000000" w:rsidP="006161DD">
                  <w:pPr>
                    <w:spacing w:before="0" w:line="240" w:lineRule="auto"/>
                    <w:jc w:val="both"/>
                  </w:pPr>
                  <w:sdt>
                    <w:sdtPr>
                      <w:rPr>
                        <w:b/>
                        <w:sz w:val="28"/>
                        <w:szCs w:val="28"/>
                      </w:rPr>
                      <w:id w:val="-674889830"/>
                    </w:sdtPr>
                    <w:sdtContent>
                      <w:r w:rsidR="006161DD" w:rsidRPr="00E555AB">
                        <w:rPr>
                          <w:rFonts w:ascii="MS Gothic" w:eastAsia="MS Gothic" w:hAnsi="MS Gothic"/>
                          <w:b/>
                          <w:sz w:val="28"/>
                          <w:szCs w:val="28"/>
                        </w:rPr>
                        <w:t>☐</w:t>
                      </w:r>
                    </w:sdtContent>
                  </w:sdt>
                  <w:r w:rsidR="00D210DF" w:rsidRPr="00E555AB">
                    <w:t xml:space="preserve">    </w:t>
                  </w:r>
                </w:p>
                <w:p w14:paraId="55875C2C" w14:textId="77777777" w:rsidR="006161DD" w:rsidRPr="00E555AB" w:rsidRDefault="006161DD" w:rsidP="006161DD">
                  <w:pPr>
                    <w:spacing w:before="0" w:line="240" w:lineRule="auto"/>
                    <w:jc w:val="both"/>
                  </w:pPr>
                </w:p>
              </w:tc>
              <w:tc>
                <w:tcPr>
                  <w:tcW w:w="10338" w:type="dxa"/>
                </w:tcPr>
                <w:p w14:paraId="44E7D954" w14:textId="77777777" w:rsidR="006161DD" w:rsidRPr="00E555AB" w:rsidRDefault="006161DD" w:rsidP="006161DD">
                  <w:pPr>
                    <w:spacing w:before="0" w:line="240" w:lineRule="auto"/>
                    <w:jc w:val="both"/>
                  </w:pPr>
                  <w:r w:rsidRPr="00E555AB">
                    <w:t>natural person that directly or indirectly has a dominant impact on managing and decision making (dominant impact meaning that one natural person has the absolute right in decision making or absolute veto right in making decisions on financial and business policy of the client, that is, capable of independent decision making or putting veto on such decision, with no joint action with other persons)</w:t>
                  </w:r>
                </w:p>
                <w:p w14:paraId="0D894116" w14:textId="77777777" w:rsidR="006161DD" w:rsidRPr="00E555AB" w:rsidRDefault="006161DD" w:rsidP="006161DD">
                  <w:pPr>
                    <w:spacing w:before="0" w:line="240" w:lineRule="auto"/>
                    <w:jc w:val="both"/>
                  </w:pPr>
                </w:p>
              </w:tc>
            </w:tr>
            <w:tr w:rsidR="006161DD" w:rsidRPr="00E555AB" w14:paraId="2B3CF554" w14:textId="77777777" w:rsidTr="008D7245">
              <w:tc>
                <w:tcPr>
                  <w:tcW w:w="493" w:type="dxa"/>
                  <w:shd w:val="clear" w:color="auto" w:fill="FFFFFF" w:themeFill="background1"/>
                </w:tcPr>
                <w:p w14:paraId="47079C8E" w14:textId="77777777" w:rsidR="006161DD" w:rsidRPr="00E555AB" w:rsidRDefault="00000000" w:rsidP="006161DD">
                  <w:pPr>
                    <w:spacing w:before="0" w:line="240" w:lineRule="auto"/>
                    <w:jc w:val="both"/>
                  </w:pPr>
                  <w:sdt>
                    <w:sdtPr>
                      <w:rPr>
                        <w:b/>
                        <w:sz w:val="28"/>
                        <w:szCs w:val="28"/>
                      </w:rPr>
                      <w:id w:val="592357920"/>
                    </w:sdtPr>
                    <w:sdtContent>
                      <w:r w:rsidR="006161DD" w:rsidRPr="00E555AB">
                        <w:rPr>
                          <w:rFonts w:ascii="MS Gothic" w:eastAsia="MS Gothic" w:hAnsi="MS Gothic"/>
                          <w:b/>
                          <w:sz w:val="28"/>
                          <w:szCs w:val="28"/>
                        </w:rPr>
                        <w:t>☐</w:t>
                      </w:r>
                    </w:sdtContent>
                  </w:sdt>
                  <w:r w:rsidR="00D210DF" w:rsidRPr="00E555AB">
                    <w:t xml:space="preserve">    </w:t>
                  </w:r>
                </w:p>
                <w:p w14:paraId="0A0DD2D3" w14:textId="77777777" w:rsidR="006161DD" w:rsidRPr="00E555AB" w:rsidRDefault="006161DD" w:rsidP="006161DD">
                  <w:pPr>
                    <w:spacing w:before="0" w:line="240" w:lineRule="auto"/>
                    <w:jc w:val="both"/>
                  </w:pPr>
                </w:p>
              </w:tc>
              <w:tc>
                <w:tcPr>
                  <w:tcW w:w="10338" w:type="dxa"/>
                </w:tcPr>
                <w:p w14:paraId="4F5D96F5" w14:textId="77777777" w:rsidR="006161DD" w:rsidRPr="00E555AB" w:rsidRDefault="006161DD" w:rsidP="006161DD">
                  <w:pPr>
                    <w:spacing w:before="0" w:line="240" w:lineRule="auto"/>
                    <w:jc w:val="both"/>
                  </w:pPr>
                  <w:r w:rsidRPr="00E555AB">
                    <w:t>natural person that provides or will provide funds to the client indirectly and on that basis has the right to a dominant impact on decision making of the managerial bodies of the client in financing and business decisions</w:t>
                  </w:r>
                </w:p>
                <w:p w14:paraId="54751895" w14:textId="77777777" w:rsidR="006161DD" w:rsidRPr="00E555AB" w:rsidRDefault="006161DD" w:rsidP="006161DD">
                  <w:pPr>
                    <w:spacing w:before="0" w:line="240" w:lineRule="auto"/>
                    <w:jc w:val="both"/>
                  </w:pPr>
                </w:p>
              </w:tc>
            </w:tr>
            <w:tr w:rsidR="006161DD" w:rsidRPr="00E555AB" w14:paraId="375F4CE3" w14:textId="77777777" w:rsidTr="008D7245">
              <w:tc>
                <w:tcPr>
                  <w:tcW w:w="493" w:type="dxa"/>
                  <w:shd w:val="clear" w:color="auto" w:fill="FFFFFF" w:themeFill="background1"/>
                </w:tcPr>
                <w:p w14:paraId="5C9C7241" w14:textId="77777777" w:rsidR="006161DD" w:rsidRPr="00E555AB" w:rsidRDefault="00000000" w:rsidP="006161DD">
                  <w:pPr>
                    <w:spacing w:before="0" w:line="240" w:lineRule="auto"/>
                    <w:jc w:val="both"/>
                  </w:pPr>
                  <w:sdt>
                    <w:sdtPr>
                      <w:rPr>
                        <w:b/>
                        <w:sz w:val="28"/>
                        <w:szCs w:val="28"/>
                      </w:rPr>
                      <w:id w:val="5948581"/>
                    </w:sdtPr>
                    <w:sdtContent>
                      <w:r w:rsidR="006161DD" w:rsidRPr="00E555AB">
                        <w:rPr>
                          <w:rFonts w:ascii="MS Gothic" w:eastAsia="MS Gothic" w:hAnsi="MS Gothic"/>
                          <w:b/>
                          <w:sz w:val="28"/>
                          <w:szCs w:val="28"/>
                        </w:rPr>
                        <w:t>☐</w:t>
                      </w:r>
                    </w:sdtContent>
                  </w:sdt>
                  <w:r w:rsidR="00D210DF" w:rsidRPr="00E555AB">
                    <w:t xml:space="preserve">    </w:t>
                  </w:r>
                </w:p>
                <w:p w14:paraId="78D8002D" w14:textId="77777777" w:rsidR="006161DD" w:rsidRPr="00E555AB" w:rsidRDefault="006161DD" w:rsidP="006161DD">
                  <w:pPr>
                    <w:spacing w:before="0" w:line="240" w:lineRule="auto"/>
                    <w:jc w:val="both"/>
                  </w:pPr>
                </w:p>
              </w:tc>
              <w:tc>
                <w:tcPr>
                  <w:tcW w:w="10338" w:type="dxa"/>
                </w:tcPr>
                <w:p w14:paraId="118BB304" w14:textId="77777777" w:rsidR="006161DD" w:rsidRPr="00E555AB" w:rsidRDefault="006161DD" w:rsidP="006161DD">
                  <w:pPr>
                    <w:spacing w:before="0" w:line="240" w:lineRule="auto"/>
                    <w:jc w:val="both"/>
                  </w:pPr>
                  <w:r w:rsidRPr="00E555AB">
                    <w:t>natural person registered to represent the client</w:t>
                  </w:r>
                </w:p>
              </w:tc>
            </w:tr>
            <w:tr w:rsidR="006161DD" w:rsidRPr="00E555AB" w14:paraId="067C9EE1" w14:textId="77777777" w:rsidTr="008D7245">
              <w:tc>
                <w:tcPr>
                  <w:tcW w:w="493" w:type="dxa"/>
                  <w:shd w:val="clear" w:color="auto" w:fill="FFFFFF" w:themeFill="background1"/>
                </w:tcPr>
                <w:p w14:paraId="5E156F4A" w14:textId="77777777" w:rsidR="006161DD" w:rsidRPr="00E555AB" w:rsidRDefault="00000000" w:rsidP="006161DD">
                  <w:pPr>
                    <w:spacing w:before="0" w:line="240" w:lineRule="auto"/>
                    <w:jc w:val="both"/>
                  </w:pPr>
                  <w:sdt>
                    <w:sdtPr>
                      <w:rPr>
                        <w:b/>
                        <w:sz w:val="28"/>
                        <w:szCs w:val="28"/>
                      </w:rPr>
                      <w:id w:val="1393311261"/>
                    </w:sdtPr>
                    <w:sdtContent>
                      <w:r w:rsidR="006161DD" w:rsidRPr="00E555AB">
                        <w:rPr>
                          <w:rFonts w:ascii="MS Gothic" w:eastAsia="MS Gothic" w:hAnsi="MS Gothic"/>
                          <w:b/>
                          <w:sz w:val="28"/>
                          <w:szCs w:val="28"/>
                        </w:rPr>
                        <w:t>☐</w:t>
                      </w:r>
                    </w:sdtContent>
                  </w:sdt>
                  <w:r w:rsidR="00D210DF" w:rsidRPr="00E555AB">
                    <w:t xml:space="preserve">    </w:t>
                  </w:r>
                </w:p>
                <w:p w14:paraId="775B4704" w14:textId="77777777" w:rsidR="006161DD" w:rsidRPr="00E555AB" w:rsidRDefault="006161DD" w:rsidP="006161DD">
                  <w:pPr>
                    <w:spacing w:before="0" w:line="240" w:lineRule="auto"/>
                    <w:jc w:val="both"/>
                  </w:pPr>
                </w:p>
              </w:tc>
              <w:tc>
                <w:tcPr>
                  <w:tcW w:w="10338" w:type="dxa"/>
                </w:tcPr>
                <w:p w14:paraId="03C05C31" w14:textId="77777777" w:rsidR="006161DD" w:rsidRPr="00E555AB" w:rsidRDefault="006161DD" w:rsidP="006161DD">
                  <w:pPr>
                    <w:spacing w:before="0" w:line="240" w:lineRule="auto"/>
                    <w:jc w:val="both"/>
                  </w:pPr>
                  <w:r w:rsidRPr="00E555AB">
                    <w:t xml:space="preserve">natural person being the trustor, trustee, protector, beneficiary, or a person with dominant impact in trust management, or other person under the foreign law (in this case state the role of this natural person: </w:t>
                  </w:r>
                  <w:r w:rsidRPr="00E555AB">
                    <w:rPr>
                      <w:shd w:val="clear" w:color="auto" w:fill="F2F2F2" w:themeFill="background1" w:themeFillShade="F2"/>
                    </w:rPr>
                    <w:t>_________________________</w:t>
                  </w:r>
                  <w:r w:rsidRPr="00E555AB">
                    <w:t>)</w:t>
                  </w:r>
                </w:p>
                <w:p w14:paraId="059D8178" w14:textId="77777777" w:rsidR="006161DD" w:rsidRPr="00E555AB" w:rsidRDefault="006161DD" w:rsidP="006161DD">
                  <w:pPr>
                    <w:spacing w:before="0" w:line="240" w:lineRule="auto"/>
                    <w:jc w:val="both"/>
                  </w:pPr>
                </w:p>
              </w:tc>
            </w:tr>
          </w:tbl>
          <w:p w14:paraId="75E7DFBF" w14:textId="77777777" w:rsidR="006161DD" w:rsidRPr="00E555AB" w:rsidRDefault="006161DD" w:rsidP="006161DD">
            <w:pPr>
              <w:shd w:val="clear" w:color="auto" w:fill="ACCCAE"/>
              <w:tabs>
                <w:tab w:val="clear" w:pos="851"/>
                <w:tab w:val="left" w:pos="1233"/>
              </w:tabs>
              <w:spacing w:before="0" w:line="240" w:lineRule="auto"/>
              <w:jc w:val="both"/>
              <w:rPr>
                <w:b/>
              </w:rPr>
            </w:pPr>
          </w:p>
          <w:p w14:paraId="5B7FA390" w14:textId="77777777" w:rsidR="006161DD" w:rsidRPr="00E555AB" w:rsidRDefault="006161DD" w:rsidP="006161DD">
            <w:pPr>
              <w:shd w:val="clear" w:color="auto" w:fill="ACCCAE"/>
              <w:tabs>
                <w:tab w:val="clear" w:pos="851"/>
                <w:tab w:val="left" w:pos="1233"/>
              </w:tabs>
              <w:spacing w:before="0" w:line="240" w:lineRule="auto"/>
              <w:jc w:val="both"/>
              <w:rPr>
                <w:b/>
                <w:sz w:val="22"/>
                <w:szCs w:val="22"/>
              </w:rPr>
            </w:pPr>
            <w:r w:rsidRPr="00E555AB">
              <w:rPr>
                <w:b/>
                <w:sz w:val="22"/>
                <w:szCs w:val="22"/>
              </w:rPr>
              <w:t xml:space="preserve">Does the beneficial owner 2, or a close family member or </w:t>
            </w:r>
            <w:r w:rsidR="006B1DD7" w:rsidRPr="00E555AB">
              <w:rPr>
                <w:b/>
                <w:sz w:val="22"/>
                <w:szCs w:val="22"/>
              </w:rPr>
              <w:t>their close</w:t>
            </w:r>
            <w:r w:rsidRPr="00E555AB">
              <w:rPr>
                <w:b/>
                <w:sz w:val="22"/>
                <w:szCs w:val="22"/>
              </w:rPr>
              <w:t xml:space="preserve"> associate, meet the definition of the terms ’’Republic of Serbia official’’, ’’official of a foreign country’’ or ’’official of an international organization’’, stated at the end of this Questionnaire, including the definitions of a close family member of an official and close associate of an official (</w:t>
            </w:r>
            <w:r w:rsidRPr="008E6D31">
              <w:rPr>
                <w:b/>
                <w:sz w:val="22"/>
                <w:szCs w:val="22"/>
                <w:u w:val="single"/>
              </w:rPr>
              <w:t xml:space="preserve">check </w:t>
            </w:r>
            <w:r w:rsidR="00B01D85" w:rsidRPr="008E6D31">
              <w:rPr>
                <w:b/>
                <w:sz w:val="22"/>
                <w:szCs w:val="22"/>
                <w:u w:val="single"/>
              </w:rPr>
              <w:t xml:space="preserve">yes or no </w:t>
            </w:r>
            <w:r w:rsidRPr="008E6D31">
              <w:rPr>
                <w:b/>
                <w:sz w:val="22"/>
                <w:szCs w:val="22"/>
                <w:u w:val="single"/>
              </w:rPr>
              <w:t>boxes</w:t>
            </w:r>
            <w:r w:rsidRPr="00E555AB">
              <w:rPr>
                <w:b/>
                <w:sz w:val="22"/>
                <w:szCs w:val="22"/>
              </w:rPr>
              <w:t>)</w:t>
            </w:r>
          </w:p>
          <w:p w14:paraId="4AB2AAD9" w14:textId="77777777" w:rsidR="006161DD" w:rsidRPr="00E555AB" w:rsidRDefault="006161DD" w:rsidP="006161DD">
            <w:pPr>
              <w:shd w:val="clear" w:color="auto" w:fill="ACCCAE"/>
              <w:tabs>
                <w:tab w:val="clear" w:pos="851"/>
                <w:tab w:val="left" w:pos="1233"/>
              </w:tabs>
              <w:spacing w:before="0" w:line="240" w:lineRule="auto"/>
              <w:jc w:val="both"/>
              <w:rPr>
                <w:b/>
                <w:sz w:val="22"/>
                <w:szCs w:val="22"/>
              </w:rPr>
            </w:pPr>
          </w:p>
          <w:p w14:paraId="43511103" w14:textId="77777777" w:rsidR="006161DD" w:rsidRPr="00E555AB" w:rsidRDefault="006161DD" w:rsidP="006161DD">
            <w:pPr>
              <w:tabs>
                <w:tab w:val="clear" w:pos="851"/>
                <w:tab w:val="left" w:pos="1233"/>
              </w:tabs>
              <w:spacing w:before="0" w:line="360" w:lineRule="auto"/>
              <w:rPr>
                <w:b/>
                <w:sz w:val="16"/>
                <w:szCs w:val="1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86"/>
              <w:gridCol w:w="2578"/>
            </w:tblGrid>
            <w:tr w:rsidR="006161DD" w:rsidRPr="00E555AB" w14:paraId="5BE55B00" w14:textId="77777777" w:rsidTr="008D7245">
              <w:tc>
                <w:tcPr>
                  <w:tcW w:w="5886" w:type="dxa"/>
                </w:tcPr>
                <w:p w14:paraId="18067330" w14:textId="77777777" w:rsidR="006161DD" w:rsidRPr="00E555AB" w:rsidRDefault="006161DD" w:rsidP="006161DD">
                  <w:pPr>
                    <w:pStyle w:val="ListParagraph"/>
                    <w:numPr>
                      <w:ilvl w:val="0"/>
                      <w:numId w:val="27"/>
                    </w:numPr>
                    <w:tabs>
                      <w:tab w:val="clear" w:pos="851"/>
                      <w:tab w:val="left" w:pos="1233"/>
                    </w:tabs>
                    <w:spacing w:before="0" w:line="240" w:lineRule="auto"/>
                    <w:ind w:left="382" w:hanging="382"/>
                    <w:rPr>
                      <w:b/>
                      <w:sz w:val="22"/>
                      <w:szCs w:val="22"/>
                    </w:rPr>
                  </w:pPr>
                  <w:r w:rsidRPr="00E555AB">
                    <w:rPr>
                      <w:b/>
                      <w:sz w:val="22"/>
                      <w:szCs w:val="22"/>
                    </w:rPr>
                    <w:t xml:space="preserve">Official of the Republic of Serbia; </w:t>
                  </w:r>
                </w:p>
                <w:p w14:paraId="4A7DBCC6" w14:textId="77777777" w:rsidR="006161DD" w:rsidRPr="00E555AB" w:rsidRDefault="006161DD" w:rsidP="006161DD">
                  <w:pPr>
                    <w:tabs>
                      <w:tab w:val="clear" w:pos="851"/>
                      <w:tab w:val="left" w:pos="1233"/>
                    </w:tabs>
                    <w:spacing w:before="0" w:line="240" w:lineRule="auto"/>
                    <w:rPr>
                      <w:b/>
                      <w:sz w:val="22"/>
                      <w:szCs w:val="22"/>
                    </w:rPr>
                  </w:pPr>
                </w:p>
              </w:tc>
              <w:tc>
                <w:tcPr>
                  <w:tcW w:w="2578" w:type="dxa"/>
                </w:tcPr>
                <w:p w14:paraId="54BFC495" w14:textId="77777777" w:rsidR="006161DD" w:rsidRPr="00E555AB" w:rsidRDefault="00000000" w:rsidP="006161DD">
                  <w:pPr>
                    <w:tabs>
                      <w:tab w:val="clear" w:pos="851"/>
                      <w:tab w:val="left" w:pos="1233"/>
                    </w:tabs>
                    <w:spacing w:before="0" w:line="240" w:lineRule="auto"/>
                    <w:rPr>
                      <w:b/>
                    </w:rPr>
                  </w:pPr>
                  <w:sdt>
                    <w:sdtPr>
                      <w:rPr>
                        <w:b/>
                        <w:sz w:val="28"/>
                        <w:szCs w:val="28"/>
                      </w:rPr>
                      <w:id w:val="-1206336428"/>
                    </w:sdtPr>
                    <w:sdtContent>
                      <w:r w:rsidR="006161DD" w:rsidRPr="00E555AB">
                        <w:rPr>
                          <w:rFonts w:ascii="MS Gothic" w:eastAsia="MS Gothic" w:hAnsi="MS Gothic"/>
                          <w:b/>
                          <w:sz w:val="28"/>
                          <w:szCs w:val="28"/>
                        </w:rPr>
                        <w:t>☐</w:t>
                      </w:r>
                    </w:sdtContent>
                  </w:sdt>
                  <w:r w:rsidR="00D210DF" w:rsidRPr="00E555AB">
                    <w:rPr>
                      <w:b/>
                    </w:rPr>
                    <w:t xml:space="preserve"> YES              </w:t>
                  </w:r>
                  <w:sdt>
                    <w:sdtPr>
                      <w:rPr>
                        <w:b/>
                        <w:sz w:val="28"/>
                        <w:szCs w:val="28"/>
                      </w:rPr>
                      <w:id w:val="520520525"/>
                    </w:sdtPr>
                    <w:sdtContent>
                      <w:r w:rsidR="006161DD" w:rsidRPr="00E555AB">
                        <w:rPr>
                          <w:rFonts w:ascii="MS Gothic" w:eastAsia="MS Gothic" w:hAnsi="MS Gothic"/>
                          <w:b/>
                          <w:sz w:val="28"/>
                          <w:szCs w:val="28"/>
                        </w:rPr>
                        <w:t>☐</w:t>
                      </w:r>
                    </w:sdtContent>
                  </w:sdt>
                  <w:r w:rsidR="00D210DF" w:rsidRPr="00E555AB">
                    <w:rPr>
                      <w:b/>
                    </w:rPr>
                    <w:t xml:space="preserve"> NO</w:t>
                  </w:r>
                </w:p>
              </w:tc>
            </w:tr>
            <w:tr w:rsidR="006161DD" w:rsidRPr="00E555AB" w14:paraId="2613794E" w14:textId="77777777" w:rsidTr="008D7245">
              <w:trPr>
                <w:trHeight w:val="570"/>
              </w:trPr>
              <w:tc>
                <w:tcPr>
                  <w:tcW w:w="5886" w:type="dxa"/>
                </w:tcPr>
                <w:p w14:paraId="08E0E4CC" w14:textId="77777777" w:rsidR="006161DD" w:rsidRPr="00E555AB" w:rsidRDefault="006161DD" w:rsidP="006161DD">
                  <w:pPr>
                    <w:pStyle w:val="ListParagraph"/>
                    <w:numPr>
                      <w:ilvl w:val="0"/>
                      <w:numId w:val="27"/>
                    </w:numPr>
                    <w:tabs>
                      <w:tab w:val="clear" w:pos="851"/>
                      <w:tab w:val="left" w:pos="1233"/>
                    </w:tabs>
                    <w:spacing w:before="0" w:line="240" w:lineRule="auto"/>
                    <w:ind w:left="382" w:hanging="382"/>
                    <w:rPr>
                      <w:b/>
                      <w:sz w:val="22"/>
                      <w:szCs w:val="22"/>
                    </w:rPr>
                  </w:pPr>
                  <w:r w:rsidRPr="00E555AB">
                    <w:rPr>
                      <w:b/>
                      <w:sz w:val="22"/>
                      <w:szCs w:val="22"/>
                    </w:rPr>
                    <w:t xml:space="preserve">Official of the foreign country or international organization </w:t>
                  </w:r>
                </w:p>
                <w:p w14:paraId="36B618C3" w14:textId="77777777" w:rsidR="006161DD" w:rsidRPr="00E555AB" w:rsidRDefault="006161DD" w:rsidP="006161DD">
                  <w:pPr>
                    <w:pStyle w:val="ListParagraph"/>
                    <w:tabs>
                      <w:tab w:val="clear" w:pos="851"/>
                      <w:tab w:val="left" w:pos="1233"/>
                    </w:tabs>
                    <w:spacing w:before="0" w:line="240" w:lineRule="auto"/>
                    <w:ind w:left="382"/>
                    <w:rPr>
                      <w:b/>
                      <w:sz w:val="22"/>
                      <w:szCs w:val="22"/>
                    </w:rPr>
                  </w:pPr>
                </w:p>
              </w:tc>
              <w:tc>
                <w:tcPr>
                  <w:tcW w:w="2578" w:type="dxa"/>
                </w:tcPr>
                <w:p w14:paraId="02E0C297" w14:textId="77777777" w:rsidR="006161DD" w:rsidRPr="00E555AB" w:rsidRDefault="006161DD" w:rsidP="006161DD">
                  <w:pPr>
                    <w:tabs>
                      <w:tab w:val="clear" w:pos="851"/>
                      <w:tab w:val="left" w:pos="1233"/>
                    </w:tabs>
                    <w:spacing w:before="0" w:line="240" w:lineRule="auto"/>
                    <w:rPr>
                      <w:b/>
                      <w:sz w:val="2"/>
                      <w:szCs w:val="2"/>
                    </w:rPr>
                  </w:pPr>
                </w:p>
                <w:p w14:paraId="0395D4DB" w14:textId="77777777" w:rsidR="006161DD" w:rsidRPr="00E555AB" w:rsidRDefault="00000000" w:rsidP="006161DD">
                  <w:pPr>
                    <w:tabs>
                      <w:tab w:val="clear" w:pos="851"/>
                      <w:tab w:val="left" w:pos="1233"/>
                    </w:tabs>
                    <w:spacing w:before="0" w:line="240" w:lineRule="auto"/>
                    <w:rPr>
                      <w:b/>
                    </w:rPr>
                  </w:pPr>
                  <w:sdt>
                    <w:sdtPr>
                      <w:rPr>
                        <w:b/>
                        <w:sz w:val="28"/>
                        <w:szCs w:val="28"/>
                      </w:rPr>
                      <w:id w:val="2077157181"/>
                    </w:sdtPr>
                    <w:sdtContent>
                      <w:r w:rsidR="006161DD" w:rsidRPr="00E555AB">
                        <w:rPr>
                          <w:rFonts w:ascii="MS Gothic" w:eastAsia="MS Gothic" w:hAnsi="MS Gothic"/>
                          <w:b/>
                          <w:sz w:val="28"/>
                          <w:szCs w:val="28"/>
                        </w:rPr>
                        <w:t>☐</w:t>
                      </w:r>
                    </w:sdtContent>
                  </w:sdt>
                  <w:r w:rsidR="00D210DF" w:rsidRPr="00E555AB">
                    <w:rPr>
                      <w:b/>
                    </w:rPr>
                    <w:t xml:space="preserve"> YES              </w:t>
                  </w:r>
                  <w:sdt>
                    <w:sdtPr>
                      <w:rPr>
                        <w:b/>
                        <w:sz w:val="28"/>
                        <w:szCs w:val="28"/>
                      </w:rPr>
                      <w:id w:val="1872185034"/>
                    </w:sdtPr>
                    <w:sdtContent>
                      <w:r w:rsidR="006161DD" w:rsidRPr="00E555AB">
                        <w:rPr>
                          <w:rFonts w:ascii="MS Gothic" w:eastAsia="MS Gothic" w:hAnsi="MS Gothic"/>
                          <w:b/>
                          <w:sz w:val="28"/>
                          <w:szCs w:val="28"/>
                        </w:rPr>
                        <w:t>☐</w:t>
                      </w:r>
                    </w:sdtContent>
                  </w:sdt>
                  <w:r w:rsidR="00D210DF" w:rsidRPr="00E555AB">
                    <w:rPr>
                      <w:b/>
                    </w:rPr>
                    <w:t xml:space="preserve"> NO</w:t>
                  </w:r>
                </w:p>
              </w:tc>
            </w:tr>
          </w:tbl>
          <w:p w14:paraId="54216218" w14:textId="77777777" w:rsidR="006161DD" w:rsidRPr="00E555AB" w:rsidRDefault="006161DD" w:rsidP="006161DD">
            <w:pPr>
              <w:spacing w:before="0" w:line="240" w:lineRule="auto"/>
              <w:jc w:val="both"/>
              <w:rPr>
                <w:b/>
              </w:rPr>
            </w:pPr>
            <w:r w:rsidRPr="00E555AB">
              <w:rPr>
                <w:b/>
              </w:rPr>
              <w:t>Only if YES on any of the above two options, please answer the following five questions:</w:t>
            </w:r>
          </w:p>
          <w:p w14:paraId="1FBD093A" w14:textId="77777777" w:rsidR="006161DD" w:rsidRPr="00E555AB" w:rsidRDefault="006161DD" w:rsidP="006161DD">
            <w:pPr>
              <w:spacing w:before="0" w:line="240" w:lineRule="auto"/>
              <w:jc w:val="both"/>
              <w:rPr>
                <w:b/>
              </w:rPr>
            </w:pPr>
          </w:p>
          <w:p w14:paraId="3217B16A" w14:textId="77777777" w:rsidR="006161DD" w:rsidRPr="00E555AB" w:rsidRDefault="006161DD" w:rsidP="006161DD">
            <w:pPr>
              <w:pStyle w:val="ListParagraph"/>
              <w:numPr>
                <w:ilvl w:val="0"/>
                <w:numId w:val="42"/>
              </w:numPr>
              <w:tabs>
                <w:tab w:val="clear" w:pos="425"/>
                <w:tab w:val="clear" w:pos="851"/>
                <w:tab w:val="left" w:pos="345"/>
                <w:tab w:val="left" w:pos="629"/>
              </w:tabs>
              <w:spacing w:before="0" w:after="240" w:line="240" w:lineRule="auto"/>
              <w:ind w:hanging="720"/>
            </w:pPr>
            <w:r w:rsidRPr="00E555AB">
              <w:t xml:space="preserve">Name of the public office and the institution in which it is performed*: </w:t>
            </w:r>
          </w:p>
          <w:p w14:paraId="51FE03F4" w14:textId="77777777" w:rsidR="006161DD" w:rsidRPr="00E555AB" w:rsidRDefault="006161DD" w:rsidP="006161DD">
            <w:pPr>
              <w:tabs>
                <w:tab w:val="clear" w:pos="425"/>
                <w:tab w:val="clear" w:pos="851"/>
                <w:tab w:val="left" w:pos="345"/>
                <w:tab w:val="left" w:pos="773"/>
              </w:tabs>
              <w:spacing w:line="240" w:lineRule="auto"/>
              <w:contextualSpacing/>
            </w:pPr>
            <w:r w:rsidRPr="00E555AB">
              <w:t xml:space="preserve">      </w:t>
            </w:r>
          </w:p>
          <w:p w14:paraId="18EA7651" w14:textId="77777777" w:rsidR="006161DD" w:rsidRPr="00E555AB" w:rsidRDefault="006161DD" w:rsidP="006161DD">
            <w:pPr>
              <w:tabs>
                <w:tab w:val="clear" w:pos="425"/>
                <w:tab w:val="clear" w:pos="851"/>
                <w:tab w:val="left" w:pos="345"/>
                <w:tab w:val="left" w:pos="773"/>
              </w:tabs>
              <w:spacing w:line="240" w:lineRule="auto"/>
              <w:contextualSpacing/>
            </w:pPr>
            <w:r w:rsidRPr="00E555AB">
              <w:t xml:space="preserve">      </w:t>
            </w:r>
            <w:r w:rsidRPr="00E555AB">
              <w:rPr>
                <w:shd w:val="clear" w:color="auto" w:fill="F2F2F2" w:themeFill="background1" w:themeFillShade="F2"/>
              </w:rPr>
              <w:t>_________________________________________________________________________________</w:t>
            </w:r>
          </w:p>
          <w:p w14:paraId="75C9D09F" w14:textId="77777777" w:rsidR="006161DD" w:rsidRPr="00E555AB" w:rsidRDefault="006161DD" w:rsidP="006161DD">
            <w:pPr>
              <w:tabs>
                <w:tab w:val="clear" w:pos="425"/>
                <w:tab w:val="clear" w:pos="851"/>
                <w:tab w:val="left" w:pos="345"/>
                <w:tab w:val="left" w:pos="629"/>
              </w:tabs>
              <w:spacing w:before="0" w:line="240" w:lineRule="auto"/>
              <w:ind w:left="347" w:right="11"/>
              <w:rPr>
                <w:sz w:val="16"/>
                <w:szCs w:val="16"/>
              </w:rPr>
            </w:pPr>
            <w:r w:rsidRPr="00E555AB">
              <w:rPr>
                <w:sz w:val="16"/>
                <w:szCs w:val="16"/>
              </w:rPr>
              <w:t>*along with the name of the office, the name of the institution in which the holder is discharging the office</w:t>
            </w:r>
            <w:r w:rsidR="00B01D85" w:rsidRPr="00E555AB">
              <w:rPr>
                <w:sz w:val="16"/>
                <w:szCs w:val="16"/>
              </w:rPr>
              <w:t xml:space="preserve"> must be specified</w:t>
            </w:r>
            <w:r w:rsidRPr="00E555AB">
              <w:rPr>
                <w:sz w:val="16"/>
                <w:szCs w:val="16"/>
              </w:rPr>
              <w:t xml:space="preserve"> (name of the ministry, political party, public enterprise or company, the state of the embassy): e.g. assistant to the Minister of Health, Ambassador of the Republic of Serbia in Romania, Director of</w:t>
            </w:r>
            <w:r w:rsidR="0039221A" w:rsidRPr="00E555AB">
              <w:rPr>
                <w:sz w:val="16"/>
                <w:szCs w:val="16"/>
              </w:rPr>
              <w:t xml:space="preserve"> the</w:t>
            </w:r>
            <w:r w:rsidRPr="00E555AB">
              <w:rPr>
                <w:sz w:val="16"/>
                <w:szCs w:val="16"/>
              </w:rPr>
              <w:t xml:space="preserve"> </w:t>
            </w:r>
            <w:r w:rsidR="00F63853" w:rsidRPr="00E555AB">
              <w:rPr>
                <w:sz w:val="16"/>
                <w:szCs w:val="16"/>
              </w:rPr>
              <w:t>Public Enterprise Electric Power Industry of Serbia</w:t>
            </w:r>
            <w:r w:rsidRPr="00E555AB">
              <w:rPr>
                <w:sz w:val="16"/>
                <w:szCs w:val="16"/>
              </w:rPr>
              <w:t xml:space="preserve">. </w:t>
            </w:r>
          </w:p>
          <w:p w14:paraId="5A5563BD" w14:textId="77777777" w:rsidR="006161DD" w:rsidRPr="00E555AB" w:rsidRDefault="006161DD" w:rsidP="006161DD">
            <w:pPr>
              <w:tabs>
                <w:tab w:val="clear" w:pos="425"/>
                <w:tab w:val="clear" w:pos="851"/>
                <w:tab w:val="left" w:pos="345"/>
                <w:tab w:val="left" w:pos="487"/>
              </w:tabs>
              <w:spacing w:before="0" w:line="240" w:lineRule="auto"/>
              <w:ind w:left="345"/>
              <w:contextualSpacing/>
            </w:pPr>
          </w:p>
          <w:p w14:paraId="18E02CCB" w14:textId="77777777" w:rsidR="006161DD" w:rsidRPr="00E555AB" w:rsidRDefault="006161DD" w:rsidP="006161DD">
            <w:pPr>
              <w:numPr>
                <w:ilvl w:val="0"/>
                <w:numId w:val="42"/>
              </w:numPr>
              <w:tabs>
                <w:tab w:val="clear" w:pos="425"/>
                <w:tab w:val="clear" w:pos="851"/>
                <w:tab w:val="left" w:pos="345"/>
                <w:tab w:val="left" w:pos="487"/>
              </w:tabs>
              <w:spacing w:before="0" w:line="240" w:lineRule="auto"/>
              <w:ind w:left="345" w:hanging="345"/>
              <w:contextualSpacing/>
            </w:pPr>
            <w:r w:rsidRPr="00E555AB">
              <w:t xml:space="preserve">In case the public office refers to the other country or international organization, state the name of such country, or name of such international organization: </w:t>
            </w:r>
            <w:r w:rsidRPr="00E555AB">
              <w:rPr>
                <w:shd w:val="clear" w:color="auto" w:fill="F2F2F2" w:themeFill="background1" w:themeFillShade="F2"/>
              </w:rPr>
              <w:t>____________________________________</w:t>
            </w:r>
          </w:p>
          <w:p w14:paraId="6B232722" w14:textId="77777777" w:rsidR="006161DD" w:rsidRPr="00E555AB" w:rsidRDefault="006161DD" w:rsidP="006161DD">
            <w:pPr>
              <w:tabs>
                <w:tab w:val="left" w:pos="487"/>
              </w:tabs>
              <w:spacing w:before="0" w:line="240" w:lineRule="auto"/>
              <w:ind w:left="720"/>
              <w:contextualSpacing/>
            </w:pPr>
          </w:p>
          <w:p w14:paraId="3EA136D1" w14:textId="77777777" w:rsidR="006161DD" w:rsidRPr="00E555AB" w:rsidRDefault="006161DD" w:rsidP="006161DD">
            <w:pPr>
              <w:numPr>
                <w:ilvl w:val="0"/>
                <w:numId w:val="42"/>
              </w:numPr>
              <w:tabs>
                <w:tab w:val="clear" w:pos="425"/>
                <w:tab w:val="clear" w:pos="851"/>
                <w:tab w:val="left" w:pos="345"/>
                <w:tab w:val="left" w:pos="771"/>
              </w:tabs>
              <w:spacing w:before="0" w:line="360" w:lineRule="auto"/>
              <w:ind w:hanging="720"/>
              <w:contextualSpacing/>
            </w:pPr>
            <w:r w:rsidRPr="00E555AB">
              <w:t xml:space="preserve">Time spent in office: </w:t>
            </w:r>
          </w:p>
          <w:p w14:paraId="49C0C651" w14:textId="77777777" w:rsidR="006161DD" w:rsidRPr="00E555AB" w:rsidRDefault="006161DD" w:rsidP="006161DD">
            <w:pPr>
              <w:tabs>
                <w:tab w:val="clear" w:pos="425"/>
                <w:tab w:val="clear" w:pos="851"/>
                <w:tab w:val="left" w:pos="345"/>
                <w:tab w:val="left" w:pos="487"/>
              </w:tabs>
              <w:spacing w:before="0" w:line="360" w:lineRule="auto"/>
              <w:ind w:left="720" w:hanging="375"/>
              <w:contextualSpacing/>
            </w:pPr>
            <w:r w:rsidRPr="00E555AB">
              <w:t xml:space="preserve">Start date and year </w:t>
            </w:r>
            <w:r w:rsidRPr="00E555AB">
              <w:rPr>
                <w:shd w:val="clear" w:color="auto" w:fill="F2F2F2" w:themeFill="background1" w:themeFillShade="F2"/>
              </w:rPr>
              <w:t xml:space="preserve">_____________ </w:t>
            </w:r>
          </w:p>
          <w:p w14:paraId="0384FBD4" w14:textId="77777777" w:rsidR="006161DD" w:rsidRPr="00E555AB" w:rsidRDefault="006161DD" w:rsidP="006161DD">
            <w:pPr>
              <w:tabs>
                <w:tab w:val="clear" w:pos="425"/>
                <w:tab w:val="clear" w:pos="851"/>
                <w:tab w:val="left" w:pos="345"/>
                <w:tab w:val="left" w:pos="487"/>
              </w:tabs>
              <w:spacing w:before="0" w:line="360" w:lineRule="auto"/>
              <w:ind w:left="720" w:hanging="375"/>
              <w:contextualSpacing/>
            </w:pPr>
            <w:r w:rsidRPr="00E555AB">
              <w:t xml:space="preserve">End date and year </w:t>
            </w:r>
            <w:r w:rsidRPr="00E555AB">
              <w:rPr>
                <w:shd w:val="clear" w:color="auto" w:fill="F2F2F2" w:themeFill="background1" w:themeFillShade="F2"/>
              </w:rPr>
              <w:t>_____________</w:t>
            </w:r>
          </w:p>
          <w:p w14:paraId="1FBDA4CC" w14:textId="77777777" w:rsidR="006161DD" w:rsidRPr="00E555AB" w:rsidRDefault="006161DD" w:rsidP="006161DD">
            <w:pPr>
              <w:numPr>
                <w:ilvl w:val="0"/>
                <w:numId w:val="42"/>
              </w:numPr>
              <w:spacing w:before="0" w:line="240" w:lineRule="auto"/>
              <w:ind w:left="345" w:hanging="345"/>
              <w:contextualSpacing/>
            </w:pPr>
            <w:r w:rsidRPr="00E555AB">
              <w:t xml:space="preserve">In case the holder of the public office is not the beneficial owner 2, but </w:t>
            </w:r>
            <w:r w:rsidR="006B1DD7" w:rsidRPr="00E555AB">
              <w:t>their close</w:t>
            </w:r>
            <w:r w:rsidRPr="00E555AB">
              <w:t xml:space="preserve"> family member or </w:t>
            </w:r>
            <w:r w:rsidR="006B1DD7" w:rsidRPr="00E555AB">
              <w:t>their close</w:t>
            </w:r>
            <w:r w:rsidRPr="00E555AB">
              <w:t xml:space="preserve"> associate, state the following data on such person (holder of public office): </w:t>
            </w:r>
          </w:p>
          <w:p w14:paraId="4967E31A" w14:textId="77777777" w:rsidR="006161DD" w:rsidRPr="00E555AB" w:rsidRDefault="006161DD" w:rsidP="006161DD">
            <w:pPr>
              <w:spacing w:before="0" w:line="240" w:lineRule="auto"/>
              <w:ind w:left="345"/>
              <w:contextualSpacing/>
              <w:rPr>
                <w:sz w:val="10"/>
                <w:szCs w:val="10"/>
              </w:rPr>
            </w:pPr>
          </w:p>
          <w:p w14:paraId="318030BE" w14:textId="77777777" w:rsidR="006161DD" w:rsidRPr="00E555AB" w:rsidRDefault="006161DD" w:rsidP="006161DD">
            <w:pPr>
              <w:tabs>
                <w:tab w:val="clear" w:pos="851"/>
                <w:tab w:val="left" w:pos="771"/>
              </w:tabs>
              <w:spacing w:before="0" w:line="360" w:lineRule="auto"/>
              <w:ind w:left="720" w:hanging="375"/>
              <w:contextualSpacing/>
            </w:pPr>
            <w:r w:rsidRPr="00E555AB">
              <w:t xml:space="preserve">Name and surname of the holder of public office: </w:t>
            </w:r>
            <w:r w:rsidRPr="00E555AB">
              <w:rPr>
                <w:shd w:val="clear" w:color="auto" w:fill="F2F2F2" w:themeFill="background1" w:themeFillShade="F2"/>
              </w:rPr>
              <w:t>_______________________________________</w:t>
            </w:r>
            <w:r w:rsidRPr="00E555AB">
              <w:t xml:space="preserve"> </w:t>
            </w:r>
          </w:p>
          <w:p w14:paraId="1DDAA9C4" w14:textId="77777777" w:rsidR="006161DD" w:rsidRPr="00E555AB" w:rsidRDefault="006161DD" w:rsidP="006161DD">
            <w:pPr>
              <w:spacing w:before="0" w:line="360" w:lineRule="auto"/>
              <w:ind w:left="720" w:hanging="375"/>
              <w:contextualSpacing/>
            </w:pPr>
            <w:r w:rsidRPr="00E555AB">
              <w:t xml:space="preserve">If a close family member, the holder of public office is Client’s </w:t>
            </w:r>
            <w:r w:rsidRPr="00E555AB">
              <w:rPr>
                <w:shd w:val="clear" w:color="auto" w:fill="F2F2F2" w:themeFill="background1" w:themeFillShade="F2"/>
              </w:rPr>
              <w:t xml:space="preserve">____________________ </w:t>
            </w:r>
            <w:r w:rsidRPr="00E555AB">
              <w:t xml:space="preserve"> (for example: son)</w:t>
            </w:r>
          </w:p>
          <w:p w14:paraId="68AF7547" w14:textId="77777777" w:rsidR="006161DD" w:rsidRPr="00E555AB" w:rsidRDefault="006161DD" w:rsidP="006161DD">
            <w:pPr>
              <w:spacing w:before="0" w:line="360" w:lineRule="auto"/>
              <w:ind w:left="720" w:hanging="375"/>
              <w:contextualSpacing/>
            </w:pPr>
            <w:r w:rsidRPr="00E555AB">
              <w:t xml:space="preserve">If a close associate, the holder of public office is </w:t>
            </w:r>
            <w:r w:rsidRPr="00E555AB">
              <w:rPr>
                <w:shd w:val="clear" w:color="auto" w:fill="F2F2F2" w:themeFill="background1" w:themeFillShade="F2"/>
              </w:rPr>
              <w:t xml:space="preserve">____________________ </w:t>
            </w:r>
            <w:r w:rsidRPr="00E555AB">
              <w:t xml:space="preserve"> of the Client (for example: co-owner of the company)</w:t>
            </w:r>
          </w:p>
          <w:p w14:paraId="2E332406" w14:textId="77777777" w:rsidR="006161DD" w:rsidRPr="00E555AB" w:rsidRDefault="006161DD" w:rsidP="006161DD">
            <w:pPr>
              <w:tabs>
                <w:tab w:val="clear" w:pos="851"/>
                <w:tab w:val="left" w:pos="345"/>
              </w:tabs>
              <w:spacing w:before="0" w:line="240" w:lineRule="auto"/>
              <w:ind w:left="345"/>
              <w:contextualSpacing/>
            </w:pPr>
          </w:p>
          <w:p w14:paraId="7AF9BDFD" w14:textId="77777777" w:rsidR="006161DD" w:rsidRPr="00E555AB" w:rsidRDefault="006161DD" w:rsidP="006161DD">
            <w:pPr>
              <w:numPr>
                <w:ilvl w:val="0"/>
                <w:numId w:val="42"/>
              </w:numPr>
              <w:tabs>
                <w:tab w:val="clear" w:pos="851"/>
                <w:tab w:val="left" w:pos="345"/>
              </w:tabs>
              <w:spacing w:before="0" w:line="240" w:lineRule="auto"/>
              <w:ind w:left="345" w:hanging="345"/>
              <w:contextualSpacing/>
            </w:pPr>
            <w:r w:rsidRPr="00E555AB">
              <w:lastRenderedPageBreak/>
              <w:t>Origin of the property of beneficial owner 2, including the property subject to the business relationship with the Bank (</w:t>
            </w:r>
            <w:r w:rsidRPr="00E555AB">
              <w:rPr>
                <w:i/>
                <w:shd w:val="clear" w:color="auto" w:fill="D9D9D9" w:themeFill="background1" w:themeFillShade="D9"/>
              </w:rPr>
              <w:t>check appropriate box(es) and/or specify</w:t>
            </w:r>
            <w:r w:rsidRPr="00E555AB">
              <w:t>):</w:t>
            </w:r>
          </w:p>
          <w:tbl>
            <w:tblPr>
              <w:tblStyle w:val="TableGrid"/>
              <w:tblW w:w="0" w:type="auto"/>
              <w:tblInd w:w="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7"/>
              <w:gridCol w:w="8934"/>
            </w:tblGrid>
            <w:tr w:rsidR="006161DD" w:rsidRPr="00E555AB" w14:paraId="1D2D2C16" w14:textId="77777777" w:rsidTr="008D7245">
              <w:tc>
                <w:tcPr>
                  <w:tcW w:w="697" w:type="dxa"/>
                  <w:shd w:val="clear" w:color="auto" w:fill="FFFFFF" w:themeFill="background1"/>
                </w:tcPr>
                <w:p w14:paraId="59FA7B82" w14:textId="77777777" w:rsidR="006161DD" w:rsidRPr="00E555AB" w:rsidRDefault="00000000" w:rsidP="006161DD">
                  <w:pPr>
                    <w:tabs>
                      <w:tab w:val="clear" w:pos="851"/>
                      <w:tab w:val="left" w:pos="345"/>
                    </w:tabs>
                    <w:spacing w:before="0" w:line="240" w:lineRule="auto"/>
                    <w:contextualSpacing/>
                  </w:pPr>
                  <w:sdt>
                    <w:sdtPr>
                      <w:rPr>
                        <w:b/>
                        <w:sz w:val="24"/>
                        <w:szCs w:val="24"/>
                      </w:rPr>
                      <w:id w:val="-27731276"/>
                    </w:sdtPr>
                    <w:sdtContent>
                      <w:r w:rsidR="006161DD" w:rsidRPr="00E555AB">
                        <w:rPr>
                          <w:rFonts w:ascii="MS Gothic" w:eastAsia="MS Gothic" w:hAnsi="MS Gothic"/>
                          <w:b/>
                          <w:sz w:val="24"/>
                          <w:szCs w:val="24"/>
                        </w:rPr>
                        <w:t>☐</w:t>
                      </w:r>
                    </w:sdtContent>
                  </w:sdt>
                </w:p>
              </w:tc>
              <w:tc>
                <w:tcPr>
                  <w:tcW w:w="8934" w:type="dxa"/>
                </w:tcPr>
                <w:p w14:paraId="796119F1" w14:textId="77777777" w:rsidR="006161DD" w:rsidRPr="00E555AB" w:rsidRDefault="006161DD" w:rsidP="006161DD">
                  <w:pPr>
                    <w:tabs>
                      <w:tab w:val="clear" w:pos="851"/>
                      <w:tab w:val="left" w:pos="345"/>
                    </w:tabs>
                    <w:spacing w:before="0" w:line="240" w:lineRule="auto"/>
                    <w:contextualSpacing/>
                  </w:pPr>
                  <w:r w:rsidRPr="00E555AB">
                    <w:t>own property acquired by discharging public office</w:t>
                  </w:r>
                </w:p>
              </w:tc>
            </w:tr>
            <w:tr w:rsidR="006161DD" w:rsidRPr="00E555AB" w14:paraId="4FCDF31B" w14:textId="77777777" w:rsidTr="008D7245">
              <w:tc>
                <w:tcPr>
                  <w:tcW w:w="697" w:type="dxa"/>
                  <w:shd w:val="clear" w:color="auto" w:fill="FFFFFF" w:themeFill="background1"/>
                </w:tcPr>
                <w:p w14:paraId="69011371" w14:textId="77777777" w:rsidR="006161DD" w:rsidRPr="00E555AB" w:rsidRDefault="00000000" w:rsidP="006161DD">
                  <w:pPr>
                    <w:tabs>
                      <w:tab w:val="clear" w:pos="851"/>
                      <w:tab w:val="left" w:pos="345"/>
                    </w:tabs>
                    <w:spacing w:before="0" w:line="240" w:lineRule="auto"/>
                    <w:contextualSpacing/>
                  </w:pPr>
                  <w:sdt>
                    <w:sdtPr>
                      <w:rPr>
                        <w:b/>
                        <w:sz w:val="24"/>
                        <w:szCs w:val="24"/>
                      </w:rPr>
                      <w:id w:val="-1975507105"/>
                    </w:sdtPr>
                    <w:sdtContent>
                      <w:r w:rsidR="006161DD" w:rsidRPr="00E555AB">
                        <w:rPr>
                          <w:rFonts w:ascii="MS Gothic" w:eastAsia="MS Gothic" w:hAnsi="MS Gothic"/>
                          <w:b/>
                          <w:sz w:val="24"/>
                          <w:szCs w:val="24"/>
                        </w:rPr>
                        <w:t>☐</w:t>
                      </w:r>
                    </w:sdtContent>
                  </w:sdt>
                </w:p>
              </w:tc>
              <w:tc>
                <w:tcPr>
                  <w:tcW w:w="8934" w:type="dxa"/>
                </w:tcPr>
                <w:p w14:paraId="6953D2E1" w14:textId="77777777" w:rsidR="006161DD" w:rsidRPr="00E555AB" w:rsidRDefault="006161DD" w:rsidP="006161DD">
                  <w:pPr>
                    <w:tabs>
                      <w:tab w:val="clear" w:pos="851"/>
                      <w:tab w:val="left" w:pos="345"/>
                    </w:tabs>
                    <w:spacing w:before="0" w:line="240" w:lineRule="auto"/>
                    <w:contextualSpacing/>
                  </w:pPr>
                  <w:r w:rsidRPr="00E555AB">
                    <w:t>own property acquired from employment not related to discharging public office</w:t>
                  </w:r>
                </w:p>
              </w:tc>
            </w:tr>
            <w:tr w:rsidR="006161DD" w:rsidRPr="00E555AB" w14:paraId="2F548529" w14:textId="77777777" w:rsidTr="008D7245">
              <w:tc>
                <w:tcPr>
                  <w:tcW w:w="697" w:type="dxa"/>
                  <w:shd w:val="clear" w:color="auto" w:fill="FFFFFF" w:themeFill="background1"/>
                </w:tcPr>
                <w:p w14:paraId="2AF425D5" w14:textId="77777777" w:rsidR="006161DD" w:rsidRPr="00E555AB" w:rsidRDefault="00000000" w:rsidP="006161DD">
                  <w:pPr>
                    <w:tabs>
                      <w:tab w:val="clear" w:pos="851"/>
                      <w:tab w:val="left" w:pos="345"/>
                    </w:tabs>
                    <w:spacing w:before="0" w:line="240" w:lineRule="auto"/>
                    <w:contextualSpacing/>
                  </w:pPr>
                  <w:sdt>
                    <w:sdtPr>
                      <w:rPr>
                        <w:b/>
                        <w:sz w:val="24"/>
                        <w:szCs w:val="24"/>
                      </w:rPr>
                      <w:id w:val="-1218971929"/>
                    </w:sdtPr>
                    <w:sdtContent>
                      <w:r w:rsidR="006161DD" w:rsidRPr="00E555AB">
                        <w:rPr>
                          <w:rFonts w:ascii="MS Gothic" w:eastAsia="MS Gothic" w:hAnsi="MS Gothic"/>
                          <w:b/>
                          <w:sz w:val="24"/>
                          <w:szCs w:val="24"/>
                        </w:rPr>
                        <w:t>☐</w:t>
                      </w:r>
                    </w:sdtContent>
                  </w:sdt>
                </w:p>
              </w:tc>
              <w:tc>
                <w:tcPr>
                  <w:tcW w:w="8934" w:type="dxa"/>
                </w:tcPr>
                <w:p w14:paraId="735C19BE" w14:textId="77777777" w:rsidR="006161DD" w:rsidRPr="00E555AB" w:rsidRDefault="006161DD" w:rsidP="006161DD">
                  <w:pPr>
                    <w:tabs>
                      <w:tab w:val="clear" w:pos="851"/>
                      <w:tab w:val="left" w:pos="345"/>
                    </w:tabs>
                    <w:spacing w:before="0" w:line="240" w:lineRule="auto"/>
                    <w:contextualSpacing/>
                  </w:pPr>
                  <w:r w:rsidRPr="00E555AB">
                    <w:t>own property acquired from securities trade on financial markets</w:t>
                  </w:r>
                </w:p>
              </w:tc>
            </w:tr>
            <w:tr w:rsidR="006161DD" w:rsidRPr="00E555AB" w14:paraId="113A3DFC" w14:textId="77777777" w:rsidTr="008D7245">
              <w:tc>
                <w:tcPr>
                  <w:tcW w:w="697" w:type="dxa"/>
                  <w:shd w:val="clear" w:color="auto" w:fill="FFFFFF" w:themeFill="background1"/>
                </w:tcPr>
                <w:p w14:paraId="5885488A" w14:textId="77777777" w:rsidR="006161DD" w:rsidRPr="00E555AB" w:rsidRDefault="00000000" w:rsidP="006161DD">
                  <w:pPr>
                    <w:tabs>
                      <w:tab w:val="clear" w:pos="851"/>
                      <w:tab w:val="left" w:pos="345"/>
                    </w:tabs>
                    <w:spacing w:before="0" w:line="240" w:lineRule="auto"/>
                    <w:contextualSpacing/>
                  </w:pPr>
                  <w:sdt>
                    <w:sdtPr>
                      <w:rPr>
                        <w:b/>
                        <w:sz w:val="24"/>
                        <w:szCs w:val="24"/>
                      </w:rPr>
                      <w:id w:val="1715920823"/>
                    </w:sdtPr>
                    <w:sdtContent>
                      <w:r w:rsidR="006161DD" w:rsidRPr="00E555AB">
                        <w:rPr>
                          <w:rFonts w:ascii="MS Gothic" w:eastAsia="MS Gothic" w:hAnsi="MS Gothic"/>
                          <w:b/>
                          <w:sz w:val="24"/>
                          <w:szCs w:val="24"/>
                        </w:rPr>
                        <w:t>☐</w:t>
                      </w:r>
                    </w:sdtContent>
                  </w:sdt>
                </w:p>
              </w:tc>
              <w:tc>
                <w:tcPr>
                  <w:tcW w:w="8934" w:type="dxa"/>
                </w:tcPr>
                <w:p w14:paraId="0C3CBD63" w14:textId="77777777" w:rsidR="006161DD" w:rsidRPr="00E555AB" w:rsidRDefault="006161DD" w:rsidP="006161DD">
                  <w:pPr>
                    <w:tabs>
                      <w:tab w:val="clear" w:pos="851"/>
                      <w:tab w:val="left" w:pos="345"/>
                    </w:tabs>
                    <w:spacing w:before="0" w:line="240" w:lineRule="auto"/>
                    <w:contextualSpacing/>
                  </w:pPr>
                  <w:r w:rsidRPr="00E555AB">
                    <w:t>own property acquired from sales of real estate or movables</w:t>
                  </w:r>
                </w:p>
              </w:tc>
            </w:tr>
            <w:tr w:rsidR="006161DD" w:rsidRPr="00E555AB" w14:paraId="7EC3BF08" w14:textId="77777777" w:rsidTr="008D7245">
              <w:tc>
                <w:tcPr>
                  <w:tcW w:w="697" w:type="dxa"/>
                  <w:shd w:val="clear" w:color="auto" w:fill="FFFFFF" w:themeFill="background1"/>
                </w:tcPr>
                <w:p w14:paraId="026896CF" w14:textId="77777777" w:rsidR="006161DD" w:rsidRPr="00E555AB" w:rsidRDefault="00000000" w:rsidP="006161DD">
                  <w:pPr>
                    <w:tabs>
                      <w:tab w:val="clear" w:pos="851"/>
                      <w:tab w:val="left" w:pos="345"/>
                    </w:tabs>
                    <w:spacing w:before="0" w:line="240" w:lineRule="auto"/>
                    <w:contextualSpacing/>
                  </w:pPr>
                  <w:sdt>
                    <w:sdtPr>
                      <w:rPr>
                        <w:b/>
                        <w:sz w:val="24"/>
                        <w:szCs w:val="24"/>
                      </w:rPr>
                      <w:id w:val="-887405346"/>
                    </w:sdtPr>
                    <w:sdtContent>
                      <w:r w:rsidR="006161DD" w:rsidRPr="00E555AB">
                        <w:rPr>
                          <w:rFonts w:ascii="MS Gothic" w:eastAsia="MS Gothic" w:hAnsi="MS Gothic"/>
                          <w:b/>
                          <w:sz w:val="24"/>
                          <w:szCs w:val="24"/>
                        </w:rPr>
                        <w:t>☐</w:t>
                      </w:r>
                    </w:sdtContent>
                  </w:sdt>
                </w:p>
              </w:tc>
              <w:tc>
                <w:tcPr>
                  <w:tcW w:w="8934" w:type="dxa"/>
                </w:tcPr>
                <w:p w14:paraId="016E47C3" w14:textId="77777777" w:rsidR="006161DD" w:rsidRPr="00E555AB" w:rsidRDefault="006161DD" w:rsidP="006161DD">
                  <w:pPr>
                    <w:tabs>
                      <w:tab w:val="clear" w:pos="851"/>
                      <w:tab w:val="left" w:pos="345"/>
                    </w:tabs>
                    <w:spacing w:before="0" w:line="240" w:lineRule="auto"/>
                    <w:contextualSpacing/>
                  </w:pPr>
                  <w:r w:rsidRPr="00E555AB">
                    <w:t>own property acquired from (co)ownership over legal entities</w:t>
                  </w:r>
                </w:p>
              </w:tc>
            </w:tr>
            <w:tr w:rsidR="006161DD" w:rsidRPr="00E555AB" w14:paraId="24857C91" w14:textId="77777777" w:rsidTr="008D7245">
              <w:tc>
                <w:tcPr>
                  <w:tcW w:w="697" w:type="dxa"/>
                  <w:shd w:val="clear" w:color="auto" w:fill="FFFFFF" w:themeFill="background1"/>
                </w:tcPr>
                <w:p w14:paraId="368499C6" w14:textId="77777777" w:rsidR="006161DD" w:rsidRPr="00E555AB" w:rsidRDefault="00000000" w:rsidP="006161DD">
                  <w:pPr>
                    <w:tabs>
                      <w:tab w:val="clear" w:pos="851"/>
                      <w:tab w:val="left" w:pos="345"/>
                    </w:tabs>
                    <w:spacing w:before="0" w:line="240" w:lineRule="auto"/>
                    <w:contextualSpacing/>
                  </w:pPr>
                  <w:sdt>
                    <w:sdtPr>
                      <w:rPr>
                        <w:b/>
                        <w:sz w:val="24"/>
                        <w:szCs w:val="24"/>
                      </w:rPr>
                      <w:id w:val="1111553454"/>
                    </w:sdtPr>
                    <w:sdtContent>
                      <w:r w:rsidR="006161DD" w:rsidRPr="00E555AB">
                        <w:rPr>
                          <w:rFonts w:ascii="MS Gothic" w:eastAsia="MS Gothic" w:hAnsi="MS Gothic"/>
                          <w:b/>
                          <w:sz w:val="24"/>
                          <w:szCs w:val="24"/>
                        </w:rPr>
                        <w:t>☐</w:t>
                      </w:r>
                    </w:sdtContent>
                  </w:sdt>
                </w:p>
              </w:tc>
              <w:tc>
                <w:tcPr>
                  <w:tcW w:w="8934" w:type="dxa"/>
                </w:tcPr>
                <w:p w14:paraId="180C221D" w14:textId="77777777" w:rsidR="006161DD" w:rsidRPr="00E555AB" w:rsidRDefault="006161DD" w:rsidP="006161DD">
                  <w:pPr>
                    <w:tabs>
                      <w:tab w:val="clear" w:pos="851"/>
                      <w:tab w:val="left" w:pos="345"/>
                    </w:tabs>
                    <w:spacing w:before="0" w:line="240" w:lineRule="auto"/>
                    <w:contextualSpacing/>
                  </w:pPr>
                  <w:r w:rsidRPr="00E555AB">
                    <w:t>own property acquired as gift or inheritance</w:t>
                  </w:r>
                </w:p>
              </w:tc>
            </w:tr>
            <w:tr w:rsidR="006161DD" w:rsidRPr="00E555AB" w14:paraId="5DADDEB1" w14:textId="77777777" w:rsidTr="008D7245">
              <w:trPr>
                <w:trHeight w:val="580"/>
              </w:trPr>
              <w:tc>
                <w:tcPr>
                  <w:tcW w:w="697" w:type="dxa"/>
                  <w:shd w:val="clear" w:color="auto" w:fill="FFFFFF" w:themeFill="background1"/>
                </w:tcPr>
                <w:p w14:paraId="30088BD6" w14:textId="77777777" w:rsidR="006161DD" w:rsidRPr="00E555AB" w:rsidRDefault="00000000" w:rsidP="006161DD">
                  <w:pPr>
                    <w:tabs>
                      <w:tab w:val="clear" w:pos="851"/>
                      <w:tab w:val="left" w:pos="345"/>
                    </w:tabs>
                    <w:spacing w:before="0" w:line="240" w:lineRule="auto"/>
                    <w:contextualSpacing/>
                  </w:pPr>
                  <w:sdt>
                    <w:sdtPr>
                      <w:rPr>
                        <w:b/>
                        <w:sz w:val="24"/>
                        <w:szCs w:val="24"/>
                      </w:rPr>
                      <w:id w:val="2033612035"/>
                    </w:sdtPr>
                    <w:sdtContent>
                      <w:r w:rsidR="006161DD" w:rsidRPr="00E555AB">
                        <w:rPr>
                          <w:rFonts w:ascii="MS Gothic" w:eastAsia="MS Gothic" w:hAnsi="MS Gothic"/>
                          <w:b/>
                          <w:sz w:val="24"/>
                          <w:szCs w:val="24"/>
                        </w:rPr>
                        <w:t>☐</w:t>
                      </w:r>
                    </w:sdtContent>
                  </w:sdt>
                </w:p>
              </w:tc>
              <w:tc>
                <w:tcPr>
                  <w:tcW w:w="8934" w:type="dxa"/>
                </w:tcPr>
                <w:p w14:paraId="52E95D51" w14:textId="77777777" w:rsidR="006161DD" w:rsidRPr="00E555AB" w:rsidRDefault="006161DD" w:rsidP="006161DD">
                  <w:pPr>
                    <w:tabs>
                      <w:tab w:val="clear" w:pos="851"/>
                      <w:tab w:val="left" w:pos="345"/>
                    </w:tabs>
                    <w:spacing w:before="0" w:line="240" w:lineRule="auto"/>
                    <w:contextualSpacing/>
                  </w:pPr>
                  <w:r w:rsidRPr="00E555AB">
                    <w:t>other origin of property, not listed above (specify):</w:t>
                  </w:r>
                  <w:r w:rsidRPr="00E555AB">
                    <w:rPr>
                      <w:shd w:val="clear" w:color="auto" w:fill="F2F2F2" w:themeFill="background1" w:themeFillShade="F2"/>
                    </w:rPr>
                    <w:t>_________________________________</w:t>
                  </w:r>
                </w:p>
              </w:tc>
            </w:tr>
          </w:tbl>
          <w:p w14:paraId="72450636" w14:textId="77777777" w:rsidR="00D66445" w:rsidRPr="00E555AB" w:rsidRDefault="00D66445" w:rsidP="00D66445">
            <w:pPr>
              <w:spacing w:before="0" w:line="240" w:lineRule="auto"/>
              <w:jc w:val="both"/>
              <w:rPr>
                <w:b/>
              </w:rPr>
            </w:pPr>
          </w:p>
          <w:p w14:paraId="5D0C449F" w14:textId="77777777" w:rsidR="00520326" w:rsidRPr="00E555AB" w:rsidRDefault="00520326" w:rsidP="00D66445">
            <w:pPr>
              <w:spacing w:before="0" w:line="240" w:lineRule="auto"/>
              <w:jc w:val="both"/>
              <w:rPr>
                <w:b/>
              </w:rPr>
            </w:pPr>
          </w:p>
          <w:p w14:paraId="3AB15D1B" w14:textId="77777777" w:rsidR="00A55E88" w:rsidRPr="00E555AB" w:rsidRDefault="00A55E88" w:rsidP="00A55E88">
            <w:pPr>
              <w:shd w:val="clear" w:color="auto" w:fill="47794C"/>
              <w:spacing w:before="0" w:line="240" w:lineRule="auto"/>
              <w:jc w:val="both"/>
              <w:rPr>
                <w:b/>
                <w:color w:val="FFFFFF" w:themeColor="background1"/>
                <w:shd w:val="clear" w:color="auto" w:fill="7F7F7F" w:themeFill="text1" w:themeFillTint="80"/>
              </w:rPr>
            </w:pPr>
          </w:p>
          <w:p w14:paraId="414DAA60" w14:textId="77777777" w:rsidR="00A55E88" w:rsidRPr="00E555AB" w:rsidRDefault="00A55E88" w:rsidP="00A55E88">
            <w:pPr>
              <w:shd w:val="clear" w:color="auto" w:fill="47794C"/>
              <w:spacing w:before="0" w:line="240" w:lineRule="auto"/>
              <w:jc w:val="both"/>
              <w:rPr>
                <w:b/>
                <w:color w:val="FFFFFF" w:themeColor="background1"/>
                <w:sz w:val="22"/>
                <w:szCs w:val="22"/>
                <w:shd w:val="clear" w:color="auto" w:fill="808080" w:themeFill="background1" w:themeFillShade="80"/>
              </w:rPr>
            </w:pPr>
            <w:r w:rsidRPr="00E555AB">
              <w:rPr>
                <w:b/>
                <w:color w:val="FFFFFF" w:themeColor="background1"/>
                <w:sz w:val="22"/>
                <w:szCs w:val="22"/>
                <w:shd w:val="clear" w:color="auto" w:fill="4D8352"/>
              </w:rPr>
              <w:t>BENEFICIAL OWNER 3</w:t>
            </w:r>
          </w:p>
          <w:p w14:paraId="5B8E0F59" w14:textId="77777777" w:rsidR="00A55E88" w:rsidRPr="00E555AB" w:rsidRDefault="00A55E88" w:rsidP="00A55E88">
            <w:pPr>
              <w:shd w:val="clear" w:color="auto" w:fill="47794C"/>
              <w:spacing w:before="0" w:line="240" w:lineRule="auto"/>
              <w:jc w:val="both"/>
              <w:rPr>
                <w:color w:val="FFFFFF" w:themeColor="background1"/>
              </w:rPr>
            </w:pPr>
          </w:p>
          <w:p w14:paraId="73EFA770" w14:textId="77777777" w:rsidR="00A55E88" w:rsidRPr="00E555AB" w:rsidRDefault="00A55E88" w:rsidP="00A55E88">
            <w:pPr>
              <w:shd w:val="clear" w:color="auto" w:fill="FFFFFF" w:themeFill="background1"/>
              <w:spacing w:before="0" w:line="276" w:lineRule="auto"/>
              <w:rPr>
                <w:b/>
                <w:sz w:val="2"/>
                <w:szCs w:val="2"/>
              </w:rPr>
            </w:pPr>
          </w:p>
          <w:p w14:paraId="4BF77949" w14:textId="77777777" w:rsidR="00A55E88" w:rsidRPr="00E555AB" w:rsidRDefault="00A55E88" w:rsidP="00A55E88">
            <w:pPr>
              <w:shd w:val="clear" w:color="auto" w:fill="ACCCAE"/>
              <w:spacing w:before="0" w:line="276" w:lineRule="auto"/>
              <w:rPr>
                <w:b/>
                <w:sz w:val="10"/>
                <w:szCs w:val="10"/>
              </w:rPr>
            </w:pPr>
          </w:p>
          <w:p w14:paraId="6FF4BA43" w14:textId="77777777" w:rsidR="00A55E88" w:rsidRPr="00E555AB" w:rsidRDefault="00A55E88" w:rsidP="00A55E88">
            <w:pPr>
              <w:shd w:val="clear" w:color="auto" w:fill="ACCCAE"/>
              <w:spacing w:before="0" w:line="276" w:lineRule="auto"/>
              <w:rPr>
                <w:b/>
                <w:sz w:val="22"/>
                <w:szCs w:val="22"/>
              </w:rPr>
            </w:pPr>
            <w:r w:rsidRPr="00E555AB">
              <w:rPr>
                <w:b/>
                <w:sz w:val="22"/>
                <w:szCs w:val="22"/>
              </w:rPr>
              <w:t>IDENTIFICATION DATA</w:t>
            </w:r>
          </w:p>
          <w:p w14:paraId="1A9A86E4" w14:textId="77777777" w:rsidR="00A55E88" w:rsidRPr="00E555AB" w:rsidRDefault="00A55E88" w:rsidP="00A55E88">
            <w:pPr>
              <w:shd w:val="clear" w:color="auto" w:fill="ACCCAE"/>
              <w:spacing w:before="0" w:line="276" w:lineRule="auto"/>
              <w:rPr>
                <w:b/>
                <w:sz w:val="10"/>
                <w:szCs w:val="10"/>
              </w:rPr>
            </w:pPr>
          </w:p>
          <w:p w14:paraId="353597B2" w14:textId="77777777" w:rsidR="006161DD" w:rsidRPr="00E555AB" w:rsidRDefault="006161DD" w:rsidP="006161DD">
            <w:pPr>
              <w:spacing w:before="120" w:line="276" w:lineRule="auto"/>
              <w:rPr>
                <w:b/>
              </w:rPr>
            </w:pPr>
            <w:r w:rsidRPr="00E555AB">
              <w:rPr>
                <w:b/>
              </w:rPr>
              <w:t>Name and surname:</w:t>
            </w:r>
            <w:r w:rsidRPr="00E555AB">
              <w:rPr>
                <w:b/>
                <w:shd w:val="clear" w:color="auto" w:fill="F2F2F2" w:themeFill="background1" w:themeFillShade="F2"/>
              </w:rPr>
              <w:t>__________________________________________________________________________</w:t>
            </w:r>
          </w:p>
          <w:p w14:paraId="64094A59" w14:textId="77777777" w:rsidR="006161DD" w:rsidRPr="00E555AB" w:rsidRDefault="006161DD" w:rsidP="006161DD">
            <w:pPr>
              <w:spacing w:before="120" w:line="276" w:lineRule="auto"/>
            </w:pPr>
            <w:r w:rsidRPr="00E555AB">
              <w:t xml:space="preserve">Date of birth: </w:t>
            </w:r>
            <w:r w:rsidRPr="00E555AB">
              <w:rPr>
                <w:shd w:val="clear" w:color="auto" w:fill="F2F2F2" w:themeFill="background1" w:themeFillShade="F2"/>
              </w:rPr>
              <w:t>__________________</w:t>
            </w:r>
          </w:p>
          <w:p w14:paraId="53762B7F" w14:textId="77777777" w:rsidR="006161DD" w:rsidRPr="00E555AB" w:rsidRDefault="006161DD" w:rsidP="006161DD">
            <w:pPr>
              <w:spacing w:before="120" w:line="276" w:lineRule="auto"/>
              <w:rPr>
                <w:shd w:val="clear" w:color="auto" w:fill="F2F2F2" w:themeFill="background1" w:themeFillShade="F2"/>
              </w:rPr>
            </w:pPr>
            <w:r w:rsidRPr="00E555AB">
              <w:t xml:space="preserve">Place of birth: </w:t>
            </w:r>
            <w:r w:rsidRPr="00E555AB">
              <w:rPr>
                <w:shd w:val="clear" w:color="auto" w:fill="F2F2F2" w:themeFill="background1" w:themeFillShade="F2"/>
              </w:rPr>
              <w:t>_____________________________</w:t>
            </w:r>
          </w:p>
          <w:p w14:paraId="776F87F1" w14:textId="77777777" w:rsidR="006161DD" w:rsidRPr="00E555AB" w:rsidRDefault="006161DD" w:rsidP="006161DD">
            <w:pPr>
              <w:spacing w:before="120" w:line="276" w:lineRule="auto"/>
            </w:pPr>
            <w:r w:rsidRPr="00E555AB">
              <w:rPr>
                <w:shd w:val="clear" w:color="auto" w:fill="FFFFFF" w:themeFill="background1"/>
              </w:rPr>
              <w:t>Permanent or temporary residence (for non-resident enter only the name of country):</w:t>
            </w:r>
            <w:r w:rsidRPr="00E555AB">
              <w:rPr>
                <w:shd w:val="clear" w:color="auto" w:fill="F2F2F2" w:themeFill="background1" w:themeFillShade="F2"/>
              </w:rPr>
              <w:t xml:space="preserve"> _________________________________________</w:t>
            </w:r>
          </w:p>
          <w:p w14:paraId="0CBF1C78" w14:textId="77777777" w:rsidR="006161DD" w:rsidRPr="00E555AB" w:rsidRDefault="006161DD" w:rsidP="006161DD">
            <w:pPr>
              <w:spacing w:before="120" w:line="240" w:lineRule="auto"/>
              <w:jc w:val="both"/>
              <w:rPr>
                <w:b/>
              </w:rPr>
            </w:pPr>
            <w:r w:rsidRPr="00E555AB">
              <w:rPr>
                <w:b/>
              </w:rPr>
              <w:t>In case the beneficial owner 3 is identified based on the personal document, enter information on personal document:</w:t>
            </w:r>
          </w:p>
          <w:p w14:paraId="1AB3DB12" w14:textId="77777777" w:rsidR="006161DD" w:rsidRPr="00E555AB" w:rsidRDefault="006161DD" w:rsidP="006161DD">
            <w:pPr>
              <w:spacing w:before="120" w:line="276" w:lineRule="auto"/>
            </w:pPr>
            <w:r w:rsidRPr="00E555AB">
              <w:t xml:space="preserve">Personal document type: </w:t>
            </w:r>
            <w:r w:rsidRPr="00E555AB">
              <w:rPr>
                <w:shd w:val="clear" w:color="auto" w:fill="F2F2F2" w:themeFill="background1" w:themeFillShade="F2"/>
              </w:rPr>
              <w:t>__________________________________</w:t>
            </w:r>
            <w:r w:rsidRPr="00E555AB">
              <w:t xml:space="preserve"> </w:t>
            </w:r>
          </w:p>
          <w:p w14:paraId="00E81337" w14:textId="77777777" w:rsidR="006161DD" w:rsidRPr="00E555AB" w:rsidRDefault="006161DD" w:rsidP="006161DD">
            <w:pPr>
              <w:spacing w:before="120" w:line="276" w:lineRule="auto"/>
            </w:pPr>
            <w:r w:rsidRPr="00E555AB">
              <w:t xml:space="preserve">Personal document number: </w:t>
            </w:r>
            <w:r w:rsidRPr="00E555AB">
              <w:rPr>
                <w:shd w:val="clear" w:color="auto" w:fill="F2F2F2" w:themeFill="background1" w:themeFillShade="F2"/>
              </w:rPr>
              <w:t>______________________________________</w:t>
            </w:r>
          </w:p>
          <w:p w14:paraId="6235D801" w14:textId="77777777" w:rsidR="006161DD" w:rsidRPr="00E555AB" w:rsidRDefault="006161DD" w:rsidP="006161DD">
            <w:pPr>
              <w:spacing w:before="120" w:line="276" w:lineRule="auto"/>
            </w:pPr>
            <w:r w:rsidRPr="00E555AB">
              <w:t xml:space="preserve">Issuing authority: </w:t>
            </w:r>
            <w:r w:rsidRPr="00E555AB">
              <w:rPr>
                <w:shd w:val="clear" w:color="auto" w:fill="F2F2F2" w:themeFill="background1" w:themeFillShade="F2"/>
              </w:rPr>
              <w:t>______________________________</w:t>
            </w:r>
            <w:r w:rsidRPr="00E555AB">
              <w:t xml:space="preserve"> </w:t>
            </w:r>
          </w:p>
          <w:p w14:paraId="46AC92F4" w14:textId="77777777" w:rsidR="006161DD" w:rsidRPr="00E555AB" w:rsidRDefault="006161DD" w:rsidP="006161DD">
            <w:pPr>
              <w:spacing w:before="120" w:line="276" w:lineRule="auto"/>
            </w:pPr>
            <w:r w:rsidRPr="00E555AB">
              <w:t xml:space="preserve">Date of issuance: </w:t>
            </w:r>
            <w:r w:rsidRPr="00E555AB">
              <w:rPr>
                <w:shd w:val="clear" w:color="auto" w:fill="F2F2F2" w:themeFill="background1" w:themeFillShade="F2"/>
              </w:rPr>
              <w:t>____________________________</w:t>
            </w:r>
          </w:p>
          <w:p w14:paraId="658E71DB" w14:textId="77777777" w:rsidR="006161DD" w:rsidRPr="00E555AB" w:rsidRDefault="006161DD" w:rsidP="006161DD">
            <w:pPr>
              <w:spacing w:before="120" w:line="276" w:lineRule="auto"/>
              <w:rPr>
                <w:shd w:val="clear" w:color="auto" w:fill="F2F2F2" w:themeFill="background1" w:themeFillShade="F2"/>
              </w:rPr>
            </w:pPr>
            <w:r w:rsidRPr="00E555AB">
              <w:t xml:space="preserve">Place of issuance: </w:t>
            </w:r>
            <w:r w:rsidRPr="00E555AB">
              <w:rPr>
                <w:shd w:val="clear" w:color="auto" w:fill="F2F2F2" w:themeFill="background1" w:themeFillShade="F2"/>
              </w:rPr>
              <w:t>____________________________</w:t>
            </w:r>
          </w:p>
          <w:p w14:paraId="24B2C8E2" w14:textId="77777777" w:rsidR="006161DD" w:rsidRPr="00E555AB" w:rsidRDefault="006161DD" w:rsidP="006161DD">
            <w:pPr>
              <w:shd w:val="clear" w:color="auto" w:fill="ACCCAE"/>
              <w:spacing w:before="0" w:line="240" w:lineRule="auto"/>
              <w:jc w:val="both"/>
              <w:rPr>
                <w:b/>
                <w:sz w:val="10"/>
                <w:szCs w:val="10"/>
              </w:rPr>
            </w:pPr>
          </w:p>
          <w:p w14:paraId="79D15646" w14:textId="77777777" w:rsidR="006161DD" w:rsidRPr="00E555AB" w:rsidRDefault="006161DD" w:rsidP="006161DD">
            <w:pPr>
              <w:shd w:val="clear" w:color="auto" w:fill="ACCCAE"/>
              <w:spacing w:before="0" w:line="240" w:lineRule="auto"/>
              <w:jc w:val="both"/>
              <w:rPr>
                <w:b/>
                <w:sz w:val="22"/>
                <w:szCs w:val="22"/>
              </w:rPr>
            </w:pPr>
            <w:r w:rsidRPr="00E555AB">
              <w:rPr>
                <w:b/>
                <w:sz w:val="22"/>
                <w:szCs w:val="22"/>
              </w:rPr>
              <w:t xml:space="preserve">On what basis the stated natural person is recognized as the beneficial owner of the Client </w:t>
            </w:r>
          </w:p>
          <w:p w14:paraId="6EE7A2E7" w14:textId="77777777" w:rsidR="006161DD" w:rsidRPr="00E555AB" w:rsidRDefault="006161DD" w:rsidP="006161DD">
            <w:pPr>
              <w:shd w:val="clear" w:color="auto" w:fill="ACCCAE"/>
              <w:spacing w:before="0" w:line="240" w:lineRule="auto"/>
              <w:jc w:val="both"/>
            </w:pPr>
            <w:r w:rsidRPr="00E555AB">
              <w:t>(check at least one of the boxes):</w:t>
            </w:r>
          </w:p>
          <w:p w14:paraId="47617247" w14:textId="77777777" w:rsidR="006161DD" w:rsidRPr="00E555AB" w:rsidRDefault="006161DD" w:rsidP="006161DD">
            <w:pPr>
              <w:shd w:val="clear" w:color="auto" w:fill="ACCCAE"/>
              <w:spacing w:before="0" w:line="240" w:lineRule="auto"/>
              <w:jc w:val="both"/>
              <w:rPr>
                <w:sz w:val="10"/>
                <w:szCs w:val="10"/>
              </w:rPr>
            </w:pPr>
          </w:p>
          <w:p w14:paraId="0069D91A" w14:textId="77777777" w:rsidR="006161DD" w:rsidRPr="00E555AB" w:rsidRDefault="006161DD" w:rsidP="006161DD">
            <w:pPr>
              <w:spacing w:before="0" w:line="240" w:lineRule="auto"/>
              <w:jc w:val="both"/>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8"/>
              <w:gridCol w:w="10196"/>
            </w:tblGrid>
            <w:tr w:rsidR="006161DD" w:rsidRPr="00E555AB" w14:paraId="5D357F07" w14:textId="77777777" w:rsidTr="008D7245">
              <w:tc>
                <w:tcPr>
                  <w:tcW w:w="493" w:type="dxa"/>
                  <w:shd w:val="clear" w:color="auto" w:fill="FFFFFF" w:themeFill="background1"/>
                </w:tcPr>
                <w:p w14:paraId="77BA5C9C" w14:textId="77777777" w:rsidR="006161DD" w:rsidRPr="00E555AB" w:rsidRDefault="00000000" w:rsidP="006161DD">
                  <w:pPr>
                    <w:spacing w:before="0" w:line="240" w:lineRule="auto"/>
                    <w:jc w:val="both"/>
                  </w:pPr>
                  <w:sdt>
                    <w:sdtPr>
                      <w:rPr>
                        <w:b/>
                        <w:sz w:val="28"/>
                        <w:szCs w:val="28"/>
                      </w:rPr>
                      <w:id w:val="-297611693"/>
                    </w:sdtPr>
                    <w:sdtContent>
                      <w:r w:rsidR="006161DD" w:rsidRPr="00E555AB">
                        <w:rPr>
                          <w:rFonts w:ascii="MS Gothic" w:eastAsia="MS Gothic" w:hAnsi="MS Gothic"/>
                          <w:b/>
                          <w:sz w:val="28"/>
                          <w:szCs w:val="28"/>
                        </w:rPr>
                        <w:t>☐</w:t>
                      </w:r>
                    </w:sdtContent>
                  </w:sdt>
                  <w:r w:rsidR="00D210DF" w:rsidRPr="00E555AB">
                    <w:t xml:space="preserve">    </w:t>
                  </w:r>
                </w:p>
                <w:p w14:paraId="437FC648" w14:textId="77777777" w:rsidR="006161DD" w:rsidRPr="00E555AB" w:rsidRDefault="006161DD" w:rsidP="006161DD">
                  <w:pPr>
                    <w:spacing w:before="0" w:line="240" w:lineRule="auto"/>
                    <w:jc w:val="both"/>
                  </w:pPr>
                </w:p>
              </w:tc>
              <w:tc>
                <w:tcPr>
                  <w:tcW w:w="10338" w:type="dxa"/>
                </w:tcPr>
                <w:p w14:paraId="17E698E4" w14:textId="77777777" w:rsidR="006161DD" w:rsidRPr="00E555AB" w:rsidRDefault="006161DD" w:rsidP="006161DD">
                  <w:pPr>
                    <w:spacing w:before="0" w:line="240" w:lineRule="auto"/>
                    <w:jc w:val="both"/>
                  </w:pPr>
                  <w:r w:rsidRPr="00E555AB">
                    <w:t xml:space="preserve">natural person that directly or indirectly </w:t>
                  </w:r>
                  <w:r w:rsidR="00D90601" w:rsidRPr="00E555AB">
                    <w:t xml:space="preserve">holds </w:t>
                  </w:r>
                  <w:r w:rsidRPr="00E555AB">
                    <w:t>25% or more of business share, stocks, voting rights or other rights, based on which such person participates in the management of the legal entity, that is, participates in the equity of the legal person with 25% or more share</w:t>
                  </w:r>
                </w:p>
                <w:p w14:paraId="0484296A" w14:textId="77777777" w:rsidR="006161DD" w:rsidRPr="00E555AB" w:rsidRDefault="006161DD" w:rsidP="006161DD">
                  <w:pPr>
                    <w:spacing w:before="0" w:line="240" w:lineRule="auto"/>
                    <w:jc w:val="both"/>
                  </w:pPr>
                </w:p>
              </w:tc>
            </w:tr>
            <w:tr w:rsidR="006161DD" w:rsidRPr="00E555AB" w14:paraId="470FBCFE" w14:textId="77777777" w:rsidTr="008D7245">
              <w:tc>
                <w:tcPr>
                  <w:tcW w:w="493" w:type="dxa"/>
                  <w:shd w:val="clear" w:color="auto" w:fill="FFFFFF" w:themeFill="background1"/>
                </w:tcPr>
                <w:p w14:paraId="6857203C" w14:textId="77777777" w:rsidR="006161DD" w:rsidRPr="00E555AB" w:rsidRDefault="00000000" w:rsidP="006161DD">
                  <w:pPr>
                    <w:spacing w:before="0" w:line="240" w:lineRule="auto"/>
                    <w:jc w:val="both"/>
                  </w:pPr>
                  <w:sdt>
                    <w:sdtPr>
                      <w:rPr>
                        <w:b/>
                        <w:sz w:val="28"/>
                        <w:szCs w:val="28"/>
                      </w:rPr>
                      <w:id w:val="-1222361070"/>
                    </w:sdtPr>
                    <w:sdtContent>
                      <w:r w:rsidR="006161DD" w:rsidRPr="00E555AB">
                        <w:rPr>
                          <w:rFonts w:ascii="MS Gothic" w:eastAsia="MS Gothic" w:hAnsi="MS Gothic"/>
                          <w:b/>
                          <w:sz w:val="28"/>
                          <w:szCs w:val="28"/>
                        </w:rPr>
                        <w:t>☐</w:t>
                      </w:r>
                    </w:sdtContent>
                  </w:sdt>
                  <w:r w:rsidR="00D210DF" w:rsidRPr="00E555AB">
                    <w:t xml:space="preserve">    </w:t>
                  </w:r>
                </w:p>
                <w:p w14:paraId="717C7ED4" w14:textId="77777777" w:rsidR="006161DD" w:rsidRPr="00E555AB" w:rsidRDefault="006161DD" w:rsidP="006161DD">
                  <w:pPr>
                    <w:spacing w:before="0" w:line="240" w:lineRule="auto"/>
                    <w:jc w:val="both"/>
                  </w:pPr>
                </w:p>
              </w:tc>
              <w:tc>
                <w:tcPr>
                  <w:tcW w:w="10338" w:type="dxa"/>
                </w:tcPr>
                <w:p w14:paraId="501A6D79" w14:textId="77777777" w:rsidR="006161DD" w:rsidRPr="00E555AB" w:rsidRDefault="006161DD" w:rsidP="006161DD">
                  <w:pPr>
                    <w:spacing w:before="0" w:line="240" w:lineRule="auto"/>
                    <w:jc w:val="both"/>
                  </w:pPr>
                  <w:r w:rsidRPr="00E555AB">
                    <w:t>natural person that directly or indirectly has a dominant impact on managing and decision making (dominant impact meaning that one natural person has the absolute right in decision making or absolute veto right in making decisions on financial and business policy of the client, that is, capable of independent decision making or putting veto on such decision, with no joint action with other persons)</w:t>
                  </w:r>
                </w:p>
                <w:p w14:paraId="20E68883" w14:textId="77777777" w:rsidR="006161DD" w:rsidRPr="00E555AB" w:rsidRDefault="006161DD" w:rsidP="006161DD">
                  <w:pPr>
                    <w:spacing w:before="0" w:line="240" w:lineRule="auto"/>
                    <w:jc w:val="both"/>
                  </w:pPr>
                </w:p>
              </w:tc>
            </w:tr>
            <w:tr w:rsidR="006161DD" w:rsidRPr="00E555AB" w14:paraId="3FEE36D6" w14:textId="77777777" w:rsidTr="008D7245">
              <w:tc>
                <w:tcPr>
                  <w:tcW w:w="493" w:type="dxa"/>
                  <w:shd w:val="clear" w:color="auto" w:fill="FFFFFF" w:themeFill="background1"/>
                </w:tcPr>
                <w:p w14:paraId="41D226FA" w14:textId="77777777" w:rsidR="006161DD" w:rsidRPr="00E555AB" w:rsidRDefault="00000000" w:rsidP="006161DD">
                  <w:pPr>
                    <w:spacing w:before="0" w:line="240" w:lineRule="auto"/>
                    <w:jc w:val="both"/>
                  </w:pPr>
                  <w:sdt>
                    <w:sdtPr>
                      <w:rPr>
                        <w:b/>
                        <w:sz w:val="28"/>
                        <w:szCs w:val="28"/>
                      </w:rPr>
                      <w:id w:val="1300657009"/>
                    </w:sdtPr>
                    <w:sdtContent>
                      <w:r w:rsidR="006161DD" w:rsidRPr="00E555AB">
                        <w:rPr>
                          <w:rFonts w:ascii="MS Gothic" w:eastAsia="MS Gothic" w:hAnsi="MS Gothic"/>
                          <w:b/>
                          <w:sz w:val="28"/>
                          <w:szCs w:val="28"/>
                        </w:rPr>
                        <w:t>☐</w:t>
                      </w:r>
                    </w:sdtContent>
                  </w:sdt>
                  <w:r w:rsidR="00D210DF" w:rsidRPr="00E555AB">
                    <w:t xml:space="preserve">    </w:t>
                  </w:r>
                </w:p>
                <w:p w14:paraId="362E2255" w14:textId="77777777" w:rsidR="006161DD" w:rsidRPr="00E555AB" w:rsidRDefault="006161DD" w:rsidP="006161DD">
                  <w:pPr>
                    <w:spacing w:before="0" w:line="240" w:lineRule="auto"/>
                    <w:jc w:val="both"/>
                  </w:pPr>
                </w:p>
              </w:tc>
              <w:tc>
                <w:tcPr>
                  <w:tcW w:w="10338" w:type="dxa"/>
                </w:tcPr>
                <w:p w14:paraId="22E7E4BB" w14:textId="77777777" w:rsidR="006161DD" w:rsidRPr="00E555AB" w:rsidRDefault="006161DD" w:rsidP="006161DD">
                  <w:pPr>
                    <w:spacing w:before="0" w:line="240" w:lineRule="auto"/>
                    <w:jc w:val="both"/>
                  </w:pPr>
                  <w:r w:rsidRPr="00E555AB">
                    <w:t>natural person that provides or will provide funds to the client indirectly and on that basis has the right to a dominant impact on decision making of the managerial bodies of the client in financing and business decisions</w:t>
                  </w:r>
                </w:p>
                <w:p w14:paraId="353EA935" w14:textId="77777777" w:rsidR="006161DD" w:rsidRPr="00E555AB" w:rsidRDefault="006161DD" w:rsidP="006161DD">
                  <w:pPr>
                    <w:spacing w:before="0" w:line="240" w:lineRule="auto"/>
                    <w:jc w:val="both"/>
                  </w:pPr>
                </w:p>
              </w:tc>
            </w:tr>
            <w:tr w:rsidR="006161DD" w:rsidRPr="00E555AB" w14:paraId="4AAEF181" w14:textId="77777777" w:rsidTr="008D7245">
              <w:tc>
                <w:tcPr>
                  <w:tcW w:w="493" w:type="dxa"/>
                  <w:shd w:val="clear" w:color="auto" w:fill="FFFFFF" w:themeFill="background1"/>
                </w:tcPr>
                <w:p w14:paraId="30BA8EC1" w14:textId="77777777" w:rsidR="006161DD" w:rsidRPr="00E555AB" w:rsidRDefault="00000000" w:rsidP="006161DD">
                  <w:pPr>
                    <w:spacing w:before="0" w:line="240" w:lineRule="auto"/>
                    <w:jc w:val="both"/>
                  </w:pPr>
                  <w:sdt>
                    <w:sdtPr>
                      <w:rPr>
                        <w:b/>
                        <w:sz w:val="28"/>
                        <w:szCs w:val="28"/>
                      </w:rPr>
                      <w:id w:val="139164569"/>
                    </w:sdtPr>
                    <w:sdtContent>
                      <w:r w:rsidR="006161DD" w:rsidRPr="00E555AB">
                        <w:rPr>
                          <w:rFonts w:ascii="MS Gothic" w:eastAsia="MS Gothic" w:hAnsi="MS Gothic"/>
                          <w:b/>
                          <w:sz w:val="28"/>
                          <w:szCs w:val="28"/>
                        </w:rPr>
                        <w:t>☐</w:t>
                      </w:r>
                    </w:sdtContent>
                  </w:sdt>
                  <w:r w:rsidR="00D210DF" w:rsidRPr="00E555AB">
                    <w:t xml:space="preserve">    </w:t>
                  </w:r>
                </w:p>
                <w:p w14:paraId="000341E2" w14:textId="77777777" w:rsidR="006161DD" w:rsidRPr="00E555AB" w:rsidRDefault="006161DD" w:rsidP="006161DD">
                  <w:pPr>
                    <w:spacing w:before="0" w:line="240" w:lineRule="auto"/>
                    <w:jc w:val="both"/>
                  </w:pPr>
                </w:p>
              </w:tc>
              <w:tc>
                <w:tcPr>
                  <w:tcW w:w="10338" w:type="dxa"/>
                </w:tcPr>
                <w:p w14:paraId="18031E52" w14:textId="77777777" w:rsidR="006161DD" w:rsidRPr="00E555AB" w:rsidRDefault="006161DD" w:rsidP="006161DD">
                  <w:pPr>
                    <w:spacing w:before="0" w:line="240" w:lineRule="auto"/>
                    <w:jc w:val="both"/>
                  </w:pPr>
                  <w:r w:rsidRPr="00E555AB">
                    <w:t>natural person registered to represent the client</w:t>
                  </w:r>
                </w:p>
              </w:tc>
            </w:tr>
            <w:tr w:rsidR="006161DD" w:rsidRPr="00E555AB" w14:paraId="70D952DC" w14:textId="77777777" w:rsidTr="008D7245">
              <w:tc>
                <w:tcPr>
                  <w:tcW w:w="493" w:type="dxa"/>
                  <w:shd w:val="clear" w:color="auto" w:fill="FFFFFF" w:themeFill="background1"/>
                </w:tcPr>
                <w:p w14:paraId="3473AEA1" w14:textId="77777777" w:rsidR="006161DD" w:rsidRPr="00E555AB" w:rsidRDefault="00000000" w:rsidP="006161DD">
                  <w:pPr>
                    <w:spacing w:before="0" w:line="240" w:lineRule="auto"/>
                    <w:jc w:val="both"/>
                  </w:pPr>
                  <w:sdt>
                    <w:sdtPr>
                      <w:rPr>
                        <w:b/>
                        <w:sz w:val="28"/>
                        <w:szCs w:val="28"/>
                      </w:rPr>
                      <w:id w:val="-306937899"/>
                    </w:sdtPr>
                    <w:sdtContent>
                      <w:r w:rsidR="006161DD" w:rsidRPr="00E555AB">
                        <w:rPr>
                          <w:rFonts w:ascii="MS Gothic" w:eastAsia="MS Gothic" w:hAnsi="MS Gothic"/>
                          <w:b/>
                          <w:sz w:val="28"/>
                          <w:szCs w:val="28"/>
                        </w:rPr>
                        <w:t>☐</w:t>
                      </w:r>
                    </w:sdtContent>
                  </w:sdt>
                  <w:r w:rsidR="00D210DF" w:rsidRPr="00E555AB">
                    <w:t xml:space="preserve">    </w:t>
                  </w:r>
                </w:p>
                <w:p w14:paraId="54FF20AB" w14:textId="77777777" w:rsidR="006161DD" w:rsidRPr="00E555AB" w:rsidRDefault="006161DD" w:rsidP="006161DD">
                  <w:pPr>
                    <w:spacing w:before="0" w:line="240" w:lineRule="auto"/>
                    <w:jc w:val="both"/>
                  </w:pPr>
                </w:p>
              </w:tc>
              <w:tc>
                <w:tcPr>
                  <w:tcW w:w="10338" w:type="dxa"/>
                </w:tcPr>
                <w:p w14:paraId="5A951337" w14:textId="77777777" w:rsidR="006161DD" w:rsidRPr="00E555AB" w:rsidRDefault="006161DD" w:rsidP="006161DD">
                  <w:pPr>
                    <w:spacing w:before="0" w:line="240" w:lineRule="auto"/>
                    <w:jc w:val="both"/>
                  </w:pPr>
                  <w:r w:rsidRPr="00E555AB">
                    <w:t xml:space="preserve">natural person being the trustor, trustee, protector, beneficiary, or a person with dominant impact in trust management, or other person under the foreign law (in this case state the role of this natural person: </w:t>
                  </w:r>
                  <w:r w:rsidRPr="00E555AB">
                    <w:rPr>
                      <w:shd w:val="clear" w:color="auto" w:fill="F2F2F2" w:themeFill="background1" w:themeFillShade="F2"/>
                    </w:rPr>
                    <w:t>_________________________</w:t>
                  </w:r>
                  <w:r w:rsidRPr="00E555AB">
                    <w:t>)</w:t>
                  </w:r>
                </w:p>
                <w:p w14:paraId="240F0FAE" w14:textId="77777777" w:rsidR="006161DD" w:rsidRPr="00E555AB" w:rsidRDefault="006161DD" w:rsidP="006161DD">
                  <w:pPr>
                    <w:spacing w:before="0" w:line="240" w:lineRule="auto"/>
                    <w:jc w:val="both"/>
                  </w:pPr>
                </w:p>
              </w:tc>
            </w:tr>
          </w:tbl>
          <w:p w14:paraId="5C4CBB28" w14:textId="77777777" w:rsidR="006161DD" w:rsidRPr="00E555AB" w:rsidRDefault="006161DD" w:rsidP="006161DD">
            <w:pPr>
              <w:shd w:val="clear" w:color="auto" w:fill="ACCCAE"/>
              <w:tabs>
                <w:tab w:val="clear" w:pos="851"/>
                <w:tab w:val="left" w:pos="1233"/>
              </w:tabs>
              <w:spacing w:before="0" w:line="240" w:lineRule="auto"/>
              <w:jc w:val="both"/>
              <w:rPr>
                <w:b/>
                <w:sz w:val="22"/>
                <w:szCs w:val="22"/>
              </w:rPr>
            </w:pPr>
            <w:r w:rsidRPr="00E555AB">
              <w:rPr>
                <w:b/>
                <w:sz w:val="22"/>
                <w:szCs w:val="22"/>
              </w:rPr>
              <w:t>Does the beneficial owner 3, or a clo</w:t>
            </w:r>
            <w:r w:rsidR="006B1DD7" w:rsidRPr="00E555AB">
              <w:rPr>
                <w:b/>
                <w:sz w:val="22"/>
                <w:szCs w:val="22"/>
              </w:rPr>
              <w:t>se family member or their</w:t>
            </w:r>
            <w:r w:rsidRPr="00E555AB">
              <w:rPr>
                <w:b/>
                <w:sz w:val="22"/>
                <w:szCs w:val="22"/>
              </w:rPr>
              <w:t xml:space="preserve"> close associate, meet the definition of the terms ’’Republic of Serbia official’’, ’’official of a foreign country’’ or ’’official of an international organization’’, stated at the end of this Questionnaire, including the definitions of a close family member of an official and close associate of an official (</w:t>
            </w:r>
            <w:r w:rsidRPr="008E6D31">
              <w:rPr>
                <w:b/>
                <w:sz w:val="22"/>
                <w:szCs w:val="22"/>
                <w:u w:val="single"/>
              </w:rPr>
              <w:t xml:space="preserve">check </w:t>
            </w:r>
            <w:r w:rsidR="00D90601" w:rsidRPr="008E6D31">
              <w:rPr>
                <w:b/>
                <w:sz w:val="22"/>
                <w:szCs w:val="22"/>
                <w:u w:val="single"/>
              </w:rPr>
              <w:t xml:space="preserve">yes or no </w:t>
            </w:r>
            <w:r w:rsidRPr="008E6D31">
              <w:rPr>
                <w:b/>
                <w:sz w:val="22"/>
                <w:szCs w:val="22"/>
                <w:u w:val="single"/>
              </w:rPr>
              <w:t>boxes</w:t>
            </w:r>
            <w:r w:rsidRPr="00E555AB">
              <w:rPr>
                <w:b/>
                <w:sz w:val="22"/>
                <w:szCs w:val="22"/>
              </w:rPr>
              <w:t>)</w:t>
            </w:r>
          </w:p>
          <w:p w14:paraId="06B4C37A" w14:textId="77777777" w:rsidR="006161DD" w:rsidRPr="00E555AB" w:rsidRDefault="006161DD" w:rsidP="006161DD">
            <w:pPr>
              <w:shd w:val="clear" w:color="auto" w:fill="ACCCAE"/>
              <w:tabs>
                <w:tab w:val="clear" w:pos="851"/>
                <w:tab w:val="left" w:pos="1233"/>
              </w:tabs>
              <w:spacing w:before="0" w:line="240" w:lineRule="auto"/>
              <w:jc w:val="both"/>
              <w:rPr>
                <w:b/>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86"/>
              <w:gridCol w:w="2578"/>
            </w:tblGrid>
            <w:tr w:rsidR="006161DD" w:rsidRPr="00E555AB" w14:paraId="00D68D13" w14:textId="77777777" w:rsidTr="008D7245">
              <w:tc>
                <w:tcPr>
                  <w:tcW w:w="5886" w:type="dxa"/>
                </w:tcPr>
                <w:p w14:paraId="5FBBDFE8" w14:textId="77777777" w:rsidR="006161DD" w:rsidRPr="00E555AB" w:rsidRDefault="006161DD" w:rsidP="006161DD">
                  <w:pPr>
                    <w:pStyle w:val="ListParagraph"/>
                    <w:numPr>
                      <w:ilvl w:val="0"/>
                      <w:numId w:val="27"/>
                    </w:numPr>
                    <w:tabs>
                      <w:tab w:val="clear" w:pos="851"/>
                      <w:tab w:val="left" w:pos="1233"/>
                    </w:tabs>
                    <w:spacing w:before="0" w:line="240" w:lineRule="auto"/>
                    <w:ind w:left="382" w:hanging="382"/>
                    <w:rPr>
                      <w:b/>
                      <w:sz w:val="22"/>
                      <w:szCs w:val="22"/>
                    </w:rPr>
                  </w:pPr>
                  <w:r w:rsidRPr="00E555AB">
                    <w:rPr>
                      <w:b/>
                      <w:sz w:val="22"/>
                      <w:szCs w:val="22"/>
                    </w:rPr>
                    <w:t xml:space="preserve">Official of the Republic of Serbia; </w:t>
                  </w:r>
                </w:p>
                <w:p w14:paraId="4589B726" w14:textId="77777777" w:rsidR="006161DD" w:rsidRPr="00E555AB" w:rsidRDefault="006161DD" w:rsidP="006161DD">
                  <w:pPr>
                    <w:tabs>
                      <w:tab w:val="clear" w:pos="851"/>
                      <w:tab w:val="left" w:pos="1233"/>
                    </w:tabs>
                    <w:spacing w:before="0" w:line="240" w:lineRule="auto"/>
                    <w:rPr>
                      <w:b/>
                      <w:sz w:val="22"/>
                      <w:szCs w:val="22"/>
                    </w:rPr>
                  </w:pPr>
                </w:p>
              </w:tc>
              <w:tc>
                <w:tcPr>
                  <w:tcW w:w="2578" w:type="dxa"/>
                </w:tcPr>
                <w:p w14:paraId="4F440DE9" w14:textId="77777777" w:rsidR="006161DD" w:rsidRPr="00E555AB" w:rsidRDefault="00000000" w:rsidP="006161DD">
                  <w:pPr>
                    <w:tabs>
                      <w:tab w:val="clear" w:pos="851"/>
                      <w:tab w:val="left" w:pos="1233"/>
                    </w:tabs>
                    <w:spacing w:before="0" w:line="240" w:lineRule="auto"/>
                    <w:rPr>
                      <w:b/>
                    </w:rPr>
                  </w:pPr>
                  <w:sdt>
                    <w:sdtPr>
                      <w:rPr>
                        <w:b/>
                        <w:sz w:val="28"/>
                        <w:szCs w:val="28"/>
                      </w:rPr>
                      <w:id w:val="1487663213"/>
                    </w:sdtPr>
                    <w:sdtContent>
                      <w:r w:rsidR="006161DD" w:rsidRPr="00E555AB">
                        <w:rPr>
                          <w:rFonts w:ascii="MS Gothic" w:eastAsia="MS Gothic" w:hAnsi="MS Gothic"/>
                          <w:b/>
                          <w:sz w:val="28"/>
                          <w:szCs w:val="28"/>
                        </w:rPr>
                        <w:t>☐</w:t>
                      </w:r>
                    </w:sdtContent>
                  </w:sdt>
                  <w:r w:rsidR="00D210DF" w:rsidRPr="00E555AB">
                    <w:rPr>
                      <w:b/>
                    </w:rPr>
                    <w:t xml:space="preserve"> YES              </w:t>
                  </w:r>
                  <w:sdt>
                    <w:sdtPr>
                      <w:rPr>
                        <w:b/>
                        <w:sz w:val="28"/>
                        <w:szCs w:val="28"/>
                      </w:rPr>
                      <w:id w:val="-24247530"/>
                    </w:sdtPr>
                    <w:sdtContent>
                      <w:r w:rsidR="006161DD" w:rsidRPr="00E555AB">
                        <w:rPr>
                          <w:rFonts w:ascii="MS Gothic" w:eastAsia="MS Gothic" w:hAnsi="MS Gothic"/>
                          <w:b/>
                          <w:sz w:val="28"/>
                          <w:szCs w:val="28"/>
                        </w:rPr>
                        <w:t>☐</w:t>
                      </w:r>
                    </w:sdtContent>
                  </w:sdt>
                  <w:r w:rsidR="00D210DF" w:rsidRPr="00E555AB">
                    <w:rPr>
                      <w:b/>
                    </w:rPr>
                    <w:t xml:space="preserve"> NO</w:t>
                  </w:r>
                </w:p>
              </w:tc>
            </w:tr>
            <w:tr w:rsidR="006161DD" w:rsidRPr="00E555AB" w14:paraId="0DD46DFA" w14:textId="77777777" w:rsidTr="008D7245">
              <w:trPr>
                <w:trHeight w:val="570"/>
              </w:trPr>
              <w:tc>
                <w:tcPr>
                  <w:tcW w:w="5886" w:type="dxa"/>
                </w:tcPr>
                <w:p w14:paraId="41EEB4D2" w14:textId="77777777" w:rsidR="006161DD" w:rsidRPr="00E555AB" w:rsidRDefault="006161DD" w:rsidP="00D90601">
                  <w:pPr>
                    <w:pStyle w:val="ListParagraph"/>
                    <w:numPr>
                      <w:ilvl w:val="0"/>
                      <w:numId w:val="27"/>
                    </w:numPr>
                    <w:tabs>
                      <w:tab w:val="clear" w:pos="851"/>
                      <w:tab w:val="left" w:pos="1233"/>
                    </w:tabs>
                    <w:spacing w:before="0" w:line="240" w:lineRule="auto"/>
                    <w:ind w:left="382" w:hanging="382"/>
                    <w:rPr>
                      <w:b/>
                      <w:sz w:val="22"/>
                      <w:szCs w:val="22"/>
                    </w:rPr>
                  </w:pPr>
                  <w:r w:rsidRPr="00E555AB">
                    <w:rPr>
                      <w:b/>
                      <w:sz w:val="22"/>
                      <w:szCs w:val="22"/>
                    </w:rPr>
                    <w:t xml:space="preserve">Official of the foreign country or international organization </w:t>
                  </w:r>
                </w:p>
              </w:tc>
              <w:tc>
                <w:tcPr>
                  <w:tcW w:w="2578" w:type="dxa"/>
                </w:tcPr>
                <w:p w14:paraId="7D9BA87D" w14:textId="77777777" w:rsidR="006161DD" w:rsidRPr="00E555AB" w:rsidRDefault="006161DD" w:rsidP="006161DD">
                  <w:pPr>
                    <w:tabs>
                      <w:tab w:val="clear" w:pos="851"/>
                      <w:tab w:val="left" w:pos="1233"/>
                    </w:tabs>
                    <w:spacing w:before="0" w:line="240" w:lineRule="auto"/>
                    <w:rPr>
                      <w:b/>
                      <w:sz w:val="2"/>
                      <w:szCs w:val="2"/>
                    </w:rPr>
                  </w:pPr>
                </w:p>
                <w:p w14:paraId="579BC4A9" w14:textId="77777777" w:rsidR="006161DD" w:rsidRPr="00E555AB" w:rsidRDefault="00000000" w:rsidP="006161DD">
                  <w:pPr>
                    <w:tabs>
                      <w:tab w:val="clear" w:pos="851"/>
                      <w:tab w:val="left" w:pos="1233"/>
                    </w:tabs>
                    <w:spacing w:before="0" w:line="240" w:lineRule="auto"/>
                    <w:rPr>
                      <w:b/>
                    </w:rPr>
                  </w:pPr>
                  <w:sdt>
                    <w:sdtPr>
                      <w:rPr>
                        <w:b/>
                        <w:sz w:val="28"/>
                        <w:szCs w:val="28"/>
                      </w:rPr>
                      <w:id w:val="-1427804039"/>
                    </w:sdtPr>
                    <w:sdtContent>
                      <w:r w:rsidR="006161DD" w:rsidRPr="00E555AB">
                        <w:rPr>
                          <w:rFonts w:ascii="MS Gothic" w:eastAsia="MS Gothic" w:hAnsi="MS Gothic"/>
                          <w:b/>
                          <w:sz w:val="28"/>
                          <w:szCs w:val="28"/>
                        </w:rPr>
                        <w:t>☐</w:t>
                      </w:r>
                    </w:sdtContent>
                  </w:sdt>
                  <w:r w:rsidR="00D210DF" w:rsidRPr="00E555AB">
                    <w:rPr>
                      <w:b/>
                    </w:rPr>
                    <w:t xml:space="preserve"> YES              </w:t>
                  </w:r>
                  <w:sdt>
                    <w:sdtPr>
                      <w:rPr>
                        <w:b/>
                        <w:sz w:val="28"/>
                        <w:szCs w:val="28"/>
                      </w:rPr>
                      <w:id w:val="522899350"/>
                    </w:sdtPr>
                    <w:sdtContent>
                      <w:r w:rsidR="006161DD" w:rsidRPr="00E555AB">
                        <w:rPr>
                          <w:rFonts w:ascii="MS Gothic" w:eastAsia="MS Gothic" w:hAnsi="MS Gothic"/>
                          <w:b/>
                          <w:sz w:val="28"/>
                          <w:szCs w:val="28"/>
                        </w:rPr>
                        <w:t>☐</w:t>
                      </w:r>
                    </w:sdtContent>
                  </w:sdt>
                  <w:r w:rsidR="00D210DF" w:rsidRPr="00E555AB">
                    <w:rPr>
                      <w:b/>
                    </w:rPr>
                    <w:t xml:space="preserve"> NO</w:t>
                  </w:r>
                </w:p>
              </w:tc>
            </w:tr>
          </w:tbl>
          <w:p w14:paraId="298BB67C" w14:textId="77777777" w:rsidR="006161DD" w:rsidRPr="00E555AB" w:rsidRDefault="006161DD" w:rsidP="006161DD">
            <w:pPr>
              <w:spacing w:before="0" w:line="240" w:lineRule="auto"/>
              <w:jc w:val="both"/>
              <w:rPr>
                <w:b/>
              </w:rPr>
            </w:pPr>
            <w:r w:rsidRPr="00E555AB">
              <w:rPr>
                <w:b/>
              </w:rPr>
              <w:t>Only if YES on any of the above two options, please answer the following five questions:</w:t>
            </w:r>
          </w:p>
          <w:p w14:paraId="6FE48265" w14:textId="77777777" w:rsidR="006161DD" w:rsidRPr="00E555AB" w:rsidRDefault="006161DD" w:rsidP="006161DD">
            <w:pPr>
              <w:spacing w:before="0" w:line="240" w:lineRule="auto"/>
              <w:jc w:val="both"/>
              <w:rPr>
                <w:b/>
              </w:rPr>
            </w:pPr>
          </w:p>
          <w:p w14:paraId="2C6B443E" w14:textId="77777777" w:rsidR="006161DD" w:rsidRPr="00E555AB" w:rsidRDefault="006161DD" w:rsidP="006161DD">
            <w:pPr>
              <w:pStyle w:val="ListParagraph"/>
              <w:numPr>
                <w:ilvl w:val="0"/>
                <w:numId w:val="43"/>
              </w:numPr>
              <w:tabs>
                <w:tab w:val="clear" w:pos="425"/>
                <w:tab w:val="clear" w:pos="851"/>
                <w:tab w:val="left" w:pos="345"/>
                <w:tab w:val="left" w:pos="629"/>
              </w:tabs>
              <w:spacing w:before="0" w:after="240" w:line="240" w:lineRule="auto"/>
              <w:ind w:hanging="720"/>
            </w:pPr>
            <w:r w:rsidRPr="00E555AB">
              <w:t xml:space="preserve">Name of the public office and the institution in which it is performed*: </w:t>
            </w:r>
          </w:p>
          <w:p w14:paraId="2A25D990" w14:textId="77777777" w:rsidR="006161DD" w:rsidRPr="00E555AB" w:rsidRDefault="006161DD" w:rsidP="006161DD">
            <w:pPr>
              <w:tabs>
                <w:tab w:val="clear" w:pos="425"/>
                <w:tab w:val="clear" w:pos="851"/>
                <w:tab w:val="left" w:pos="345"/>
                <w:tab w:val="left" w:pos="773"/>
              </w:tabs>
              <w:spacing w:line="240" w:lineRule="auto"/>
              <w:contextualSpacing/>
            </w:pPr>
            <w:r w:rsidRPr="00E555AB">
              <w:t xml:space="preserve">      </w:t>
            </w:r>
            <w:r w:rsidRPr="00E555AB">
              <w:rPr>
                <w:shd w:val="clear" w:color="auto" w:fill="F2F2F2" w:themeFill="background1" w:themeFillShade="F2"/>
              </w:rPr>
              <w:t>_________________________________________________________________________________</w:t>
            </w:r>
          </w:p>
          <w:p w14:paraId="09183764" w14:textId="77777777" w:rsidR="006161DD" w:rsidRPr="00E555AB" w:rsidRDefault="006161DD" w:rsidP="006161DD">
            <w:pPr>
              <w:tabs>
                <w:tab w:val="clear" w:pos="425"/>
                <w:tab w:val="clear" w:pos="851"/>
                <w:tab w:val="left" w:pos="345"/>
                <w:tab w:val="left" w:pos="629"/>
              </w:tabs>
              <w:spacing w:before="0" w:line="240" w:lineRule="auto"/>
              <w:ind w:left="347" w:right="11"/>
              <w:rPr>
                <w:sz w:val="16"/>
                <w:szCs w:val="16"/>
              </w:rPr>
            </w:pPr>
            <w:r w:rsidRPr="00E555AB">
              <w:rPr>
                <w:sz w:val="16"/>
                <w:szCs w:val="16"/>
              </w:rPr>
              <w:t>*along with the name of the office, the name of the institution in which the holder is discharging the office</w:t>
            </w:r>
            <w:r w:rsidR="00D90601" w:rsidRPr="00E555AB">
              <w:rPr>
                <w:sz w:val="16"/>
                <w:szCs w:val="16"/>
              </w:rPr>
              <w:t xml:space="preserve">  must be specified</w:t>
            </w:r>
            <w:r w:rsidRPr="00E555AB">
              <w:rPr>
                <w:sz w:val="16"/>
                <w:szCs w:val="16"/>
              </w:rPr>
              <w:t xml:space="preserve"> (name of the ministry, political party, public enterprise or company, the state of the embassy): e.g. assistant to the Minister of Health, Ambassador of the Republic of Serbia in Romania, Director of</w:t>
            </w:r>
            <w:r w:rsidR="0039221A" w:rsidRPr="00E555AB">
              <w:rPr>
                <w:sz w:val="16"/>
                <w:szCs w:val="16"/>
              </w:rPr>
              <w:t xml:space="preserve"> the</w:t>
            </w:r>
            <w:r w:rsidRPr="00E555AB">
              <w:rPr>
                <w:sz w:val="16"/>
                <w:szCs w:val="16"/>
              </w:rPr>
              <w:t xml:space="preserve"> </w:t>
            </w:r>
            <w:r w:rsidR="00D90601" w:rsidRPr="00E555AB">
              <w:rPr>
                <w:sz w:val="16"/>
                <w:szCs w:val="16"/>
              </w:rPr>
              <w:t>Public Enterprise Electric Power Industry of Serbia</w:t>
            </w:r>
            <w:r w:rsidRPr="00E555AB">
              <w:rPr>
                <w:sz w:val="16"/>
                <w:szCs w:val="16"/>
              </w:rPr>
              <w:t xml:space="preserve">. </w:t>
            </w:r>
          </w:p>
          <w:p w14:paraId="0111B526" w14:textId="77777777" w:rsidR="006161DD" w:rsidRPr="00E555AB" w:rsidRDefault="006161DD" w:rsidP="006161DD">
            <w:pPr>
              <w:tabs>
                <w:tab w:val="clear" w:pos="425"/>
                <w:tab w:val="clear" w:pos="851"/>
                <w:tab w:val="left" w:pos="345"/>
                <w:tab w:val="left" w:pos="487"/>
              </w:tabs>
              <w:spacing w:before="0" w:line="240" w:lineRule="auto"/>
              <w:ind w:left="345"/>
              <w:contextualSpacing/>
            </w:pPr>
          </w:p>
          <w:p w14:paraId="1F5F20AA" w14:textId="77777777" w:rsidR="006161DD" w:rsidRPr="00E555AB" w:rsidRDefault="006161DD" w:rsidP="006161DD">
            <w:pPr>
              <w:numPr>
                <w:ilvl w:val="0"/>
                <w:numId w:val="43"/>
              </w:numPr>
              <w:tabs>
                <w:tab w:val="clear" w:pos="425"/>
                <w:tab w:val="clear" w:pos="851"/>
                <w:tab w:val="left" w:pos="345"/>
                <w:tab w:val="left" w:pos="487"/>
              </w:tabs>
              <w:spacing w:before="0" w:line="240" w:lineRule="auto"/>
              <w:ind w:left="345" w:hanging="345"/>
              <w:contextualSpacing/>
            </w:pPr>
            <w:r w:rsidRPr="00E555AB">
              <w:t xml:space="preserve">In case the public office refers to the other country or international organization, state the name of such country, or name of such international organization: </w:t>
            </w:r>
            <w:r w:rsidRPr="00E555AB">
              <w:rPr>
                <w:shd w:val="clear" w:color="auto" w:fill="F2F2F2" w:themeFill="background1" w:themeFillShade="F2"/>
              </w:rPr>
              <w:t>____________________________________</w:t>
            </w:r>
          </w:p>
          <w:p w14:paraId="1F74D388" w14:textId="77777777" w:rsidR="006161DD" w:rsidRPr="00E555AB" w:rsidRDefault="006161DD" w:rsidP="006161DD">
            <w:pPr>
              <w:tabs>
                <w:tab w:val="left" w:pos="487"/>
              </w:tabs>
              <w:spacing w:before="0" w:line="240" w:lineRule="auto"/>
              <w:ind w:left="720"/>
              <w:contextualSpacing/>
            </w:pPr>
          </w:p>
          <w:p w14:paraId="5FE3C91B" w14:textId="77777777" w:rsidR="006161DD" w:rsidRPr="00E555AB" w:rsidRDefault="006161DD" w:rsidP="006161DD">
            <w:pPr>
              <w:numPr>
                <w:ilvl w:val="0"/>
                <w:numId w:val="43"/>
              </w:numPr>
              <w:tabs>
                <w:tab w:val="clear" w:pos="425"/>
                <w:tab w:val="clear" w:pos="851"/>
                <w:tab w:val="left" w:pos="345"/>
                <w:tab w:val="left" w:pos="771"/>
              </w:tabs>
              <w:spacing w:before="0" w:line="360" w:lineRule="auto"/>
              <w:ind w:hanging="720"/>
              <w:contextualSpacing/>
            </w:pPr>
            <w:r w:rsidRPr="00E555AB">
              <w:t xml:space="preserve">Time spent in office: </w:t>
            </w:r>
          </w:p>
          <w:p w14:paraId="40A6F7F3" w14:textId="77777777" w:rsidR="006161DD" w:rsidRPr="00E555AB" w:rsidRDefault="006161DD" w:rsidP="006161DD">
            <w:pPr>
              <w:tabs>
                <w:tab w:val="clear" w:pos="425"/>
                <w:tab w:val="clear" w:pos="851"/>
                <w:tab w:val="left" w:pos="345"/>
                <w:tab w:val="left" w:pos="487"/>
              </w:tabs>
              <w:spacing w:before="0" w:line="360" w:lineRule="auto"/>
              <w:ind w:left="720" w:hanging="375"/>
              <w:contextualSpacing/>
            </w:pPr>
            <w:r w:rsidRPr="00E555AB">
              <w:t xml:space="preserve">Start date and year </w:t>
            </w:r>
            <w:r w:rsidRPr="00E555AB">
              <w:rPr>
                <w:shd w:val="clear" w:color="auto" w:fill="F2F2F2" w:themeFill="background1" w:themeFillShade="F2"/>
              </w:rPr>
              <w:t xml:space="preserve">_____________ </w:t>
            </w:r>
          </w:p>
          <w:p w14:paraId="6082ED0F" w14:textId="77777777" w:rsidR="006161DD" w:rsidRPr="00E555AB" w:rsidRDefault="006161DD" w:rsidP="006161DD">
            <w:pPr>
              <w:tabs>
                <w:tab w:val="clear" w:pos="425"/>
                <w:tab w:val="clear" w:pos="851"/>
                <w:tab w:val="left" w:pos="345"/>
                <w:tab w:val="left" w:pos="487"/>
              </w:tabs>
              <w:spacing w:before="0" w:line="360" w:lineRule="auto"/>
              <w:ind w:left="720" w:hanging="375"/>
              <w:contextualSpacing/>
              <w:rPr>
                <w:shd w:val="clear" w:color="auto" w:fill="F2F2F2" w:themeFill="background1" w:themeFillShade="F2"/>
              </w:rPr>
            </w:pPr>
            <w:r w:rsidRPr="00E555AB">
              <w:t xml:space="preserve">End date and year </w:t>
            </w:r>
            <w:r w:rsidRPr="00E555AB">
              <w:rPr>
                <w:shd w:val="clear" w:color="auto" w:fill="F2F2F2" w:themeFill="background1" w:themeFillShade="F2"/>
              </w:rPr>
              <w:t>_____________</w:t>
            </w:r>
          </w:p>
          <w:p w14:paraId="19CD32BE" w14:textId="77777777" w:rsidR="00951E3B" w:rsidRPr="00E555AB" w:rsidRDefault="00951E3B" w:rsidP="006161DD">
            <w:pPr>
              <w:tabs>
                <w:tab w:val="clear" w:pos="425"/>
                <w:tab w:val="clear" w:pos="851"/>
                <w:tab w:val="left" w:pos="345"/>
                <w:tab w:val="left" w:pos="487"/>
              </w:tabs>
              <w:spacing w:before="0" w:line="360" w:lineRule="auto"/>
              <w:ind w:left="720" w:hanging="375"/>
              <w:contextualSpacing/>
            </w:pPr>
          </w:p>
          <w:p w14:paraId="702051C7" w14:textId="77777777" w:rsidR="006161DD" w:rsidRPr="00E555AB" w:rsidRDefault="006161DD" w:rsidP="006161DD">
            <w:pPr>
              <w:numPr>
                <w:ilvl w:val="0"/>
                <w:numId w:val="43"/>
              </w:numPr>
              <w:spacing w:before="0" w:line="240" w:lineRule="auto"/>
              <w:ind w:left="345" w:hanging="345"/>
              <w:contextualSpacing/>
            </w:pPr>
            <w:r w:rsidRPr="00E555AB">
              <w:t xml:space="preserve">In case the holder of the public office is not the beneficial owner 3, but </w:t>
            </w:r>
            <w:r w:rsidR="006B1DD7" w:rsidRPr="00E555AB">
              <w:t>their close</w:t>
            </w:r>
            <w:r w:rsidRPr="00E555AB">
              <w:t xml:space="preserve"> family member or </w:t>
            </w:r>
            <w:r w:rsidR="006B1DD7" w:rsidRPr="00E555AB">
              <w:t>their close</w:t>
            </w:r>
            <w:r w:rsidRPr="00E555AB">
              <w:t xml:space="preserve"> associate, state the following data on such person (holder of public office): </w:t>
            </w:r>
          </w:p>
          <w:p w14:paraId="22EE2652" w14:textId="77777777" w:rsidR="006161DD" w:rsidRPr="00E555AB" w:rsidRDefault="006161DD" w:rsidP="006161DD">
            <w:pPr>
              <w:spacing w:before="0" w:line="240" w:lineRule="auto"/>
              <w:ind w:left="345"/>
              <w:contextualSpacing/>
              <w:rPr>
                <w:sz w:val="10"/>
                <w:szCs w:val="10"/>
              </w:rPr>
            </w:pPr>
          </w:p>
          <w:p w14:paraId="2540E857" w14:textId="77777777" w:rsidR="006161DD" w:rsidRPr="00E555AB" w:rsidRDefault="006161DD" w:rsidP="006161DD">
            <w:pPr>
              <w:tabs>
                <w:tab w:val="clear" w:pos="851"/>
                <w:tab w:val="left" w:pos="771"/>
              </w:tabs>
              <w:spacing w:before="0" w:line="360" w:lineRule="auto"/>
              <w:ind w:left="720" w:hanging="375"/>
              <w:contextualSpacing/>
            </w:pPr>
            <w:r w:rsidRPr="00E555AB">
              <w:t xml:space="preserve">Name and surname of the holder of public office: </w:t>
            </w:r>
            <w:r w:rsidRPr="00E555AB">
              <w:rPr>
                <w:shd w:val="clear" w:color="auto" w:fill="F2F2F2" w:themeFill="background1" w:themeFillShade="F2"/>
              </w:rPr>
              <w:t>_______________________________________</w:t>
            </w:r>
            <w:r w:rsidRPr="00E555AB">
              <w:t xml:space="preserve"> </w:t>
            </w:r>
          </w:p>
          <w:p w14:paraId="461E0F32" w14:textId="77777777" w:rsidR="006161DD" w:rsidRPr="00E555AB" w:rsidRDefault="006161DD" w:rsidP="006161DD">
            <w:pPr>
              <w:spacing w:before="0" w:line="360" w:lineRule="auto"/>
              <w:ind w:left="720" w:hanging="375"/>
              <w:contextualSpacing/>
            </w:pPr>
            <w:r w:rsidRPr="00E555AB">
              <w:t xml:space="preserve">If a close family member, the holder of public office is Client’s </w:t>
            </w:r>
            <w:r w:rsidRPr="00E555AB">
              <w:rPr>
                <w:shd w:val="clear" w:color="auto" w:fill="F2F2F2" w:themeFill="background1" w:themeFillShade="F2"/>
              </w:rPr>
              <w:t xml:space="preserve">____________________ </w:t>
            </w:r>
            <w:r w:rsidRPr="00E555AB">
              <w:t xml:space="preserve"> (for example: son)</w:t>
            </w:r>
          </w:p>
          <w:p w14:paraId="0A39D6D8" w14:textId="77777777" w:rsidR="006161DD" w:rsidRPr="00E555AB" w:rsidRDefault="006161DD" w:rsidP="006161DD">
            <w:pPr>
              <w:spacing w:before="0" w:line="360" w:lineRule="auto"/>
              <w:ind w:left="720" w:hanging="375"/>
              <w:contextualSpacing/>
            </w:pPr>
            <w:r w:rsidRPr="00E555AB">
              <w:t xml:space="preserve">If a close associate, the holder of public office is </w:t>
            </w:r>
            <w:r w:rsidRPr="00E555AB">
              <w:rPr>
                <w:shd w:val="clear" w:color="auto" w:fill="F2F2F2" w:themeFill="background1" w:themeFillShade="F2"/>
              </w:rPr>
              <w:t xml:space="preserve">____________________ </w:t>
            </w:r>
            <w:r w:rsidRPr="00E555AB">
              <w:t xml:space="preserve"> of the Client (for example: co-owner of the company)</w:t>
            </w:r>
          </w:p>
          <w:p w14:paraId="67F3E299" w14:textId="77777777" w:rsidR="006161DD" w:rsidRPr="00E555AB" w:rsidRDefault="006161DD" w:rsidP="006161DD">
            <w:pPr>
              <w:tabs>
                <w:tab w:val="clear" w:pos="851"/>
                <w:tab w:val="left" w:pos="345"/>
              </w:tabs>
              <w:spacing w:before="0" w:line="240" w:lineRule="auto"/>
              <w:ind w:left="345"/>
              <w:contextualSpacing/>
            </w:pPr>
          </w:p>
          <w:p w14:paraId="12490863" w14:textId="77777777" w:rsidR="006161DD" w:rsidRPr="00E555AB" w:rsidRDefault="006161DD" w:rsidP="006161DD">
            <w:pPr>
              <w:numPr>
                <w:ilvl w:val="0"/>
                <w:numId w:val="43"/>
              </w:numPr>
              <w:tabs>
                <w:tab w:val="clear" w:pos="851"/>
                <w:tab w:val="left" w:pos="345"/>
              </w:tabs>
              <w:spacing w:before="0" w:line="240" w:lineRule="auto"/>
              <w:ind w:left="345" w:hanging="345"/>
              <w:contextualSpacing/>
            </w:pPr>
            <w:r w:rsidRPr="00E555AB">
              <w:t>Origin of the property of beneficial owner 3, including the property subject to the business relationship with the Bank (</w:t>
            </w:r>
            <w:r w:rsidRPr="00E555AB">
              <w:rPr>
                <w:i/>
                <w:shd w:val="clear" w:color="auto" w:fill="D9D9D9" w:themeFill="background1" w:themeFillShade="D9"/>
              </w:rPr>
              <w:t>check appropriate box(es) and/or specify</w:t>
            </w:r>
            <w:r w:rsidRPr="00E555AB">
              <w:t>):</w:t>
            </w:r>
          </w:p>
          <w:tbl>
            <w:tblPr>
              <w:tblStyle w:val="TableGrid"/>
              <w:tblW w:w="0" w:type="auto"/>
              <w:tblInd w:w="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7"/>
              <w:gridCol w:w="8934"/>
            </w:tblGrid>
            <w:tr w:rsidR="006161DD" w:rsidRPr="00E555AB" w14:paraId="30BCEC26" w14:textId="77777777" w:rsidTr="008D7245">
              <w:tc>
                <w:tcPr>
                  <w:tcW w:w="697" w:type="dxa"/>
                  <w:shd w:val="clear" w:color="auto" w:fill="FFFFFF" w:themeFill="background1"/>
                </w:tcPr>
                <w:p w14:paraId="16D37AA9" w14:textId="77777777" w:rsidR="006161DD" w:rsidRPr="00E555AB" w:rsidRDefault="00000000" w:rsidP="006161DD">
                  <w:pPr>
                    <w:tabs>
                      <w:tab w:val="clear" w:pos="851"/>
                      <w:tab w:val="left" w:pos="345"/>
                    </w:tabs>
                    <w:spacing w:before="0" w:line="240" w:lineRule="auto"/>
                    <w:contextualSpacing/>
                  </w:pPr>
                  <w:sdt>
                    <w:sdtPr>
                      <w:rPr>
                        <w:b/>
                        <w:sz w:val="24"/>
                        <w:szCs w:val="24"/>
                      </w:rPr>
                      <w:id w:val="301045968"/>
                    </w:sdtPr>
                    <w:sdtContent>
                      <w:r w:rsidR="006161DD" w:rsidRPr="00E555AB">
                        <w:rPr>
                          <w:rFonts w:ascii="MS Gothic" w:eastAsia="MS Gothic" w:hAnsi="MS Gothic"/>
                          <w:b/>
                          <w:sz w:val="24"/>
                          <w:szCs w:val="24"/>
                        </w:rPr>
                        <w:t>☐</w:t>
                      </w:r>
                    </w:sdtContent>
                  </w:sdt>
                </w:p>
              </w:tc>
              <w:tc>
                <w:tcPr>
                  <w:tcW w:w="8934" w:type="dxa"/>
                </w:tcPr>
                <w:p w14:paraId="4A155DD1" w14:textId="77777777" w:rsidR="006161DD" w:rsidRPr="00E555AB" w:rsidRDefault="006161DD" w:rsidP="006161DD">
                  <w:pPr>
                    <w:tabs>
                      <w:tab w:val="clear" w:pos="851"/>
                      <w:tab w:val="left" w:pos="345"/>
                    </w:tabs>
                    <w:spacing w:before="0" w:line="240" w:lineRule="auto"/>
                    <w:contextualSpacing/>
                  </w:pPr>
                  <w:r w:rsidRPr="00E555AB">
                    <w:t>own property acquired by discharging public office</w:t>
                  </w:r>
                </w:p>
              </w:tc>
            </w:tr>
            <w:tr w:rsidR="006161DD" w:rsidRPr="00E555AB" w14:paraId="5B5B1C1C" w14:textId="77777777" w:rsidTr="008D7245">
              <w:tc>
                <w:tcPr>
                  <w:tcW w:w="697" w:type="dxa"/>
                  <w:shd w:val="clear" w:color="auto" w:fill="FFFFFF" w:themeFill="background1"/>
                </w:tcPr>
                <w:p w14:paraId="5ABC43BF" w14:textId="77777777" w:rsidR="006161DD" w:rsidRPr="00E555AB" w:rsidRDefault="00000000" w:rsidP="006161DD">
                  <w:pPr>
                    <w:tabs>
                      <w:tab w:val="clear" w:pos="851"/>
                      <w:tab w:val="left" w:pos="345"/>
                    </w:tabs>
                    <w:spacing w:before="0" w:line="240" w:lineRule="auto"/>
                    <w:contextualSpacing/>
                  </w:pPr>
                  <w:sdt>
                    <w:sdtPr>
                      <w:rPr>
                        <w:b/>
                        <w:sz w:val="24"/>
                        <w:szCs w:val="24"/>
                      </w:rPr>
                      <w:id w:val="-781034399"/>
                    </w:sdtPr>
                    <w:sdtContent>
                      <w:r w:rsidR="006161DD" w:rsidRPr="00E555AB">
                        <w:rPr>
                          <w:rFonts w:ascii="MS Gothic" w:eastAsia="MS Gothic" w:hAnsi="MS Gothic"/>
                          <w:b/>
                          <w:sz w:val="24"/>
                          <w:szCs w:val="24"/>
                        </w:rPr>
                        <w:t>☐</w:t>
                      </w:r>
                    </w:sdtContent>
                  </w:sdt>
                </w:p>
              </w:tc>
              <w:tc>
                <w:tcPr>
                  <w:tcW w:w="8934" w:type="dxa"/>
                </w:tcPr>
                <w:p w14:paraId="037FDD58" w14:textId="77777777" w:rsidR="006161DD" w:rsidRPr="00E555AB" w:rsidRDefault="006161DD" w:rsidP="006161DD">
                  <w:pPr>
                    <w:tabs>
                      <w:tab w:val="clear" w:pos="851"/>
                      <w:tab w:val="left" w:pos="345"/>
                    </w:tabs>
                    <w:spacing w:before="0" w:line="240" w:lineRule="auto"/>
                    <w:contextualSpacing/>
                  </w:pPr>
                  <w:r w:rsidRPr="00E555AB">
                    <w:t>own property acquired from employment not related to discharging public office</w:t>
                  </w:r>
                </w:p>
              </w:tc>
            </w:tr>
            <w:tr w:rsidR="006161DD" w:rsidRPr="00E555AB" w14:paraId="04A7DDA1" w14:textId="77777777" w:rsidTr="008D7245">
              <w:tc>
                <w:tcPr>
                  <w:tcW w:w="697" w:type="dxa"/>
                  <w:shd w:val="clear" w:color="auto" w:fill="FFFFFF" w:themeFill="background1"/>
                </w:tcPr>
                <w:p w14:paraId="51523F47" w14:textId="77777777" w:rsidR="006161DD" w:rsidRPr="00E555AB" w:rsidRDefault="00000000" w:rsidP="006161DD">
                  <w:pPr>
                    <w:tabs>
                      <w:tab w:val="clear" w:pos="851"/>
                      <w:tab w:val="left" w:pos="345"/>
                    </w:tabs>
                    <w:spacing w:before="0" w:line="240" w:lineRule="auto"/>
                    <w:contextualSpacing/>
                  </w:pPr>
                  <w:sdt>
                    <w:sdtPr>
                      <w:rPr>
                        <w:b/>
                        <w:sz w:val="24"/>
                        <w:szCs w:val="24"/>
                      </w:rPr>
                      <w:id w:val="1466619226"/>
                    </w:sdtPr>
                    <w:sdtContent>
                      <w:r w:rsidR="006161DD" w:rsidRPr="00E555AB">
                        <w:rPr>
                          <w:rFonts w:ascii="MS Gothic" w:eastAsia="MS Gothic" w:hAnsi="MS Gothic"/>
                          <w:b/>
                          <w:sz w:val="24"/>
                          <w:szCs w:val="24"/>
                        </w:rPr>
                        <w:t>☐</w:t>
                      </w:r>
                    </w:sdtContent>
                  </w:sdt>
                </w:p>
              </w:tc>
              <w:tc>
                <w:tcPr>
                  <w:tcW w:w="8934" w:type="dxa"/>
                </w:tcPr>
                <w:p w14:paraId="5B527037" w14:textId="77777777" w:rsidR="006161DD" w:rsidRPr="00E555AB" w:rsidRDefault="006161DD" w:rsidP="006161DD">
                  <w:pPr>
                    <w:tabs>
                      <w:tab w:val="clear" w:pos="851"/>
                      <w:tab w:val="left" w:pos="345"/>
                    </w:tabs>
                    <w:spacing w:before="0" w:line="240" w:lineRule="auto"/>
                    <w:contextualSpacing/>
                  </w:pPr>
                  <w:r w:rsidRPr="00E555AB">
                    <w:t>own property acquired from securities trade on financial markets</w:t>
                  </w:r>
                </w:p>
              </w:tc>
            </w:tr>
            <w:tr w:rsidR="006161DD" w:rsidRPr="00E555AB" w14:paraId="4B655DB5" w14:textId="77777777" w:rsidTr="008D7245">
              <w:tc>
                <w:tcPr>
                  <w:tcW w:w="697" w:type="dxa"/>
                  <w:shd w:val="clear" w:color="auto" w:fill="FFFFFF" w:themeFill="background1"/>
                </w:tcPr>
                <w:p w14:paraId="36EE0F54" w14:textId="77777777" w:rsidR="006161DD" w:rsidRPr="00E555AB" w:rsidRDefault="00000000" w:rsidP="006161DD">
                  <w:pPr>
                    <w:tabs>
                      <w:tab w:val="clear" w:pos="851"/>
                      <w:tab w:val="left" w:pos="345"/>
                    </w:tabs>
                    <w:spacing w:before="0" w:line="240" w:lineRule="auto"/>
                    <w:contextualSpacing/>
                  </w:pPr>
                  <w:sdt>
                    <w:sdtPr>
                      <w:rPr>
                        <w:b/>
                        <w:sz w:val="24"/>
                        <w:szCs w:val="24"/>
                      </w:rPr>
                      <w:id w:val="1331182479"/>
                    </w:sdtPr>
                    <w:sdtContent>
                      <w:r w:rsidR="006161DD" w:rsidRPr="00E555AB">
                        <w:rPr>
                          <w:rFonts w:ascii="MS Gothic" w:eastAsia="MS Gothic" w:hAnsi="MS Gothic"/>
                          <w:b/>
                          <w:sz w:val="24"/>
                          <w:szCs w:val="24"/>
                        </w:rPr>
                        <w:t>☐</w:t>
                      </w:r>
                    </w:sdtContent>
                  </w:sdt>
                </w:p>
              </w:tc>
              <w:tc>
                <w:tcPr>
                  <w:tcW w:w="8934" w:type="dxa"/>
                </w:tcPr>
                <w:p w14:paraId="65CED8F0" w14:textId="77777777" w:rsidR="006161DD" w:rsidRPr="00E555AB" w:rsidRDefault="006161DD" w:rsidP="006161DD">
                  <w:pPr>
                    <w:tabs>
                      <w:tab w:val="clear" w:pos="851"/>
                      <w:tab w:val="left" w:pos="345"/>
                    </w:tabs>
                    <w:spacing w:before="0" w:line="240" w:lineRule="auto"/>
                    <w:contextualSpacing/>
                  </w:pPr>
                  <w:r w:rsidRPr="00E555AB">
                    <w:t>own property acquired from sales of real estate or movables</w:t>
                  </w:r>
                </w:p>
              </w:tc>
            </w:tr>
            <w:tr w:rsidR="006161DD" w:rsidRPr="00E555AB" w14:paraId="034098B4" w14:textId="77777777" w:rsidTr="008D7245">
              <w:tc>
                <w:tcPr>
                  <w:tcW w:w="697" w:type="dxa"/>
                  <w:shd w:val="clear" w:color="auto" w:fill="FFFFFF" w:themeFill="background1"/>
                </w:tcPr>
                <w:p w14:paraId="0AC8BF86" w14:textId="77777777" w:rsidR="006161DD" w:rsidRPr="00E555AB" w:rsidRDefault="00000000" w:rsidP="006161DD">
                  <w:pPr>
                    <w:tabs>
                      <w:tab w:val="clear" w:pos="851"/>
                      <w:tab w:val="left" w:pos="345"/>
                    </w:tabs>
                    <w:spacing w:before="0" w:line="240" w:lineRule="auto"/>
                    <w:contextualSpacing/>
                  </w:pPr>
                  <w:sdt>
                    <w:sdtPr>
                      <w:rPr>
                        <w:b/>
                        <w:sz w:val="24"/>
                        <w:szCs w:val="24"/>
                      </w:rPr>
                      <w:id w:val="545805938"/>
                    </w:sdtPr>
                    <w:sdtContent>
                      <w:r w:rsidR="006161DD" w:rsidRPr="00E555AB">
                        <w:rPr>
                          <w:rFonts w:ascii="MS Gothic" w:eastAsia="MS Gothic" w:hAnsi="MS Gothic"/>
                          <w:b/>
                          <w:sz w:val="24"/>
                          <w:szCs w:val="24"/>
                        </w:rPr>
                        <w:t>☐</w:t>
                      </w:r>
                    </w:sdtContent>
                  </w:sdt>
                </w:p>
              </w:tc>
              <w:tc>
                <w:tcPr>
                  <w:tcW w:w="8934" w:type="dxa"/>
                </w:tcPr>
                <w:p w14:paraId="52683831" w14:textId="77777777" w:rsidR="006161DD" w:rsidRPr="00E555AB" w:rsidRDefault="006161DD" w:rsidP="006161DD">
                  <w:pPr>
                    <w:tabs>
                      <w:tab w:val="clear" w:pos="851"/>
                      <w:tab w:val="left" w:pos="345"/>
                    </w:tabs>
                    <w:spacing w:before="0" w:line="240" w:lineRule="auto"/>
                    <w:contextualSpacing/>
                  </w:pPr>
                  <w:r w:rsidRPr="00E555AB">
                    <w:t>own property acquired from (co)ownership over legal entities</w:t>
                  </w:r>
                </w:p>
              </w:tc>
            </w:tr>
            <w:tr w:rsidR="006161DD" w:rsidRPr="00E555AB" w14:paraId="0B0F1B91" w14:textId="77777777" w:rsidTr="008D7245">
              <w:tc>
                <w:tcPr>
                  <w:tcW w:w="697" w:type="dxa"/>
                  <w:shd w:val="clear" w:color="auto" w:fill="FFFFFF" w:themeFill="background1"/>
                </w:tcPr>
                <w:p w14:paraId="602EF041" w14:textId="77777777" w:rsidR="006161DD" w:rsidRPr="00E555AB" w:rsidRDefault="00000000" w:rsidP="006161DD">
                  <w:pPr>
                    <w:tabs>
                      <w:tab w:val="clear" w:pos="851"/>
                      <w:tab w:val="left" w:pos="345"/>
                    </w:tabs>
                    <w:spacing w:before="0" w:line="240" w:lineRule="auto"/>
                    <w:contextualSpacing/>
                  </w:pPr>
                  <w:sdt>
                    <w:sdtPr>
                      <w:rPr>
                        <w:b/>
                        <w:sz w:val="24"/>
                        <w:szCs w:val="24"/>
                      </w:rPr>
                      <w:id w:val="-1554080430"/>
                    </w:sdtPr>
                    <w:sdtContent>
                      <w:r w:rsidR="006161DD" w:rsidRPr="00E555AB">
                        <w:rPr>
                          <w:rFonts w:ascii="MS Gothic" w:eastAsia="MS Gothic" w:hAnsi="MS Gothic"/>
                          <w:b/>
                          <w:sz w:val="24"/>
                          <w:szCs w:val="24"/>
                        </w:rPr>
                        <w:t>☐</w:t>
                      </w:r>
                    </w:sdtContent>
                  </w:sdt>
                </w:p>
              </w:tc>
              <w:tc>
                <w:tcPr>
                  <w:tcW w:w="8934" w:type="dxa"/>
                </w:tcPr>
                <w:p w14:paraId="03C3D6AB" w14:textId="77777777" w:rsidR="006161DD" w:rsidRPr="00E555AB" w:rsidRDefault="006161DD" w:rsidP="006161DD">
                  <w:pPr>
                    <w:tabs>
                      <w:tab w:val="clear" w:pos="851"/>
                      <w:tab w:val="left" w:pos="345"/>
                    </w:tabs>
                    <w:spacing w:before="0" w:line="240" w:lineRule="auto"/>
                    <w:contextualSpacing/>
                  </w:pPr>
                  <w:r w:rsidRPr="00E555AB">
                    <w:t>own property acquired as gift or inheritance</w:t>
                  </w:r>
                </w:p>
              </w:tc>
            </w:tr>
            <w:tr w:rsidR="006161DD" w:rsidRPr="00E555AB" w14:paraId="36F8C68F" w14:textId="77777777" w:rsidTr="00955440">
              <w:trPr>
                <w:trHeight w:val="249"/>
              </w:trPr>
              <w:tc>
                <w:tcPr>
                  <w:tcW w:w="697" w:type="dxa"/>
                  <w:shd w:val="clear" w:color="auto" w:fill="FFFFFF" w:themeFill="background1"/>
                </w:tcPr>
                <w:p w14:paraId="5DA13B0D" w14:textId="77777777" w:rsidR="006161DD" w:rsidRPr="00E555AB" w:rsidRDefault="00000000" w:rsidP="006161DD">
                  <w:pPr>
                    <w:tabs>
                      <w:tab w:val="clear" w:pos="851"/>
                      <w:tab w:val="left" w:pos="345"/>
                    </w:tabs>
                    <w:spacing w:before="0" w:line="240" w:lineRule="auto"/>
                    <w:contextualSpacing/>
                  </w:pPr>
                  <w:sdt>
                    <w:sdtPr>
                      <w:rPr>
                        <w:b/>
                        <w:sz w:val="24"/>
                        <w:szCs w:val="24"/>
                      </w:rPr>
                      <w:id w:val="-1248111425"/>
                    </w:sdtPr>
                    <w:sdtContent>
                      <w:r w:rsidR="00955440" w:rsidRPr="00E555AB">
                        <w:rPr>
                          <w:rFonts w:ascii="MS Gothic" w:eastAsia="MS Gothic" w:hAnsi="MS Gothic"/>
                          <w:b/>
                          <w:sz w:val="24"/>
                          <w:szCs w:val="24"/>
                        </w:rPr>
                        <w:t>☐</w:t>
                      </w:r>
                    </w:sdtContent>
                  </w:sdt>
                </w:p>
              </w:tc>
              <w:tc>
                <w:tcPr>
                  <w:tcW w:w="8934" w:type="dxa"/>
                </w:tcPr>
                <w:p w14:paraId="0D635677" w14:textId="77777777" w:rsidR="006161DD" w:rsidRPr="00E555AB" w:rsidRDefault="006161DD" w:rsidP="006161DD">
                  <w:pPr>
                    <w:tabs>
                      <w:tab w:val="clear" w:pos="851"/>
                      <w:tab w:val="left" w:pos="345"/>
                    </w:tabs>
                    <w:spacing w:before="0" w:line="240" w:lineRule="auto"/>
                    <w:contextualSpacing/>
                  </w:pPr>
                  <w:r w:rsidRPr="00E555AB">
                    <w:t>other origin of property, not listed above (specify):</w:t>
                  </w:r>
                  <w:r w:rsidRPr="00E555AB">
                    <w:rPr>
                      <w:shd w:val="clear" w:color="auto" w:fill="F2F2F2" w:themeFill="background1" w:themeFillShade="F2"/>
                    </w:rPr>
                    <w:t>_________________________________</w:t>
                  </w:r>
                </w:p>
              </w:tc>
            </w:tr>
          </w:tbl>
          <w:p w14:paraId="00E61FB0" w14:textId="77777777" w:rsidR="00A55E88" w:rsidRPr="00E555AB" w:rsidRDefault="00A55E88" w:rsidP="00A55E88">
            <w:pPr>
              <w:shd w:val="clear" w:color="auto" w:fill="47794C"/>
              <w:spacing w:before="0" w:line="240" w:lineRule="auto"/>
              <w:jc w:val="both"/>
              <w:rPr>
                <w:b/>
                <w:color w:val="FFFFFF" w:themeColor="background1"/>
                <w:shd w:val="clear" w:color="auto" w:fill="7F7F7F" w:themeFill="text1" w:themeFillTint="80"/>
              </w:rPr>
            </w:pPr>
          </w:p>
          <w:p w14:paraId="175A5E35" w14:textId="77777777" w:rsidR="00A55E88" w:rsidRPr="00E555AB" w:rsidRDefault="00A55E88" w:rsidP="00A55E88">
            <w:pPr>
              <w:shd w:val="clear" w:color="auto" w:fill="47794C"/>
              <w:spacing w:before="0" w:line="240" w:lineRule="auto"/>
              <w:jc w:val="both"/>
              <w:rPr>
                <w:b/>
                <w:color w:val="FFFFFF" w:themeColor="background1"/>
                <w:sz w:val="22"/>
                <w:szCs w:val="22"/>
                <w:shd w:val="clear" w:color="auto" w:fill="808080" w:themeFill="background1" w:themeFillShade="80"/>
              </w:rPr>
            </w:pPr>
            <w:r w:rsidRPr="00E555AB">
              <w:rPr>
                <w:b/>
                <w:color w:val="FFFFFF" w:themeColor="background1"/>
                <w:sz w:val="22"/>
                <w:szCs w:val="22"/>
                <w:shd w:val="clear" w:color="auto" w:fill="4D8352"/>
              </w:rPr>
              <w:t>BENEFICIAL OWNER 4</w:t>
            </w:r>
          </w:p>
          <w:p w14:paraId="00DCE4BC" w14:textId="77777777" w:rsidR="00A55E88" w:rsidRPr="00E555AB" w:rsidRDefault="00A55E88" w:rsidP="00A55E88">
            <w:pPr>
              <w:shd w:val="clear" w:color="auto" w:fill="47794C"/>
              <w:spacing w:before="0" w:line="240" w:lineRule="auto"/>
              <w:jc w:val="both"/>
              <w:rPr>
                <w:color w:val="FFFFFF" w:themeColor="background1"/>
              </w:rPr>
            </w:pPr>
          </w:p>
          <w:p w14:paraId="353FB83B" w14:textId="77777777" w:rsidR="00A55E88" w:rsidRPr="00E555AB" w:rsidRDefault="00A55E88" w:rsidP="00A55E88">
            <w:pPr>
              <w:shd w:val="clear" w:color="auto" w:fill="FFFFFF" w:themeFill="background1"/>
              <w:spacing w:before="0" w:line="276" w:lineRule="auto"/>
              <w:rPr>
                <w:b/>
                <w:sz w:val="2"/>
                <w:szCs w:val="2"/>
              </w:rPr>
            </w:pPr>
          </w:p>
          <w:p w14:paraId="688B8CE8" w14:textId="77777777" w:rsidR="00A55E88" w:rsidRPr="00E555AB" w:rsidRDefault="00A55E88" w:rsidP="00A55E88">
            <w:pPr>
              <w:shd w:val="clear" w:color="auto" w:fill="ACCCAE"/>
              <w:spacing w:before="0" w:line="276" w:lineRule="auto"/>
              <w:rPr>
                <w:b/>
                <w:sz w:val="10"/>
                <w:szCs w:val="10"/>
              </w:rPr>
            </w:pPr>
          </w:p>
          <w:p w14:paraId="4CA98955" w14:textId="77777777" w:rsidR="00A55E88" w:rsidRPr="00E555AB" w:rsidRDefault="00A55E88" w:rsidP="00A55E88">
            <w:pPr>
              <w:shd w:val="clear" w:color="auto" w:fill="ACCCAE"/>
              <w:spacing w:before="0" w:line="276" w:lineRule="auto"/>
              <w:rPr>
                <w:b/>
                <w:sz w:val="22"/>
                <w:szCs w:val="22"/>
              </w:rPr>
            </w:pPr>
            <w:r w:rsidRPr="00E555AB">
              <w:rPr>
                <w:b/>
                <w:sz w:val="22"/>
                <w:szCs w:val="22"/>
              </w:rPr>
              <w:t>IDENTIFICATION DATA</w:t>
            </w:r>
          </w:p>
          <w:p w14:paraId="1F064EAF" w14:textId="77777777" w:rsidR="00A55E88" w:rsidRPr="00E555AB" w:rsidRDefault="00A55E88" w:rsidP="00A55E88">
            <w:pPr>
              <w:shd w:val="clear" w:color="auto" w:fill="ACCCAE"/>
              <w:spacing w:before="0" w:line="276" w:lineRule="auto"/>
              <w:rPr>
                <w:b/>
                <w:sz w:val="10"/>
                <w:szCs w:val="10"/>
              </w:rPr>
            </w:pPr>
          </w:p>
          <w:p w14:paraId="50054A05" w14:textId="77777777" w:rsidR="006161DD" w:rsidRPr="00E555AB" w:rsidRDefault="006161DD" w:rsidP="006161DD">
            <w:pPr>
              <w:spacing w:before="120" w:line="276" w:lineRule="auto"/>
              <w:rPr>
                <w:b/>
              </w:rPr>
            </w:pPr>
            <w:r w:rsidRPr="00E555AB">
              <w:rPr>
                <w:b/>
              </w:rPr>
              <w:lastRenderedPageBreak/>
              <w:t>Name and surname:</w:t>
            </w:r>
            <w:r w:rsidRPr="00E555AB">
              <w:rPr>
                <w:b/>
                <w:shd w:val="clear" w:color="auto" w:fill="F2F2F2" w:themeFill="background1" w:themeFillShade="F2"/>
              </w:rPr>
              <w:t>__________________________________________________________________________</w:t>
            </w:r>
          </w:p>
          <w:p w14:paraId="75F56F5D" w14:textId="77777777" w:rsidR="006161DD" w:rsidRPr="00E555AB" w:rsidRDefault="006161DD" w:rsidP="006161DD">
            <w:pPr>
              <w:spacing w:before="120" w:line="276" w:lineRule="auto"/>
            </w:pPr>
            <w:r w:rsidRPr="00E555AB">
              <w:t xml:space="preserve">Date of birth: </w:t>
            </w:r>
            <w:r w:rsidRPr="00E555AB">
              <w:rPr>
                <w:shd w:val="clear" w:color="auto" w:fill="F2F2F2" w:themeFill="background1" w:themeFillShade="F2"/>
              </w:rPr>
              <w:t>__________________</w:t>
            </w:r>
          </w:p>
          <w:p w14:paraId="63BE42E9" w14:textId="77777777" w:rsidR="006161DD" w:rsidRPr="00E555AB" w:rsidRDefault="006161DD" w:rsidP="006161DD">
            <w:pPr>
              <w:spacing w:before="120" w:line="276" w:lineRule="auto"/>
              <w:rPr>
                <w:shd w:val="clear" w:color="auto" w:fill="F2F2F2" w:themeFill="background1" w:themeFillShade="F2"/>
              </w:rPr>
            </w:pPr>
            <w:r w:rsidRPr="00E555AB">
              <w:t xml:space="preserve">Place of birth: </w:t>
            </w:r>
            <w:r w:rsidRPr="00E555AB">
              <w:rPr>
                <w:shd w:val="clear" w:color="auto" w:fill="F2F2F2" w:themeFill="background1" w:themeFillShade="F2"/>
              </w:rPr>
              <w:t>_____________________________</w:t>
            </w:r>
          </w:p>
          <w:p w14:paraId="1519D5DD" w14:textId="77777777" w:rsidR="006161DD" w:rsidRPr="00E555AB" w:rsidRDefault="006161DD" w:rsidP="006161DD">
            <w:pPr>
              <w:spacing w:before="120" w:line="276" w:lineRule="auto"/>
            </w:pPr>
            <w:r w:rsidRPr="00E555AB">
              <w:rPr>
                <w:shd w:val="clear" w:color="auto" w:fill="FFFFFF" w:themeFill="background1"/>
              </w:rPr>
              <w:t>Permanent or temporary residence (for non-resident enter only the name of country):</w:t>
            </w:r>
            <w:r w:rsidRPr="00E555AB">
              <w:rPr>
                <w:shd w:val="clear" w:color="auto" w:fill="F2F2F2" w:themeFill="background1" w:themeFillShade="F2"/>
              </w:rPr>
              <w:t xml:space="preserve"> _________________________________________</w:t>
            </w:r>
          </w:p>
          <w:p w14:paraId="1B2E445F" w14:textId="77777777" w:rsidR="006161DD" w:rsidRPr="00E555AB" w:rsidRDefault="006161DD" w:rsidP="006161DD">
            <w:pPr>
              <w:spacing w:before="120" w:line="240" w:lineRule="auto"/>
              <w:jc w:val="both"/>
              <w:rPr>
                <w:b/>
              </w:rPr>
            </w:pPr>
            <w:r w:rsidRPr="00E555AB">
              <w:rPr>
                <w:b/>
              </w:rPr>
              <w:t>In case the beneficial owner 4 is identified based on the personal document, enter information on personal document:</w:t>
            </w:r>
          </w:p>
          <w:p w14:paraId="5901B61E" w14:textId="77777777" w:rsidR="006161DD" w:rsidRPr="00E555AB" w:rsidRDefault="006161DD" w:rsidP="006161DD">
            <w:pPr>
              <w:spacing w:before="120" w:line="276" w:lineRule="auto"/>
            </w:pPr>
            <w:r w:rsidRPr="00E555AB">
              <w:t xml:space="preserve">Personal document type: </w:t>
            </w:r>
            <w:r w:rsidRPr="00E555AB">
              <w:rPr>
                <w:shd w:val="clear" w:color="auto" w:fill="F2F2F2" w:themeFill="background1" w:themeFillShade="F2"/>
              </w:rPr>
              <w:t>__________________________________</w:t>
            </w:r>
            <w:r w:rsidRPr="00E555AB">
              <w:t xml:space="preserve"> </w:t>
            </w:r>
          </w:p>
          <w:p w14:paraId="31B49349" w14:textId="77777777" w:rsidR="006161DD" w:rsidRPr="00E555AB" w:rsidRDefault="006161DD" w:rsidP="006161DD">
            <w:pPr>
              <w:spacing w:before="120" w:line="276" w:lineRule="auto"/>
            </w:pPr>
            <w:r w:rsidRPr="00E555AB">
              <w:t xml:space="preserve">Personal document number: </w:t>
            </w:r>
            <w:r w:rsidRPr="00E555AB">
              <w:rPr>
                <w:shd w:val="clear" w:color="auto" w:fill="F2F2F2" w:themeFill="background1" w:themeFillShade="F2"/>
              </w:rPr>
              <w:t>______________________________________</w:t>
            </w:r>
          </w:p>
          <w:p w14:paraId="7783310E" w14:textId="77777777" w:rsidR="006161DD" w:rsidRPr="00E555AB" w:rsidRDefault="006161DD" w:rsidP="006161DD">
            <w:pPr>
              <w:spacing w:before="120" w:line="276" w:lineRule="auto"/>
            </w:pPr>
            <w:r w:rsidRPr="00E555AB">
              <w:t xml:space="preserve">Issuing authority: </w:t>
            </w:r>
            <w:r w:rsidRPr="00E555AB">
              <w:rPr>
                <w:shd w:val="clear" w:color="auto" w:fill="F2F2F2" w:themeFill="background1" w:themeFillShade="F2"/>
              </w:rPr>
              <w:t>______________________________</w:t>
            </w:r>
            <w:r w:rsidRPr="00E555AB">
              <w:t xml:space="preserve"> </w:t>
            </w:r>
          </w:p>
          <w:p w14:paraId="7EFDE89C" w14:textId="77777777" w:rsidR="006161DD" w:rsidRPr="00E555AB" w:rsidRDefault="006161DD" w:rsidP="006161DD">
            <w:pPr>
              <w:spacing w:before="120" w:line="276" w:lineRule="auto"/>
            </w:pPr>
            <w:r w:rsidRPr="00E555AB">
              <w:t xml:space="preserve">Date of issuance: </w:t>
            </w:r>
            <w:r w:rsidRPr="00E555AB">
              <w:rPr>
                <w:shd w:val="clear" w:color="auto" w:fill="F2F2F2" w:themeFill="background1" w:themeFillShade="F2"/>
              </w:rPr>
              <w:t>____________________________</w:t>
            </w:r>
          </w:p>
          <w:p w14:paraId="6DD192B1" w14:textId="77777777" w:rsidR="006161DD" w:rsidRPr="00E555AB" w:rsidRDefault="006161DD" w:rsidP="006161DD">
            <w:pPr>
              <w:spacing w:before="120" w:line="276" w:lineRule="auto"/>
              <w:rPr>
                <w:shd w:val="clear" w:color="auto" w:fill="F2F2F2" w:themeFill="background1" w:themeFillShade="F2"/>
              </w:rPr>
            </w:pPr>
            <w:r w:rsidRPr="00E555AB">
              <w:t xml:space="preserve">Place of issuance: </w:t>
            </w:r>
            <w:r w:rsidRPr="00E555AB">
              <w:rPr>
                <w:shd w:val="clear" w:color="auto" w:fill="F2F2F2" w:themeFill="background1" w:themeFillShade="F2"/>
              </w:rPr>
              <w:t>____________________________</w:t>
            </w:r>
          </w:p>
          <w:p w14:paraId="1BF59168" w14:textId="77777777" w:rsidR="006161DD" w:rsidRPr="00E555AB" w:rsidRDefault="006161DD" w:rsidP="006161DD">
            <w:pPr>
              <w:spacing w:before="120" w:line="276" w:lineRule="auto"/>
            </w:pPr>
          </w:p>
          <w:p w14:paraId="36D7F50F" w14:textId="77777777" w:rsidR="00D90601" w:rsidRPr="00E555AB" w:rsidRDefault="00D90601" w:rsidP="006161DD">
            <w:pPr>
              <w:spacing w:before="120" w:line="276" w:lineRule="auto"/>
            </w:pPr>
          </w:p>
          <w:p w14:paraId="15E115B8" w14:textId="77777777" w:rsidR="00D90601" w:rsidRPr="00E555AB" w:rsidRDefault="00D90601" w:rsidP="006161DD">
            <w:pPr>
              <w:spacing w:before="120" w:line="276" w:lineRule="auto"/>
            </w:pPr>
          </w:p>
          <w:p w14:paraId="770B0271" w14:textId="77777777" w:rsidR="006161DD" w:rsidRPr="00E555AB" w:rsidRDefault="006161DD" w:rsidP="006161DD">
            <w:pPr>
              <w:shd w:val="clear" w:color="auto" w:fill="ACCCAE"/>
              <w:spacing w:before="0" w:line="240" w:lineRule="auto"/>
              <w:jc w:val="both"/>
              <w:rPr>
                <w:b/>
                <w:sz w:val="10"/>
                <w:szCs w:val="10"/>
              </w:rPr>
            </w:pPr>
          </w:p>
          <w:p w14:paraId="7C6997A4" w14:textId="77777777" w:rsidR="006161DD" w:rsidRPr="00E555AB" w:rsidRDefault="006161DD" w:rsidP="006161DD">
            <w:pPr>
              <w:shd w:val="clear" w:color="auto" w:fill="ACCCAE"/>
              <w:spacing w:before="0" w:line="240" w:lineRule="auto"/>
              <w:jc w:val="both"/>
              <w:rPr>
                <w:b/>
                <w:sz w:val="22"/>
                <w:szCs w:val="22"/>
              </w:rPr>
            </w:pPr>
            <w:r w:rsidRPr="00E555AB">
              <w:rPr>
                <w:b/>
                <w:sz w:val="22"/>
                <w:szCs w:val="22"/>
              </w:rPr>
              <w:t xml:space="preserve">On what basis the stated natural person is recognized as the beneficial owner of the Client </w:t>
            </w:r>
          </w:p>
          <w:p w14:paraId="79EB72AC" w14:textId="77777777" w:rsidR="006161DD" w:rsidRPr="00E555AB" w:rsidRDefault="006161DD" w:rsidP="006161DD">
            <w:pPr>
              <w:shd w:val="clear" w:color="auto" w:fill="ACCCAE"/>
              <w:spacing w:before="0" w:line="240" w:lineRule="auto"/>
              <w:jc w:val="both"/>
            </w:pPr>
            <w:r w:rsidRPr="00E555AB">
              <w:t>(check at least one of the boxes):</w:t>
            </w:r>
          </w:p>
          <w:p w14:paraId="589B39AD" w14:textId="77777777" w:rsidR="006161DD" w:rsidRPr="00E555AB" w:rsidRDefault="006161DD" w:rsidP="006161DD">
            <w:pPr>
              <w:shd w:val="clear" w:color="auto" w:fill="ACCCAE"/>
              <w:spacing w:before="0" w:line="240" w:lineRule="auto"/>
              <w:jc w:val="both"/>
              <w:rPr>
                <w:sz w:val="10"/>
                <w:szCs w:val="10"/>
              </w:rPr>
            </w:pPr>
          </w:p>
          <w:p w14:paraId="5600922A" w14:textId="77777777" w:rsidR="006161DD" w:rsidRPr="00E555AB" w:rsidRDefault="006161DD" w:rsidP="006161DD">
            <w:pPr>
              <w:spacing w:before="0" w:line="240" w:lineRule="auto"/>
              <w:jc w:val="both"/>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8"/>
              <w:gridCol w:w="10196"/>
            </w:tblGrid>
            <w:tr w:rsidR="006161DD" w:rsidRPr="00E555AB" w14:paraId="5E6088C3" w14:textId="77777777" w:rsidTr="008D7245">
              <w:tc>
                <w:tcPr>
                  <w:tcW w:w="493" w:type="dxa"/>
                  <w:shd w:val="clear" w:color="auto" w:fill="FFFFFF" w:themeFill="background1"/>
                </w:tcPr>
                <w:p w14:paraId="6EF439CF" w14:textId="77777777" w:rsidR="006161DD" w:rsidRPr="00E555AB" w:rsidRDefault="00000000" w:rsidP="006161DD">
                  <w:pPr>
                    <w:spacing w:before="0" w:line="240" w:lineRule="auto"/>
                    <w:jc w:val="both"/>
                  </w:pPr>
                  <w:sdt>
                    <w:sdtPr>
                      <w:rPr>
                        <w:b/>
                        <w:sz w:val="28"/>
                        <w:szCs w:val="28"/>
                      </w:rPr>
                      <w:id w:val="-1701229939"/>
                    </w:sdtPr>
                    <w:sdtContent>
                      <w:r w:rsidR="006161DD" w:rsidRPr="00E555AB">
                        <w:rPr>
                          <w:rFonts w:ascii="MS Gothic" w:eastAsia="MS Gothic" w:hAnsi="MS Gothic"/>
                          <w:b/>
                          <w:sz w:val="28"/>
                          <w:szCs w:val="28"/>
                        </w:rPr>
                        <w:t>☐</w:t>
                      </w:r>
                    </w:sdtContent>
                  </w:sdt>
                  <w:r w:rsidR="00D210DF" w:rsidRPr="00E555AB">
                    <w:t xml:space="preserve">    </w:t>
                  </w:r>
                </w:p>
                <w:p w14:paraId="2A5AB143" w14:textId="77777777" w:rsidR="006161DD" w:rsidRPr="00E555AB" w:rsidRDefault="006161DD" w:rsidP="006161DD">
                  <w:pPr>
                    <w:spacing w:before="0" w:line="240" w:lineRule="auto"/>
                    <w:jc w:val="both"/>
                  </w:pPr>
                </w:p>
              </w:tc>
              <w:tc>
                <w:tcPr>
                  <w:tcW w:w="10338" w:type="dxa"/>
                </w:tcPr>
                <w:p w14:paraId="744F22F1" w14:textId="77777777" w:rsidR="006161DD" w:rsidRPr="00E555AB" w:rsidRDefault="006161DD" w:rsidP="006161DD">
                  <w:pPr>
                    <w:spacing w:before="0" w:line="240" w:lineRule="auto"/>
                    <w:jc w:val="both"/>
                  </w:pPr>
                  <w:r w:rsidRPr="00E555AB">
                    <w:t xml:space="preserve">natural person that directly or indirectly </w:t>
                  </w:r>
                  <w:r w:rsidR="002C28E0" w:rsidRPr="00E555AB">
                    <w:t xml:space="preserve">holds </w:t>
                  </w:r>
                  <w:r w:rsidRPr="00E555AB">
                    <w:t>25% or more of business share, stocks, voting rights or other rights, based on which such person participates in the management of the legal entity, that is, participates in the equity of the legal person with 25% or more share</w:t>
                  </w:r>
                </w:p>
                <w:p w14:paraId="1AFC5BF5" w14:textId="77777777" w:rsidR="006161DD" w:rsidRPr="00E555AB" w:rsidRDefault="006161DD" w:rsidP="006161DD">
                  <w:pPr>
                    <w:spacing w:before="0" w:line="240" w:lineRule="auto"/>
                    <w:jc w:val="both"/>
                  </w:pPr>
                </w:p>
              </w:tc>
            </w:tr>
            <w:tr w:rsidR="006161DD" w:rsidRPr="00E555AB" w14:paraId="3B039864" w14:textId="77777777" w:rsidTr="008D7245">
              <w:tc>
                <w:tcPr>
                  <w:tcW w:w="493" w:type="dxa"/>
                  <w:shd w:val="clear" w:color="auto" w:fill="FFFFFF" w:themeFill="background1"/>
                </w:tcPr>
                <w:p w14:paraId="386B9AF9" w14:textId="77777777" w:rsidR="006161DD" w:rsidRPr="00E555AB" w:rsidRDefault="00000000" w:rsidP="006161DD">
                  <w:pPr>
                    <w:spacing w:before="0" w:line="240" w:lineRule="auto"/>
                    <w:jc w:val="both"/>
                  </w:pPr>
                  <w:sdt>
                    <w:sdtPr>
                      <w:rPr>
                        <w:b/>
                        <w:sz w:val="28"/>
                        <w:szCs w:val="28"/>
                      </w:rPr>
                      <w:id w:val="1193813332"/>
                    </w:sdtPr>
                    <w:sdtContent>
                      <w:r w:rsidR="006161DD" w:rsidRPr="00E555AB">
                        <w:rPr>
                          <w:rFonts w:ascii="MS Gothic" w:eastAsia="MS Gothic" w:hAnsi="MS Gothic"/>
                          <w:b/>
                          <w:sz w:val="28"/>
                          <w:szCs w:val="28"/>
                        </w:rPr>
                        <w:t>☐</w:t>
                      </w:r>
                    </w:sdtContent>
                  </w:sdt>
                  <w:r w:rsidR="00D210DF" w:rsidRPr="00E555AB">
                    <w:t xml:space="preserve">    </w:t>
                  </w:r>
                </w:p>
                <w:p w14:paraId="13251F25" w14:textId="77777777" w:rsidR="006161DD" w:rsidRPr="00E555AB" w:rsidRDefault="006161DD" w:rsidP="006161DD">
                  <w:pPr>
                    <w:spacing w:before="0" w:line="240" w:lineRule="auto"/>
                    <w:jc w:val="both"/>
                  </w:pPr>
                </w:p>
              </w:tc>
              <w:tc>
                <w:tcPr>
                  <w:tcW w:w="10338" w:type="dxa"/>
                </w:tcPr>
                <w:p w14:paraId="12289C5F" w14:textId="77777777" w:rsidR="006161DD" w:rsidRPr="00E555AB" w:rsidRDefault="006161DD" w:rsidP="006161DD">
                  <w:pPr>
                    <w:spacing w:before="0" w:line="240" w:lineRule="auto"/>
                    <w:jc w:val="both"/>
                  </w:pPr>
                  <w:r w:rsidRPr="00E555AB">
                    <w:t>natural person that directly or indirectly has a dominant impact on managing and decision making (dominant impact meaning that one natural person has the absolute right in decision making or absolute veto right in making decisions on financial and business policy of the client, that is, capable of independent decision making or putting veto on such decision, with no joint action with other persons)</w:t>
                  </w:r>
                </w:p>
              </w:tc>
            </w:tr>
            <w:tr w:rsidR="006161DD" w:rsidRPr="00E555AB" w14:paraId="560A9EB8" w14:textId="77777777" w:rsidTr="008D7245">
              <w:tc>
                <w:tcPr>
                  <w:tcW w:w="493" w:type="dxa"/>
                  <w:shd w:val="clear" w:color="auto" w:fill="FFFFFF" w:themeFill="background1"/>
                </w:tcPr>
                <w:p w14:paraId="13FA10CB" w14:textId="77777777" w:rsidR="006161DD" w:rsidRPr="00E555AB" w:rsidRDefault="00000000" w:rsidP="006161DD">
                  <w:pPr>
                    <w:spacing w:before="0" w:line="240" w:lineRule="auto"/>
                    <w:jc w:val="both"/>
                  </w:pPr>
                  <w:sdt>
                    <w:sdtPr>
                      <w:rPr>
                        <w:b/>
                        <w:sz w:val="28"/>
                        <w:szCs w:val="28"/>
                      </w:rPr>
                      <w:id w:val="1696812988"/>
                    </w:sdtPr>
                    <w:sdtContent>
                      <w:r w:rsidR="006161DD" w:rsidRPr="00E555AB">
                        <w:rPr>
                          <w:rFonts w:ascii="MS Gothic" w:eastAsia="MS Gothic" w:hAnsi="MS Gothic"/>
                          <w:b/>
                          <w:sz w:val="28"/>
                          <w:szCs w:val="28"/>
                        </w:rPr>
                        <w:t>☐</w:t>
                      </w:r>
                    </w:sdtContent>
                  </w:sdt>
                  <w:r w:rsidR="00D210DF" w:rsidRPr="00E555AB">
                    <w:t xml:space="preserve">    </w:t>
                  </w:r>
                </w:p>
                <w:p w14:paraId="7B62F4C3" w14:textId="77777777" w:rsidR="006161DD" w:rsidRPr="00E555AB" w:rsidRDefault="006161DD" w:rsidP="006161DD">
                  <w:pPr>
                    <w:spacing w:before="0" w:line="240" w:lineRule="auto"/>
                    <w:jc w:val="both"/>
                  </w:pPr>
                </w:p>
              </w:tc>
              <w:tc>
                <w:tcPr>
                  <w:tcW w:w="10338" w:type="dxa"/>
                </w:tcPr>
                <w:p w14:paraId="1E54E5D0" w14:textId="77777777" w:rsidR="006161DD" w:rsidRPr="00E555AB" w:rsidRDefault="006161DD" w:rsidP="006161DD">
                  <w:pPr>
                    <w:spacing w:before="0" w:line="240" w:lineRule="auto"/>
                    <w:jc w:val="both"/>
                  </w:pPr>
                  <w:r w:rsidRPr="00E555AB">
                    <w:t>natural person that provides or will provide funds to the client indirectly and on that basis has the right to a dominant impact on decision making of the managerial bodies of the client in financing and business decisions</w:t>
                  </w:r>
                </w:p>
                <w:p w14:paraId="3A01118A" w14:textId="77777777" w:rsidR="006161DD" w:rsidRPr="00E555AB" w:rsidRDefault="006161DD" w:rsidP="006161DD">
                  <w:pPr>
                    <w:spacing w:before="0" w:line="240" w:lineRule="auto"/>
                    <w:jc w:val="both"/>
                  </w:pPr>
                </w:p>
              </w:tc>
            </w:tr>
            <w:tr w:rsidR="006161DD" w:rsidRPr="00E555AB" w14:paraId="70E86063" w14:textId="77777777" w:rsidTr="008D7245">
              <w:tc>
                <w:tcPr>
                  <w:tcW w:w="493" w:type="dxa"/>
                  <w:shd w:val="clear" w:color="auto" w:fill="FFFFFF" w:themeFill="background1"/>
                </w:tcPr>
                <w:p w14:paraId="7077CC89" w14:textId="77777777" w:rsidR="006161DD" w:rsidRPr="00E555AB" w:rsidRDefault="00000000" w:rsidP="006161DD">
                  <w:pPr>
                    <w:spacing w:before="0" w:line="240" w:lineRule="auto"/>
                    <w:jc w:val="both"/>
                  </w:pPr>
                  <w:sdt>
                    <w:sdtPr>
                      <w:rPr>
                        <w:b/>
                        <w:sz w:val="28"/>
                        <w:szCs w:val="28"/>
                      </w:rPr>
                      <w:id w:val="1128196886"/>
                    </w:sdtPr>
                    <w:sdtContent>
                      <w:r w:rsidR="006161DD" w:rsidRPr="00E555AB">
                        <w:rPr>
                          <w:rFonts w:ascii="MS Gothic" w:eastAsia="MS Gothic" w:hAnsi="MS Gothic"/>
                          <w:b/>
                          <w:sz w:val="28"/>
                          <w:szCs w:val="28"/>
                        </w:rPr>
                        <w:t>☐</w:t>
                      </w:r>
                    </w:sdtContent>
                  </w:sdt>
                  <w:r w:rsidR="00D210DF" w:rsidRPr="00E555AB">
                    <w:t xml:space="preserve">    </w:t>
                  </w:r>
                </w:p>
                <w:p w14:paraId="3EEE9FDA" w14:textId="77777777" w:rsidR="006161DD" w:rsidRPr="00E555AB" w:rsidRDefault="006161DD" w:rsidP="006161DD">
                  <w:pPr>
                    <w:spacing w:before="0" w:line="240" w:lineRule="auto"/>
                    <w:jc w:val="both"/>
                  </w:pPr>
                </w:p>
              </w:tc>
              <w:tc>
                <w:tcPr>
                  <w:tcW w:w="10338" w:type="dxa"/>
                </w:tcPr>
                <w:p w14:paraId="6377403D" w14:textId="77777777" w:rsidR="006161DD" w:rsidRPr="00E555AB" w:rsidRDefault="006161DD" w:rsidP="006161DD">
                  <w:pPr>
                    <w:spacing w:before="0" w:line="240" w:lineRule="auto"/>
                    <w:jc w:val="both"/>
                  </w:pPr>
                  <w:r w:rsidRPr="00E555AB">
                    <w:t>natural person registered to represent the client</w:t>
                  </w:r>
                </w:p>
              </w:tc>
            </w:tr>
            <w:tr w:rsidR="006161DD" w:rsidRPr="00E555AB" w14:paraId="688BA156" w14:textId="77777777" w:rsidTr="008D7245">
              <w:tc>
                <w:tcPr>
                  <w:tcW w:w="493" w:type="dxa"/>
                  <w:shd w:val="clear" w:color="auto" w:fill="FFFFFF" w:themeFill="background1"/>
                </w:tcPr>
                <w:p w14:paraId="1DC6BC50" w14:textId="77777777" w:rsidR="006161DD" w:rsidRPr="00E555AB" w:rsidRDefault="00000000" w:rsidP="006161DD">
                  <w:pPr>
                    <w:spacing w:before="0" w:line="240" w:lineRule="auto"/>
                    <w:jc w:val="both"/>
                  </w:pPr>
                  <w:sdt>
                    <w:sdtPr>
                      <w:rPr>
                        <w:b/>
                        <w:sz w:val="28"/>
                        <w:szCs w:val="28"/>
                      </w:rPr>
                      <w:id w:val="330414115"/>
                    </w:sdtPr>
                    <w:sdtContent>
                      <w:r w:rsidR="006161DD" w:rsidRPr="00E555AB">
                        <w:rPr>
                          <w:rFonts w:ascii="MS Gothic" w:eastAsia="MS Gothic" w:hAnsi="MS Gothic"/>
                          <w:b/>
                          <w:sz w:val="28"/>
                          <w:szCs w:val="28"/>
                        </w:rPr>
                        <w:t>☐</w:t>
                      </w:r>
                    </w:sdtContent>
                  </w:sdt>
                  <w:r w:rsidR="00D210DF" w:rsidRPr="00E555AB">
                    <w:t xml:space="preserve">    </w:t>
                  </w:r>
                </w:p>
                <w:p w14:paraId="6C3316C3" w14:textId="77777777" w:rsidR="006161DD" w:rsidRPr="00E555AB" w:rsidRDefault="006161DD" w:rsidP="006161DD">
                  <w:pPr>
                    <w:spacing w:before="0" w:line="240" w:lineRule="auto"/>
                    <w:jc w:val="both"/>
                  </w:pPr>
                </w:p>
              </w:tc>
              <w:tc>
                <w:tcPr>
                  <w:tcW w:w="10338" w:type="dxa"/>
                </w:tcPr>
                <w:p w14:paraId="7EFD1E89" w14:textId="77777777" w:rsidR="006161DD" w:rsidRPr="00E555AB" w:rsidRDefault="006161DD" w:rsidP="006161DD">
                  <w:pPr>
                    <w:spacing w:before="0" w:line="240" w:lineRule="auto"/>
                    <w:jc w:val="both"/>
                  </w:pPr>
                  <w:r w:rsidRPr="00E555AB">
                    <w:t xml:space="preserve">natural person being the trustor, trustee, protector, beneficiary, or a person with dominant impact in trust management, or other person under the foreign law (in this case state the role of this natural person: </w:t>
                  </w:r>
                  <w:r w:rsidRPr="00E555AB">
                    <w:rPr>
                      <w:shd w:val="clear" w:color="auto" w:fill="F2F2F2" w:themeFill="background1" w:themeFillShade="F2"/>
                    </w:rPr>
                    <w:t>_________________________</w:t>
                  </w:r>
                  <w:r w:rsidRPr="00E555AB">
                    <w:t>)</w:t>
                  </w:r>
                </w:p>
                <w:p w14:paraId="4F897CF5" w14:textId="77777777" w:rsidR="006161DD" w:rsidRPr="00E555AB" w:rsidRDefault="006161DD" w:rsidP="006161DD">
                  <w:pPr>
                    <w:spacing w:before="0" w:line="240" w:lineRule="auto"/>
                    <w:jc w:val="both"/>
                  </w:pPr>
                </w:p>
              </w:tc>
            </w:tr>
          </w:tbl>
          <w:p w14:paraId="4FB95461" w14:textId="77777777" w:rsidR="006161DD" w:rsidRPr="00E555AB" w:rsidRDefault="006161DD" w:rsidP="006161DD">
            <w:pPr>
              <w:shd w:val="clear" w:color="auto" w:fill="ACCCAE"/>
              <w:tabs>
                <w:tab w:val="clear" w:pos="851"/>
                <w:tab w:val="left" w:pos="1233"/>
              </w:tabs>
              <w:spacing w:before="0" w:line="240" w:lineRule="auto"/>
              <w:jc w:val="both"/>
              <w:rPr>
                <w:b/>
              </w:rPr>
            </w:pPr>
          </w:p>
          <w:p w14:paraId="13E6FBE9" w14:textId="77777777" w:rsidR="006161DD" w:rsidRPr="00E555AB" w:rsidRDefault="006161DD" w:rsidP="006161DD">
            <w:pPr>
              <w:shd w:val="clear" w:color="auto" w:fill="ACCCAE"/>
              <w:tabs>
                <w:tab w:val="clear" w:pos="851"/>
                <w:tab w:val="left" w:pos="1233"/>
              </w:tabs>
              <w:spacing w:before="0" w:line="240" w:lineRule="auto"/>
              <w:jc w:val="both"/>
              <w:rPr>
                <w:b/>
                <w:sz w:val="22"/>
                <w:szCs w:val="22"/>
              </w:rPr>
            </w:pPr>
            <w:r w:rsidRPr="00E555AB">
              <w:rPr>
                <w:b/>
                <w:sz w:val="22"/>
                <w:szCs w:val="22"/>
              </w:rPr>
              <w:t xml:space="preserve">Does the beneficial owner 4, or a close family member or </w:t>
            </w:r>
            <w:r w:rsidR="006B1DD7" w:rsidRPr="00E555AB">
              <w:rPr>
                <w:b/>
                <w:sz w:val="22"/>
                <w:szCs w:val="22"/>
              </w:rPr>
              <w:t>their close</w:t>
            </w:r>
            <w:r w:rsidRPr="00E555AB">
              <w:rPr>
                <w:b/>
                <w:sz w:val="22"/>
                <w:szCs w:val="22"/>
              </w:rPr>
              <w:t xml:space="preserve"> associate, meet the definition of the terms ’’Republic of Serbia official’’, ’’official of a foreign country’’ or ’’official of an international organization’’, stated at the end of this Questionnaire, including the definitions of a close family member of an official and close associate of an official (</w:t>
            </w:r>
            <w:r w:rsidRPr="008E6D31">
              <w:rPr>
                <w:b/>
                <w:sz w:val="22"/>
                <w:szCs w:val="22"/>
                <w:u w:val="single"/>
              </w:rPr>
              <w:t xml:space="preserve">check </w:t>
            </w:r>
            <w:r w:rsidR="0039221A" w:rsidRPr="008E6D31">
              <w:rPr>
                <w:b/>
                <w:sz w:val="22"/>
                <w:szCs w:val="22"/>
                <w:u w:val="single"/>
              </w:rPr>
              <w:t xml:space="preserve">yes or no </w:t>
            </w:r>
            <w:r w:rsidRPr="008E6D31">
              <w:rPr>
                <w:b/>
                <w:sz w:val="22"/>
                <w:szCs w:val="22"/>
                <w:u w:val="single"/>
              </w:rPr>
              <w:t>boxes</w:t>
            </w:r>
            <w:r w:rsidRPr="00E555AB">
              <w:rPr>
                <w:b/>
                <w:sz w:val="22"/>
                <w:szCs w:val="22"/>
              </w:rPr>
              <w:t>)</w:t>
            </w:r>
          </w:p>
          <w:p w14:paraId="1F5AD7FD" w14:textId="77777777" w:rsidR="006161DD" w:rsidRPr="00E555AB" w:rsidRDefault="006161DD" w:rsidP="006161DD">
            <w:pPr>
              <w:tabs>
                <w:tab w:val="clear" w:pos="851"/>
                <w:tab w:val="left" w:pos="1233"/>
              </w:tabs>
              <w:spacing w:before="0" w:line="360" w:lineRule="auto"/>
              <w:rPr>
                <w:b/>
                <w:sz w:val="16"/>
                <w:szCs w:val="1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86"/>
              <w:gridCol w:w="2578"/>
            </w:tblGrid>
            <w:tr w:rsidR="006161DD" w:rsidRPr="00E555AB" w14:paraId="1E7CFA41" w14:textId="77777777" w:rsidTr="008D7245">
              <w:tc>
                <w:tcPr>
                  <w:tcW w:w="5886" w:type="dxa"/>
                </w:tcPr>
                <w:p w14:paraId="7B1CBD2E" w14:textId="77777777" w:rsidR="006161DD" w:rsidRPr="00E555AB" w:rsidRDefault="006161DD" w:rsidP="006161DD">
                  <w:pPr>
                    <w:pStyle w:val="ListParagraph"/>
                    <w:numPr>
                      <w:ilvl w:val="0"/>
                      <w:numId w:val="27"/>
                    </w:numPr>
                    <w:tabs>
                      <w:tab w:val="clear" w:pos="851"/>
                      <w:tab w:val="left" w:pos="1233"/>
                    </w:tabs>
                    <w:spacing w:before="0" w:line="240" w:lineRule="auto"/>
                    <w:ind w:left="382" w:hanging="382"/>
                    <w:rPr>
                      <w:b/>
                      <w:sz w:val="22"/>
                      <w:szCs w:val="22"/>
                    </w:rPr>
                  </w:pPr>
                  <w:r w:rsidRPr="00E555AB">
                    <w:rPr>
                      <w:b/>
                      <w:sz w:val="22"/>
                      <w:szCs w:val="22"/>
                    </w:rPr>
                    <w:t xml:space="preserve">Official of the Republic of Serbia; </w:t>
                  </w:r>
                </w:p>
                <w:p w14:paraId="1892775D" w14:textId="77777777" w:rsidR="006161DD" w:rsidRPr="00E555AB" w:rsidRDefault="006161DD" w:rsidP="006161DD">
                  <w:pPr>
                    <w:tabs>
                      <w:tab w:val="clear" w:pos="851"/>
                      <w:tab w:val="left" w:pos="1233"/>
                    </w:tabs>
                    <w:spacing w:before="0" w:line="240" w:lineRule="auto"/>
                    <w:rPr>
                      <w:b/>
                      <w:sz w:val="22"/>
                      <w:szCs w:val="22"/>
                    </w:rPr>
                  </w:pPr>
                </w:p>
              </w:tc>
              <w:tc>
                <w:tcPr>
                  <w:tcW w:w="2578" w:type="dxa"/>
                </w:tcPr>
                <w:p w14:paraId="45F9E2C2" w14:textId="77777777" w:rsidR="006161DD" w:rsidRPr="00E555AB" w:rsidRDefault="00000000" w:rsidP="006161DD">
                  <w:pPr>
                    <w:tabs>
                      <w:tab w:val="clear" w:pos="851"/>
                      <w:tab w:val="left" w:pos="1233"/>
                    </w:tabs>
                    <w:spacing w:before="0" w:line="240" w:lineRule="auto"/>
                    <w:rPr>
                      <w:b/>
                    </w:rPr>
                  </w:pPr>
                  <w:sdt>
                    <w:sdtPr>
                      <w:rPr>
                        <w:b/>
                        <w:sz w:val="28"/>
                        <w:szCs w:val="28"/>
                      </w:rPr>
                      <w:id w:val="2077464574"/>
                    </w:sdtPr>
                    <w:sdtContent>
                      <w:r w:rsidR="006161DD" w:rsidRPr="00E555AB">
                        <w:rPr>
                          <w:rFonts w:ascii="MS Gothic" w:eastAsia="MS Gothic" w:hAnsi="MS Gothic"/>
                          <w:b/>
                          <w:sz w:val="28"/>
                          <w:szCs w:val="28"/>
                        </w:rPr>
                        <w:t>☐</w:t>
                      </w:r>
                    </w:sdtContent>
                  </w:sdt>
                  <w:r w:rsidR="00D210DF" w:rsidRPr="00E555AB">
                    <w:rPr>
                      <w:b/>
                    </w:rPr>
                    <w:t xml:space="preserve"> YES              </w:t>
                  </w:r>
                  <w:sdt>
                    <w:sdtPr>
                      <w:rPr>
                        <w:b/>
                        <w:sz w:val="28"/>
                        <w:szCs w:val="28"/>
                      </w:rPr>
                      <w:id w:val="1163281969"/>
                    </w:sdtPr>
                    <w:sdtContent>
                      <w:r w:rsidR="006161DD" w:rsidRPr="00E555AB">
                        <w:rPr>
                          <w:rFonts w:ascii="MS Gothic" w:eastAsia="MS Gothic" w:hAnsi="MS Gothic"/>
                          <w:b/>
                          <w:sz w:val="28"/>
                          <w:szCs w:val="28"/>
                        </w:rPr>
                        <w:t>☐</w:t>
                      </w:r>
                    </w:sdtContent>
                  </w:sdt>
                  <w:r w:rsidR="00D210DF" w:rsidRPr="00E555AB">
                    <w:rPr>
                      <w:b/>
                    </w:rPr>
                    <w:t xml:space="preserve"> NO</w:t>
                  </w:r>
                </w:p>
              </w:tc>
            </w:tr>
            <w:tr w:rsidR="006161DD" w:rsidRPr="00E555AB" w14:paraId="3B7C360E" w14:textId="77777777" w:rsidTr="008D7245">
              <w:trPr>
                <w:trHeight w:val="570"/>
              </w:trPr>
              <w:tc>
                <w:tcPr>
                  <w:tcW w:w="5886" w:type="dxa"/>
                </w:tcPr>
                <w:p w14:paraId="3B9957EB" w14:textId="77777777" w:rsidR="006161DD" w:rsidRPr="00E555AB" w:rsidRDefault="006161DD" w:rsidP="006161DD">
                  <w:pPr>
                    <w:pStyle w:val="ListParagraph"/>
                    <w:numPr>
                      <w:ilvl w:val="0"/>
                      <w:numId w:val="27"/>
                    </w:numPr>
                    <w:tabs>
                      <w:tab w:val="clear" w:pos="851"/>
                      <w:tab w:val="left" w:pos="1233"/>
                    </w:tabs>
                    <w:spacing w:before="0" w:line="240" w:lineRule="auto"/>
                    <w:ind w:left="382" w:hanging="382"/>
                    <w:rPr>
                      <w:b/>
                      <w:sz w:val="22"/>
                      <w:szCs w:val="22"/>
                    </w:rPr>
                  </w:pPr>
                  <w:r w:rsidRPr="00E555AB">
                    <w:rPr>
                      <w:b/>
                      <w:sz w:val="22"/>
                      <w:szCs w:val="22"/>
                    </w:rPr>
                    <w:t xml:space="preserve">Official of the foreign country or international organization </w:t>
                  </w:r>
                </w:p>
                <w:p w14:paraId="04CEB714" w14:textId="77777777" w:rsidR="006161DD" w:rsidRPr="00E555AB" w:rsidRDefault="006161DD" w:rsidP="006161DD">
                  <w:pPr>
                    <w:pStyle w:val="ListParagraph"/>
                    <w:tabs>
                      <w:tab w:val="clear" w:pos="851"/>
                      <w:tab w:val="left" w:pos="1233"/>
                    </w:tabs>
                    <w:spacing w:before="0" w:line="240" w:lineRule="auto"/>
                    <w:ind w:left="382"/>
                    <w:rPr>
                      <w:b/>
                      <w:sz w:val="22"/>
                      <w:szCs w:val="22"/>
                    </w:rPr>
                  </w:pPr>
                </w:p>
              </w:tc>
              <w:tc>
                <w:tcPr>
                  <w:tcW w:w="2578" w:type="dxa"/>
                </w:tcPr>
                <w:p w14:paraId="0952328A" w14:textId="77777777" w:rsidR="006161DD" w:rsidRPr="00E555AB" w:rsidRDefault="006161DD" w:rsidP="006161DD">
                  <w:pPr>
                    <w:tabs>
                      <w:tab w:val="clear" w:pos="851"/>
                      <w:tab w:val="left" w:pos="1233"/>
                    </w:tabs>
                    <w:spacing w:before="0" w:line="240" w:lineRule="auto"/>
                    <w:rPr>
                      <w:b/>
                      <w:sz w:val="2"/>
                      <w:szCs w:val="2"/>
                    </w:rPr>
                  </w:pPr>
                </w:p>
                <w:p w14:paraId="31699B6B" w14:textId="77777777" w:rsidR="006161DD" w:rsidRPr="00E555AB" w:rsidRDefault="00000000" w:rsidP="006161DD">
                  <w:pPr>
                    <w:tabs>
                      <w:tab w:val="clear" w:pos="851"/>
                      <w:tab w:val="left" w:pos="1233"/>
                    </w:tabs>
                    <w:spacing w:before="0" w:line="240" w:lineRule="auto"/>
                    <w:rPr>
                      <w:b/>
                    </w:rPr>
                  </w:pPr>
                  <w:sdt>
                    <w:sdtPr>
                      <w:rPr>
                        <w:b/>
                        <w:sz w:val="28"/>
                        <w:szCs w:val="28"/>
                      </w:rPr>
                      <w:id w:val="709921023"/>
                    </w:sdtPr>
                    <w:sdtContent>
                      <w:r w:rsidR="006161DD" w:rsidRPr="00E555AB">
                        <w:rPr>
                          <w:rFonts w:ascii="MS Gothic" w:eastAsia="MS Gothic" w:hAnsi="MS Gothic"/>
                          <w:b/>
                          <w:sz w:val="28"/>
                          <w:szCs w:val="28"/>
                        </w:rPr>
                        <w:t>☐</w:t>
                      </w:r>
                    </w:sdtContent>
                  </w:sdt>
                  <w:r w:rsidR="00D210DF" w:rsidRPr="00E555AB">
                    <w:rPr>
                      <w:b/>
                    </w:rPr>
                    <w:t xml:space="preserve"> YES              </w:t>
                  </w:r>
                  <w:sdt>
                    <w:sdtPr>
                      <w:rPr>
                        <w:b/>
                        <w:sz w:val="28"/>
                        <w:szCs w:val="28"/>
                      </w:rPr>
                      <w:id w:val="-60958023"/>
                    </w:sdtPr>
                    <w:sdtContent>
                      <w:r w:rsidR="006161DD" w:rsidRPr="00E555AB">
                        <w:rPr>
                          <w:rFonts w:ascii="MS Gothic" w:eastAsia="MS Gothic" w:hAnsi="MS Gothic"/>
                          <w:b/>
                          <w:sz w:val="28"/>
                          <w:szCs w:val="28"/>
                        </w:rPr>
                        <w:t>☐</w:t>
                      </w:r>
                    </w:sdtContent>
                  </w:sdt>
                  <w:r w:rsidR="00D210DF" w:rsidRPr="00E555AB">
                    <w:rPr>
                      <w:b/>
                    </w:rPr>
                    <w:t xml:space="preserve"> NO</w:t>
                  </w:r>
                </w:p>
              </w:tc>
            </w:tr>
          </w:tbl>
          <w:p w14:paraId="27329D4A" w14:textId="77777777" w:rsidR="006161DD" w:rsidRPr="00E555AB" w:rsidRDefault="006161DD" w:rsidP="006161DD">
            <w:pPr>
              <w:spacing w:before="0" w:line="240" w:lineRule="auto"/>
              <w:jc w:val="both"/>
              <w:rPr>
                <w:b/>
              </w:rPr>
            </w:pPr>
            <w:r w:rsidRPr="00E555AB">
              <w:rPr>
                <w:b/>
              </w:rPr>
              <w:t>Only if YES on any of the above two options, please answer the following five questions:</w:t>
            </w:r>
          </w:p>
          <w:p w14:paraId="5BC8F06E" w14:textId="77777777" w:rsidR="006161DD" w:rsidRPr="00E555AB" w:rsidRDefault="006161DD" w:rsidP="006161DD">
            <w:pPr>
              <w:spacing w:before="0" w:line="240" w:lineRule="auto"/>
              <w:jc w:val="both"/>
              <w:rPr>
                <w:b/>
              </w:rPr>
            </w:pPr>
          </w:p>
          <w:p w14:paraId="46BC8FEA" w14:textId="77777777" w:rsidR="006161DD" w:rsidRPr="00E555AB" w:rsidRDefault="006161DD" w:rsidP="008D7245">
            <w:pPr>
              <w:pStyle w:val="ListParagraph"/>
              <w:numPr>
                <w:ilvl w:val="0"/>
                <w:numId w:val="44"/>
              </w:numPr>
              <w:tabs>
                <w:tab w:val="clear" w:pos="425"/>
                <w:tab w:val="clear" w:pos="851"/>
                <w:tab w:val="left" w:pos="345"/>
                <w:tab w:val="left" w:pos="629"/>
              </w:tabs>
              <w:spacing w:before="0" w:after="240" w:line="240" w:lineRule="auto"/>
              <w:ind w:hanging="720"/>
            </w:pPr>
            <w:r w:rsidRPr="00E555AB">
              <w:lastRenderedPageBreak/>
              <w:t xml:space="preserve">Name of the public office and the institution in which it is performed*: </w:t>
            </w:r>
          </w:p>
          <w:p w14:paraId="4AE9E9AF" w14:textId="77777777" w:rsidR="006161DD" w:rsidRPr="00E555AB" w:rsidRDefault="006161DD" w:rsidP="006161DD">
            <w:pPr>
              <w:tabs>
                <w:tab w:val="clear" w:pos="425"/>
                <w:tab w:val="clear" w:pos="851"/>
                <w:tab w:val="left" w:pos="345"/>
                <w:tab w:val="left" w:pos="773"/>
              </w:tabs>
              <w:spacing w:line="240" w:lineRule="auto"/>
              <w:contextualSpacing/>
            </w:pPr>
            <w:r w:rsidRPr="00E555AB">
              <w:t xml:space="preserve">      </w:t>
            </w:r>
            <w:r w:rsidRPr="00E555AB">
              <w:rPr>
                <w:shd w:val="clear" w:color="auto" w:fill="F2F2F2" w:themeFill="background1" w:themeFillShade="F2"/>
              </w:rPr>
              <w:t>_________________________________________________________________________________</w:t>
            </w:r>
          </w:p>
          <w:p w14:paraId="0AB6CB13" w14:textId="77777777" w:rsidR="006161DD" w:rsidRPr="00E555AB" w:rsidRDefault="006161DD" w:rsidP="006161DD">
            <w:pPr>
              <w:tabs>
                <w:tab w:val="clear" w:pos="425"/>
                <w:tab w:val="clear" w:pos="851"/>
                <w:tab w:val="left" w:pos="345"/>
                <w:tab w:val="left" w:pos="629"/>
              </w:tabs>
              <w:spacing w:before="0" w:line="240" w:lineRule="auto"/>
              <w:ind w:left="347" w:right="11"/>
              <w:rPr>
                <w:sz w:val="16"/>
                <w:szCs w:val="16"/>
              </w:rPr>
            </w:pPr>
            <w:r w:rsidRPr="00E555AB">
              <w:rPr>
                <w:sz w:val="16"/>
                <w:szCs w:val="16"/>
              </w:rPr>
              <w:t>*along with the name of the office, the name of the institution in which the holder is discharging the office</w:t>
            </w:r>
            <w:r w:rsidR="0039221A" w:rsidRPr="00E555AB">
              <w:rPr>
                <w:sz w:val="16"/>
                <w:szCs w:val="16"/>
              </w:rPr>
              <w:t xml:space="preserve"> must be specified</w:t>
            </w:r>
            <w:r w:rsidRPr="00E555AB">
              <w:rPr>
                <w:sz w:val="16"/>
                <w:szCs w:val="16"/>
              </w:rPr>
              <w:t xml:space="preserve"> (name of the ministry, political party, public enterprise or company, the state of the embassy): e.g. assistant to the Minister of Health, Ambassador of the Republic of Serbia in Romania, Director of</w:t>
            </w:r>
            <w:r w:rsidR="0039221A" w:rsidRPr="00E555AB">
              <w:rPr>
                <w:sz w:val="16"/>
                <w:szCs w:val="16"/>
              </w:rPr>
              <w:t xml:space="preserve"> the</w:t>
            </w:r>
            <w:r w:rsidRPr="00E555AB">
              <w:rPr>
                <w:sz w:val="16"/>
                <w:szCs w:val="16"/>
              </w:rPr>
              <w:t xml:space="preserve"> </w:t>
            </w:r>
            <w:r w:rsidR="0039221A" w:rsidRPr="00E555AB">
              <w:rPr>
                <w:sz w:val="16"/>
                <w:szCs w:val="16"/>
              </w:rPr>
              <w:t>Public Enterprise Electric Power Industry of Serbia</w:t>
            </w:r>
            <w:r w:rsidRPr="00E555AB">
              <w:rPr>
                <w:sz w:val="16"/>
                <w:szCs w:val="16"/>
              </w:rPr>
              <w:t xml:space="preserve">. </w:t>
            </w:r>
          </w:p>
          <w:p w14:paraId="21994BFB" w14:textId="77777777" w:rsidR="006161DD" w:rsidRPr="00E555AB" w:rsidRDefault="006161DD" w:rsidP="006161DD">
            <w:pPr>
              <w:tabs>
                <w:tab w:val="clear" w:pos="425"/>
                <w:tab w:val="clear" w:pos="851"/>
                <w:tab w:val="left" w:pos="345"/>
                <w:tab w:val="left" w:pos="487"/>
              </w:tabs>
              <w:spacing w:before="0" w:line="240" w:lineRule="auto"/>
              <w:ind w:left="345"/>
              <w:contextualSpacing/>
            </w:pPr>
          </w:p>
          <w:p w14:paraId="110498E1" w14:textId="77777777" w:rsidR="006161DD" w:rsidRPr="00E555AB" w:rsidRDefault="006161DD" w:rsidP="008D7245">
            <w:pPr>
              <w:numPr>
                <w:ilvl w:val="0"/>
                <w:numId w:val="44"/>
              </w:numPr>
              <w:tabs>
                <w:tab w:val="clear" w:pos="425"/>
                <w:tab w:val="clear" w:pos="851"/>
                <w:tab w:val="left" w:pos="345"/>
                <w:tab w:val="left" w:pos="487"/>
              </w:tabs>
              <w:spacing w:before="0" w:line="240" w:lineRule="auto"/>
              <w:ind w:left="345" w:hanging="345"/>
              <w:contextualSpacing/>
            </w:pPr>
            <w:r w:rsidRPr="00E555AB">
              <w:t xml:space="preserve">In case the public office refers to the other country or international organization, state the name of such country, or name of such international organization: </w:t>
            </w:r>
            <w:r w:rsidRPr="00E555AB">
              <w:rPr>
                <w:shd w:val="clear" w:color="auto" w:fill="F2F2F2" w:themeFill="background1" w:themeFillShade="F2"/>
              </w:rPr>
              <w:t>____________________________________</w:t>
            </w:r>
          </w:p>
          <w:p w14:paraId="7869A828" w14:textId="77777777" w:rsidR="006161DD" w:rsidRPr="00E555AB" w:rsidRDefault="006161DD" w:rsidP="006161DD">
            <w:pPr>
              <w:tabs>
                <w:tab w:val="left" w:pos="487"/>
              </w:tabs>
              <w:spacing w:before="0" w:line="240" w:lineRule="auto"/>
              <w:ind w:left="720"/>
              <w:contextualSpacing/>
            </w:pPr>
          </w:p>
          <w:p w14:paraId="0864FE1F" w14:textId="77777777" w:rsidR="006161DD" w:rsidRPr="00E555AB" w:rsidRDefault="006161DD" w:rsidP="008D7245">
            <w:pPr>
              <w:numPr>
                <w:ilvl w:val="0"/>
                <w:numId w:val="44"/>
              </w:numPr>
              <w:tabs>
                <w:tab w:val="clear" w:pos="425"/>
                <w:tab w:val="clear" w:pos="851"/>
                <w:tab w:val="left" w:pos="345"/>
                <w:tab w:val="left" w:pos="771"/>
              </w:tabs>
              <w:spacing w:before="0" w:line="360" w:lineRule="auto"/>
              <w:ind w:hanging="720"/>
              <w:contextualSpacing/>
            </w:pPr>
            <w:r w:rsidRPr="00E555AB">
              <w:t xml:space="preserve">Time spent in office: </w:t>
            </w:r>
          </w:p>
          <w:p w14:paraId="25759AD8" w14:textId="77777777" w:rsidR="006161DD" w:rsidRPr="00E555AB" w:rsidRDefault="006161DD" w:rsidP="006161DD">
            <w:pPr>
              <w:tabs>
                <w:tab w:val="clear" w:pos="425"/>
                <w:tab w:val="clear" w:pos="851"/>
                <w:tab w:val="left" w:pos="345"/>
                <w:tab w:val="left" w:pos="487"/>
              </w:tabs>
              <w:spacing w:before="0" w:line="360" w:lineRule="auto"/>
              <w:ind w:left="720" w:hanging="375"/>
              <w:contextualSpacing/>
            </w:pPr>
            <w:r w:rsidRPr="00E555AB">
              <w:t xml:space="preserve">Start date and year </w:t>
            </w:r>
            <w:r w:rsidRPr="00E555AB">
              <w:rPr>
                <w:shd w:val="clear" w:color="auto" w:fill="F2F2F2" w:themeFill="background1" w:themeFillShade="F2"/>
              </w:rPr>
              <w:t xml:space="preserve">_____________ </w:t>
            </w:r>
          </w:p>
          <w:p w14:paraId="2BC2110F" w14:textId="77777777" w:rsidR="006161DD" w:rsidRPr="00E555AB" w:rsidRDefault="006161DD" w:rsidP="006161DD">
            <w:pPr>
              <w:tabs>
                <w:tab w:val="clear" w:pos="425"/>
                <w:tab w:val="clear" w:pos="851"/>
                <w:tab w:val="left" w:pos="345"/>
                <w:tab w:val="left" w:pos="487"/>
              </w:tabs>
              <w:spacing w:before="0" w:line="360" w:lineRule="auto"/>
              <w:ind w:left="720" w:hanging="375"/>
              <w:contextualSpacing/>
            </w:pPr>
            <w:r w:rsidRPr="00E555AB">
              <w:t xml:space="preserve">End date and year </w:t>
            </w:r>
            <w:r w:rsidRPr="00E555AB">
              <w:rPr>
                <w:shd w:val="clear" w:color="auto" w:fill="F2F2F2" w:themeFill="background1" w:themeFillShade="F2"/>
              </w:rPr>
              <w:t>_____________</w:t>
            </w:r>
          </w:p>
          <w:p w14:paraId="4F1535F4" w14:textId="77777777" w:rsidR="006161DD" w:rsidRPr="00E555AB" w:rsidRDefault="006161DD" w:rsidP="008D7245">
            <w:pPr>
              <w:numPr>
                <w:ilvl w:val="0"/>
                <w:numId w:val="44"/>
              </w:numPr>
              <w:spacing w:before="0" w:line="240" w:lineRule="auto"/>
              <w:ind w:left="345" w:hanging="345"/>
              <w:contextualSpacing/>
            </w:pPr>
            <w:r w:rsidRPr="00E555AB">
              <w:t xml:space="preserve">In case the holder of the public office is not the beneficial owner 4, but </w:t>
            </w:r>
            <w:r w:rsidR="006B1DD7" w:rsidRPr="00E555AB">
              <w:t>their close</w:t>
            </w:r>
            <w:r w:rsidRPr="00E555AB">
              <w:t xml:space="preserve"> family member or </w:t>
            </w:r>
            <w:r w:rsidR="006B1DD7" w:rsidRPr="00E555AB">
              <w:t>their close</w:t>
            </w:r>
            <w:r w:rsidRPr="00E555AB">
              <w:t xml:space="preserve"> associate, state the following data on such person (holder of public office): </w:t>
            </w:r>
          </w:p>
          <w:p w14:paraId="7BC3B2BF" w14:textId="77777777" w:rsidR="006161DD" w:rsidRPr="00E555AB" w:rsidRDefault="006161DD" w:rsidP="006161DD">
            <w:pPr>
              <w:spacing w:before="0" w:line="240" w:lineRule="auto"/>
              <w:ind w:left="345"/>
              <w:contextualSpacing/>
              <w:rPr>
                <w:sz w:val="10"/>
                <w:szCs w:val="10"/>
              </w:rPr>
            </w:pPr>
          </w:p>
          <w:p w14:paraId="1DAD32D0" w14:textId="77777777" w:rsidR="006161DD" w:rsidRPr="00E555AB" w:rsidRDefault="006161DD" w:rsidP="006161DD">
            <w:pPr>
              <w:tabs>
                <w:tab w:val="clear" w:pos="851"/>
                <w:tab w:val="left" w:pos="771"/>
              </w:tabs>
              <w:spacing w:before="0" w:line="360" w:lineRule="auto"/>
              <w:ind w:left="720" w:hanging="375"/>
              <w:contextualSpacing/>
            </w:pPr>
            <w:r w:rsidRPr="00E555AB">
              <w:t xml:space="preserve">Name and surname of the holder of public office: </w:t>
            </w:r>
            <w:r w:rsidRPr="00E555AB">
              <w:rPr>
                <w:shd w:val="clear" w:color="auto" w:fill="F2F2F2" w:themeFill="background1" w:themeFillShade="F2"/>
              </w:rPr>
              <w:t>_______________________________________</w:t>
            </w:r>
            <w:r w:rsidRPr="00E555AB">
              <w:t xml:space="preserve"> </w:t>
            </w:r>
          </w:p>
          <w:p w14:paraId="18831EEC" w14:textId="77777777" w:rsidR="006161DD" w:rsidRPr="00E555AB" w:rsidRDefault="006161DD" w:rsidP="006161DD">
            <w:pPr>
              <w:spacing w:before="0" w:line="360" w:lineRule="auto"/>
              <w:ind w:left="720" w:hanging="375"/>
              <w:contextualSpacing/>
            </w:pPr>
            <w:r w:rsidRPr="00E555AB">
              <w:t xml:space="preserve">If a close family member, the holder of public office is Client’s </w:t>
            </w:r>
            <w:r w:rsidRPr="00E555AB">
              <w:rPr>
                <w:shd w:val="clear" w:color="auto" w:fill="F2F2F2" w:themeFill="background1" w:themeFillShade="F2"/>
              </w:rPr>
              <w:t xml:space="preserve">____________________ </w:t>
            </w:r>
            <w:r w:rsidRPr="00E555AB">
              <w:t xml:space="preserve"> (for example: son)</w:t>
            </w:r>
          </w:p>
          <w:p w14:paraId="7945F08A" w14:textId="77777777" w:rsidR="006161DD" w:rsidRPr="00E555AB" w:rsidRDefault="006161DD" w:rsidP="006161DD">
            <w:pPr>
              <w:spacing w:before="0" w:line="360" w:lineRule="auto"/>
              <w:ind w:left="720" w:hanging="375"/>
              <w:contextualSpacing/>
            </w:pPr>
            <w:r w:rsidRPr="00E555AB">
              <w:t xml:space="preserve">If a close associate, the holder of public office is </w:t>
            </w:r>
            <w:r w:rsidRPr="00E555AB">
              <w:rPr>
                <w:shd w:val="clear" w:color="auto" w:fill="F2F2F2" w:themeFill="background1" w:themeFillShade="F2"/>
              </w:rPr>
              <w:t xml:space="preserve">____________________ </w:t>
            </w:r>
            <w:r w:rsidRPr="00E555AB">
              <w:t xml:space="preserve"> of the Client (for example: co-owner of the company)</w:t>
            </w:r>
          </w:p>
          <w:p w14:paraId="0B29CFCD" w14:textId="77777777" w:rsidR="006161DD" w:rsidRPr="00E555AB" w:rsidRDefault="006161DD" w:rsidP="006161DD">
            <w:pPr>
              <w:tabs>
                <w:tab w:val="clear" w:pos="851"/>
                <w:tab w:val="left" w:pos="345"/>
              </w:tabs>
              <w:spacing w:before="0" w:line="240" w:lineRule="auto"/>
              <w:ind w:left="345"/>
              <w:contextualSpacing/>
            </w:pPr>
          </w:p>
          <w:p w14:paraId="5E15B414" w14:textId="77777777" w:rsidR="006161DD" w:rsidRPr="00E555AB" w:rsidRDefault="006161DD" w:rsidP="008D7245">
            <w:pPr>
              <w:numPr>
                <w:ilvl w:val="0"/>
                <w:numId w:val="44"/>
              </w:numPr>
              <w:tabs>
                <w:tab w:val="clear" w:pos="851"/>
                <w:tab w:val="left" w:pos="345"/>
              </w:tabs>
              <w:spacing w:before="0" w:line="240" w:lineRule="auto"/>
              <w:ind w:left="345" w:hanging="345"/>
              <w:contextualSpacing/>
            </w:pPr>
            <w:r w:rsidRPr="00E555AB">
              <w:t>Origin of the property of beneficial owner 4, including the property subject to the business relationship with the Bank (</w:t>
            </w:r>
            <w:r w:rsidRPr="00E555AB">
              <w:rPr>
                <w:i/>
                <w:shd w:val="clear" w:color="auto" w:fill="D9D9D9" w:themeFill="background1" w:themeFillShade="D9"/>
              </w:rPr>
              <w:t>check appropriate box(es) and/or specify</w:t>
            </w:r>
            <w:r w:rsidRPr="00E555AB">
              <w:t>):</w:t>
            </w:r>
          </w:p>
          <w:tbl>
            <w:tblPr>
              <w:tblStyle w:val="TableGrid"/>
              <w:tblW w:w="0" w:type="auto"/>
              <w:tblInd w:w="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7"/>
              <w:gridCol w:w="8934"/>
            </w:tblGrid>
            <w:tr w:rsidR="006161DD" w:rsidRPr="00E555AB" w14:paraId="19208788" w14:textId="77777777" w:rsidTr="008D7245">
              <w:tc>
                <w:tcPr>
                  <w:tcW w:w="697" w:type="dxa"/>
                  <w:shd w:val="clear" w:color="auto" w:fill="FFFFFF" w:themeFill="background1"/>
                </w:tcPr>
                <w:p w14:paraId="01AA3D7C" w14:textId="77777777" w:rsidR="006161DD" w:rsidRPr="00E555AB" w:rsidRDefault="00000000" w:rsidP="006161DD">
                  <w:pPr>
                    <w:tabs>
                      <w:tab w:val="clear" w:pos="851"/>
                      <w:tab w:val="left" w:pos="345"/>
                    </w:tabs>
                    <w:spacing w:before="0" w:line="240" w:lineRule="auto"/>
                    <w:contextualSpacing/>
                  </w:pPr>
                  <w:sdt>
                    <w:sdtPr>
                      <w:rPr>
                        <w:b/>
                        <w:sz w:val="24"/>
                        <w:szCs w:val="24"/>
                      </w:rPr>
                      <w:id w:val="1615482142"/>
                    </w:sdtPr>
                    <w:sdtContent>
                      <w:r w:rsidR="006161DD" w:rsidRPr="00E555AB">
                        <w:rPr>
                          <w:rFonts w:ascii="MS Gothic" w:eastAsia="MS Gothic" w:hAnsi="MS Gothic"/>
                          <w:b/>
                          <w:sz w:val="24"/>
                          <w:szCs w:val="24"/>
                        </w:rPr>
                        <w:t>☐</w:t>
                      </w:r>
                    </w:sdtContent>
                  </w:sdt>
                </w:p>
              </w:tc>
              <w:tc>
                <w:tcPr>
                  <w:tcW w:w="8934" w:type="dxa"/>
                </w:tcPr>
                <w:p w14:paraId="7B0565D5" w14:textId="77777777" w:rsidR="006161DD" w:rsidRPr="00E555AB" w:rsidRDefault="006161DD" w:rsidP="006161DD">
                  <w:pPr>
                    <w:tabs>
                      <w:tab w:val="clear" w:pos="851"/>
                      <w:tab w:val="left" w:pos="345"/>
                    </w:tabs>
                    <w:spacing w:before="0" w:line="240" w:lineRule="auto"/>
                    <w:contextualSpacing/>
                  </w:pPr>
                  <w:r w:rsidRPr="00E555AB">
                    <w:t>own property acquired by discharging public office</w:t>
                  </w:r>
                </w:p>
              </w:tc>
            </w:tr>
            <w:tr w:rsidR="006161DD" w:rsidRPr="00E555AB" w14:paraId="108B5CB3" w14:textId="77777777" w:rsidTr="008D7245">
              <w:tc>
                <w:tcPr>
                  <w:tcW w:w="697" w:type="dxa"/>
                  <w:shd w:val="clear" w:color="auto" w:fill="FFFFFF" w:themeFill="background1"/>
                </w:tcPr>
                <w:p w14:paraId="0FFC21AF" w14:textId="77777777" w:rsidR="006161DD" w:rsidRPr="00E555AB" w:rsidRDefault="00000000" w:rsidP="006161DD">
                  <w:pPr>
                    <w:tabs>
                      <w:tab w:val="clear" w:pos="851"/>
                      <w:tab w:val="left" w:pos="345"/>
                    </w:tabs>
                    <w:spacing w:before="0" w:line="240" w:lineRule="auto"/>
                    <w:contextualSpacing/>
                  </w:pPr>
                  <w:sdt>
                    <w:sdtPr>
                      <w:rPr>
                        <w:b/>
                        <w:sz w:val="24"/>
                        <w:szCs w:val="24"/>
                      </w:rPr>
                      <w:id w:val="-1016540704"/>
                    </w:sdtPr>
                    <w:sdtContent>
                      <w:r w:rsidR="006161DD" w:rsidRPr="00E555AB">
                        <w:rPr>
                          <w:rFonts w:ascii="MS Gothic" w:eastAsia="MS Gothic" w:hAnsi="MS Gothic"/>
                          <w:b/>
                          <w:sz w:val="24"/>
                          <w:szCs w:val="24"/>
                        </w:rPr>
                        <w:t>☐</w:t>
                      </w:r>
                    </w:sdtContent>
                  </w:sdt>
                </w:p>
              </w:tc>
              <w:tc>
                <w:tcPr>
                  <w:tcW w:w="8934" w:type="dxa"/>
                </w:tcPr>
                <w:p w14:paraId="56A4EFAB" w14:textId="77777777" w:rsidR="006161DD" w:rsidRPr="00E555AB" w:rsidRDefault="006161DD" w:rsidP="006161DD">
                  <w:pPr>
                    <w:tabs>
                      <w:tab w:val="clear" w:pos="851"/>
                      <w:tab w:val="left" w:pos="345"/>
                    </w:tabs>
                    <w:spacing w:before="0" w:line="240" w:lineRule="auto"/>
                    <w:contextualSpacing/>
                  </w:pPr>
                  <w:r w:rsidRPr="00E555AB">
                    <w:t>own property acquired from employment not related to discharging public office</w:t>
                  </w:r>
                </w:p>
              </w:tc>
            </w:tr>
            <w:tr w:rsidR="006161DD" w:rsidRPr="00E555AB" w14:paraId="2861B6FD" w14:textId="77777777" w:rsidTr="008D7245">
              <w:tc>
                <w:tcPr>
                  <w:tcW w:w="697" w:type="dxa"/>
                  <w:shd w:val="clear" w:color="auto" w:fill="FFFFFF" w:themeFill="background1"/>
                </w:tcPr>
                <w:p w14:paraId="4D6FEFE1" w14:textId="77777777" w:rsidR="006161DD" w:rsidRPr="00E555AB" w:rsidRDefault="00000000" w:rsidP="006161DD">
                  <w:pPr>
                    <w:tabs>
                      <w:tab w:val="clear" w:pos="851"/>
                      <w:tab w:val="left" w:pos="345"/>
                    </w:tabs>
                    <w:spacing w:before="0" w:line="240" w:lineRule="auto"/>
                    <w:contextualSpacing/>
                  </w:pPr>
                  <w:sdt>
                    <w:sdtPr>
                      <w:rPr>
                        <w:b/>
                        <w:sz w:val="24"/>
                        <w:szCs w:val="24"/>
                      </w:rPr>
                      <w:id w:val="-683286714"/>
                    </w:sdtPr>
                    <w:sdtContent>
                      <w:r w:rsidR="006161DD" w:rsidRPr="00E555AB">
                        <w:rPr>
                          <w:rFonts w:ascii="MS Gothic" w:eastAsia="MS Gothic" w:hAnsi="MS Gothic"/>
                          <w:b/>
                          <w:sz w:val="24"/>
                          <w:szCs w:val="24"/>
                        </w:rPr>
                        <w:t>☐</w:t>
                      </w:r>
                    </w:sdtContent>
                  </w:sdt>
                </w:p>
              </w:tc>
              <w:tc>
                <w:tcPr>
                  <w:tcW w:w="8934" w:type="dxa"/>
                </w:tcPr>
                <w:p w14:paraId="5A52750F" w14:textId="77777777" w:rsidR="006161DD" w:rsidRPr="00E555AB" w:rsidRDefault="006161DD" w:rsidP="006161DD">
                  <w:pPr>
                    <w:tabs>
                      <w:tab w:val="clear" w:pos="851"/>
                      <w:tab w:val="left" w:pos="345"/>
                    </w:tabs>
                    <w:spacing w:before="0" w:line="240" w:lineRule="auto"/>
                    <w:contextualSpacing/>
                  </w:pPr>
                  <w:r w:rsidRPr="00E555AB">
                    <w:t>own property acquired from securities trade on financial markets</w:t>
                  </w:r>
                </w:p>
              </w:tc>
            </w:tr>
            <w:tr w:rsidR="006161DD" w:rsidRPr="00E555AB" w14:paraId="72C90CB4" w14:textId="77777777" w:rsidTr="008D7245">
              <w:tc>
                <w:tcPr>
                  <w:tcW w:w="697" w:type="dxa"/>
                  <w:shd w:val="clear" w:color="auto" w:fill="FFFFFF" w:themeFill="background1"/>
                </w:tcPr>
                <w:p w14:paraId="47B5C906" w14:textId="77777777" w:rsidR="006161DD" w:rsidRPr="00E555AB" w:rsidRDefault="00000000" w:rsidP="006161DD">
                  <w:pPr>
                    <w:tabs>
                      <w:tab w:val="clear" w:pos="851"/>
                      <w:tab w:val="left" w:pos="345"/>
                    </w:tabs>
                    <w:spacing w:before="0" w:line="240" w:lineRule="auto"/>
                    <w:contextualSpacing/>
                  </w:pPr>
                  <w:sdt>
                    <w:sdtPr>
                      <w:rPr>
                        <w:b/>
                        <w:sz w:val="24"/>
                        <w:szCs w:val="24"/>
                      </w:rPr>
                      <w:id w:val="-552927921"/>
                    </w:sdtPr>
                    <w:sdtContent>
                      <w:r w:rsidR="006161DD" w:rsidRPr="00E555AB">
                        <w:rPr>
                          <w:rFonts w:ascii="MS Gothic" w:eastAsia="MS Gothic" w:hAnsi="MS Gothic"/>
                          <w:b/>
                          <w:sz w:val="24"/>
                          <w:szCs w:val="24"/>
                        </w:rPr>
                        <w:t>☐</w:t>
                      </w:r>
                    </w:sdtContent>
                  </w:sdt>
                </w:p>
              </w:tc>
              <w:tc>
                <w:tcPr>
                  <w:tcW w:w="8934" w:type="dxa"/>
                </w:tcPr>
                <w:p w14:paraId="23EDBF1A" w14:textId="77777777" w:rsidR="006161DD" w:rsidRPr="00E555AB" w:rsidRDefault="006161DD" w:rsidP="006161DD">
                  <w:pPr>
                    <w:tabs>
                      <w:tab w:val="clear" w:pos="851"/>
                      <w:tab w:val="left" w:pos="345"/>
                    </w:tabs>
                    <w:spacing w:before="0" w:line="240" w:lineRule="auto"/>
                    <w:contextualSpacing/>
                  </w:pPr>
                  <w:r w:rsidRPr="00E555AB">
                    <w:t>own property acquired from sales of real estate or movables</w:t>
                  </w:r>
                </w:p>
              </w:tc>
            </w:tr>
            <w:tr w:rsidR="006161DD" w:rsidRPr="00E555AB" w14:paraId="2F3A745F" w14:textId="77777777" w:rsidTr="008D7245">
              <w:tc>
                <w:tcPr>
                  <w:tcW w:w="697" w:type="dxa"/>
                  <w:shd w:val="clear" w:color="auto" w:fill="FFFFFF" w:themeFill="background1"/>
                </w:tcPr>
                <w:p w14:paraId="25F94170" w14:textId="77777777" w:rsidR="006161DD" w:rsidRPr="00E555AB" w:rsidRDefault="00000000" w:rsidP="006161DD">
                  <w:pPr>
                    <w:tabs>
                      <w:tab w:val="clear" w:pos="851"/>
                      <w:tab w:val="left" w:pos="345"/>
                    </w:tabs>
                    <w:spacing w:before="0" w:line="240" w:lineRule="auto"/>
                    <w:contextualSpacing/>
                  </w:pPr>
                  <w:sdt>
                    <w:sdtPr>
                      <w:rPr>
                        <w:b/>
                        <w:sz w:val="24"/>
                        <w:szCs w:val="24"/>
                      </w:rPr>
                      <w:id w:val="839042692"/>
                    </w:sdtPr>
                    <w:sdtContent>
                      <w:r w:rsidR="006161DD" w:rsidRPr="00E555AB">
                        <w:rPr>
                          <w:rFonts w:ascii="MS Gothic" w:eastAsia="MS Gothic" w:hAnsi="MS Gothic"/>
                          <w:b/>
                          <w:sz w:val="24"/>
                          <w:szCs w:val="24"/>
                        </w:rPr>
                        <w:t>☐</w:t>
                      </w:r>
                    </w:sdtContent>
                  </w:sdt>
                </w:p>
              </w:tc>
              <w:tc>
                <w:tcPr>
                  <w:tcW w:w="8934" w:type="dxa"/>
                </w:tcPr>
                <w:p w14:paraId="66503CD4" w14:textId="77777777" w:rsidR="006161DD" w:rsidRPr="00E555AB" w:rsidRDefault="006161DD" w:rsidP="006161DD">
                  <w:pPr>
                    <w:tabs>
                      <w:tab w:val="clear" w:pos="851"/>
                      <w:tab w:val="left" w:pos="345"/>
                    </w:tabs>
                    <w:spacing w:before="0" w:line="240" w:lineRule="auto"/>
                    <w:contextualSpacing/>
                  </w:pPr>
                  <w:r w:rsidRPr="00E555AB">
                    <w:t>own property acquired from (co)ownership over legal entities</w:t>
                  </w:r>
                </w:p>
              </w:tc>
            </w:tr>
            <w:tr w:rsidR="006161DD" w:rsidRPr="00E555AB" w14:paraId="5F2933A1" w14:textId="77777777" w:rsidTr="008D7245">
              <w:tc>
                <w:tcPr>
                  <w:tcW w:w="697" w:type="dxa"/>
                  <w:shd w:val="clear" w:color="auto" w:fill="FFFFFF" w:themeFill="background1"/>
                </w:tcPr>
                <w:p w14:paraId="708F34CE" w14:textId="77777777" w:rsidR="006161DD" w:rsidRPr="00E555AB" w:rsidRDefault="00000000" w:rsidP="006161DD">
                  <w:pPr>
                    <w:tabs>
                      <w:tab w:val="clear" w:pos="851"/>
                      <w:tab w:val="left" w:pos="345"/>
                    </w:tabs>
                    <w:spacing w:before="0" w:line="240" w:lineRule="auto"/>
                    <w:contextualSpacing/>
                  </w:pPr>
                  <w:sdt>
                    <w:sdtPr>
                      <w:rPr>
                        <w:b/>
                        <w:sz w:val="24"/>
                        <w:szCs w:val="24"/>
                      </w:rPr>
                      <w:id w:val="505028951"/>
                    </w:sdtPr>
                    <w:sdtContent>
                      <w:r w:rsidR="006161DD" w:rsidRPr="00E555AB">
                        <w:rPr>
                          <w:rFonts w:ascii="MS Gothic" w:eastAsia="MS Gothic" w:hAnsi="MS Gothic"/>
                          <w:b/>
                          <w:sz w:val="24"/>
                          <w:szCs w:val="24"/>
                        </w:rPr>
                        <w:t>☐</w:t>
                      </w:r>
                    </w:sdtContent>
                  </w:sdt>
                </w:p>
              </w:tc>
              <w:tc>
                <w:tcPr>
                  <w:tcW w:w="8934" w:type="dxa"/>
                </w:tcPr>
                <w:p w14:paraId="40E9A9F0" w14:textId="77777777" w:rsidR="006161DD" w:rsidRPr="00E555AB" w:rsidRDefault="006161DD" w:rsidP="006161DD">
                  <w:pPr>
                    <w:tabs>
                      <w:tab w:val="clear" w:pos="851"/>
                      <w:tab w:val="left" w:pos="345"/>
                    </w:tabs>
                    <w:spacing w:before="0" w:line="240" w:lineRule="auto"/>
                    <w:contextualSpacing/>
                  </w:pPr>
                  <w:r w:rsidRPr="00E555AB">
                    <w:t>own property acquired as gift or inheritance</w:t>
                  </w:r>
                </w:p>
              </w:tc>
            </w:tr>
            <w:tr w:rsidR="006161DD" w:rsidRPr="00E555AB" w14:paraId="566BBB3F" w14:textId="77777777" w:rsidTr="008D7245">
              <w:trPr>
                <w:trHeight w:val="580"/>
              </w:trPr>
              <w:tc>
                <w:tcPr>
                  <w:tcW w:w="697" w:type="dxa"/>
                  <w:shd w:val="clear" w:color="auto" w:fill="FFFFFF" w:themeFill="background1"/>
                </w:tcPr>
                <w:p w14:paraId="4AAE805A" w14:textId="77777777" w:rsidR="006161DD" w:rsidRPr="00E555AB" w:rsidRDefault="00000000" w:rsidP="006161DD">
                  <w:pPr>
                    <w:tabs>
                      <w:tab w:val="clear" w:pos="851"/>
                      <w:tab w:val="left" w:pos="345"/>
                    </w:tabs>
                    <w:spacing w:before="0" w:line="240" w:lineRule="auto"/>
                    <w:contextualSpacing/>
                  </w:pPr>
                  <w:sdt>
                    <w:sdtPr>
                      <w:rPr>
                        <w:b/>
                        <w:sz w:val="24"/>
                        <w:szCs w:val="24"/>
                      </w:rPr>
                      <w:id w:val="1400328707"/>
                    </w:sdtPr>
                    <w:sdtContent>
                      <w:r w:rsidR="006161DD" w:rsidRPr="00E555AB">
                        <w:rPr>
                          <w:rFonts w:ascii="MS Gothic" w:eastAsia="MS Gothic" w:hAnsi="MS Gothic"/>
                          <w:b/>
                          <w:sz w:val="24"/>
                          <w:szCs w:val="24"/>
                        </w:rPr>
                        <w:t>☐</w:t>
                      </w:r>
                    </w:sdtContent>
                  </w:sdt>
                </w:p>
              </w:tc>
              <w:tc>
                <w:tcPr>
                  <w:tcW w:w="8934" w:type="dxa"/>
                </w:tcPr>
                <w:p w14:paraId="237EE6DF" w14:textId="77777777" w:rsidR="006161DD" w:rsidRPr="00E555AB" w:rsidRDefault="006161DD" w:rsidP="006161DD">
                  <w:pPr>
                    <w:tabs>
                      <w:tab w:val="clear" w:pos="851"/>
                      <w:tab w:val="left" w:pos="345"/>
                    </w:tabs>
                    <w:spacing w:before="0" w:line="240" w:lineRule="auto"/>
                    <w:contextualSpacing/>
                  </w:pPr>
                  <w:r w:rsidRPr="00E555AB">
                    <w:t>other origin of property, not listed above (specify):</w:t>
                  </w:r>
                  <w:r w:rsidRPr="00E555AB">
                    <w:rPr>
                      <w:shd w:val="clear" w:color="auto" w:fill="F2F2F2" w:themeFill="background1" w:themeFillShade="F2"/>
                    </w:rPr>
                    <w:t>_________________________________</w:t>
                  </w:r>
                </w:p>
              </w:tc>
            </w:tr>
          </w:tbl>
          <w:p w14:paraId="7DFB4F9A" w14:textId="77777777" w:rsidR="00E50992" w:rsidRPr="00E555AB" w:rsidRDefault="00E50992" w:rsidP="006161DD">
            <w:pPr>
              <w:tabs>
                <w:tab w:val="clear" w:pos="851"/>
                <w:tab w:val="clear" w:pos="1276"/>
                <w:tab w:val="clear" w:pos="2126"/>
                <w:tab w:val="left" w:pos="1054"/>
                <w:tab w:val="left" w:pos="1081"/>
                <w:tab w:val="left" w:pos="2520"/>
              </w:tabs>
              <w:spacing w:before="0" w:line="276" w:lineRule="auto"/>
              <w:ind w:left="2520"/>
              <w:jc w:val="both"/>
            </w:pPr>
          </w:p>
        </w:tc>
      </w:tr>
    </w:tbl>
    <w:p w14:paraId="35C9FA23" w14:textId="77777777" w:rsidR="000940BC" w:rsidRPr="00E555AB" w:rsidRDefault="00CF3BD9" w:rsidP="00403F6B">
      <w:pPr>
        <w:tabs>
          <w:tab w:val="clear" w:pos="425"/>
          <w:tab w:val="clear" w:pos="851"/>
          <w:tab w:val="clear" w:pos="1276"/>
          <w:tab w:val="clear" w:pos="1701"/>
          <w:tab w:val="clear" w:pos="2126"/>
          <w:tab w:val="clear" w:pos="2552"/>
          <w:tab w:val="clear" w:pos="9072"/>
          <w:tab w:val="left" w:pos="1449"/>
        </w:tabs>
        <w:spacing w:before="0" w:line="240" w:lineRule="auto"/>
        <w:ind w:left="-1134" w:right="142"/>
        <w:jc w:val="both"/>
        <w:rPr>
          <w:spacing w:val="-2"/>
        </w:rPr>
      </w:pPr>
      <w:r w:rsidRPr="00E555AB">
        <w:lastRenderedPageBreak/>
        <w:t xml:space="preserve">By signing this Questionnaire, I hereby confirm that the stated data is true and I hereby authorize the Bank to check its authenticity. I also undertake to immediately notify the Bank on any change of such data. I hereby confirm that the Bank has notified me on the following:  </w:t>
      </w:r>
    </w:p>
    <w:p w14:paraId="208DE72F" w14:textId="77777777" w:rsidR="004B7D92" w:rsidRPr="00E555AB" w:rsidRDefault="00512127" w:rsidP="00403F6B">
      <w:pPr>
        <w:pStyle w:val="ListParagraph"/>
        <w:numPr>
          <w:ilvl w:val="0"/>
          <w:numId w:val="27"/>
        </w:numPr>
        <w:tabs>
          <w:tab w:val="clear" w:pos="425"/>
          <w:tab w:val="clear" w:pos="851"/>
          <w:tab w:val="clear" w:pos="1276"/>
          <w:tab w:val="clear" w:pos="1701"/>
          <w:tab w:val="clear" w:pos="2126"/>
          <w:tab w:val="clear" w:pos="2552"/>
          <w:tab w:val="clear" w:pos="9072"/>
          <w:tab w:val="left" w:pos="1449"/>
        </w:tabs>
        <w:spacing w:before="0" w:line="240" w:lineRule="auto"/>
        <w:ind w:left="-709" w:right="142" w:hanging="425"/>
        <w:jc w:val="both"/>
        <w:rPr>
          <w:spacing w:val="-2"/>
        </w:rPr>
      </w:pPr>
      <w:r w:rsidRPr="00E555AB">
        <w:t>that personal data provided through this questionnaire is processed based on the law;</w:t>
      </w:r>
    </w:p>
    <w:p w14:paraId="7EEAC113" w14:textId="77777777" w:rsidR="008D7245" w:rsidRPr="00E555AB" w:rsidRDefault="00512127" w:rsidP="00762461">
      <w:pPr>
        <w:pStyle w:val="ListParagraph"/>
        <w:numPr>
          <w:ilvl w:val="0"/>
          <w:numId w:val="27"/>
        </w:numPr>
        <w:tabs>
          <w:tab w:val="clear" w:pos="425"/>
          <w:tab w:val="clear" w:pos="851"/>
          <w:tab w:val="clear" w:pos="1276"/>
          <w:tab w:val="clear" w:pos="1701"/>
          <w:tab w:val="clear" w:pos="2126"/>
          <w:tab w:val="clear" w:pos="2552"/>
          <w:tab w:val="clear" w:pos="9072"/>
          <w:tab w:val="left" w:pos="1449"/>
        </w:tabs>
        <w:spacing w:before="0" w:line="240" w:lineRule="auto"/>
        <w:ind w:left="-709" w:right="142" w:hanging="425"/>
        <w:jc w:val="both"/>
        <w:rPr>
          <w:spacing w:val="-2"/>
        </w:rPr>
      </w:pPr>
      <w:r w:rsidRPr="00E555AB">
        <w:t>my rights and obligations regarding the processing of such data in accordance with the law.</w:t>
      </w:r>
    </w:p>
    <w:p w14:paraId="0EFDEF4A" w14:textId="77777777" w:rsidR="008D7245" w:rsidRPr="00E555AB" w:rsidRDefault="008D7245" w:rsidP="008D7245">
      <w:pPr>
        <w:pStyle w:val="ListParagraph"/>
        <w:tabs>
          <w:tab w:val="clear" w:pos="9072"/>
          <w:tab w:val="right" w:pos="9498"/>
        </w:tabs>
        <w:spacing w:before="0" w:line="240" w:lineRule="auto"/>
        <w:ind w:left="870" w:right="-425"/>
        <w:rPr>
          <w:b/>
          <w:sz w:val="22"/>
          <w:szCs w:val="22"/>
        </w:rPr>
      </w:pPr>
    </w:p>
    <w:p w14:paraId="3ED1A740" w14:textId="77777777" w:rsidR="008D7245" w:rsidRPr="00E555AB" w:rsidRDefault="008D7245" w:rsidP="008D7245">
      <w:pPr>
        <w:pStyle w:val="ListParagraph"/>
        <w:tabs>
          <w:tab w:val="clear" w:pos="9072"/>
          <w:tab w:val="right" w:pos="9498"/>
        </w:tabs>
        <w:spacing w:before="0" w:line="240" w:lineRule="auto"/>
        <w:ind w:left="870" w:right="-425"/>
        <w:rPr>
          <w:b/>
          <w:sz w:val="22"/>
          <w:szCs w:val="22"/>
        </w:rPr>
      </w:pPr>
    </w:p>
    <w:tbl>
      <w:tblPr>
        <w:tblStyle w:val="TableGrid"/>
        <w:tblW w:w="10495"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2694"/>
        <w:gridCol w:w="3832"/>
      </w:tblGrid>
      <w:tr w:rsidR="008D7245" w:rsidRPr="00E555AB" w14:paraId="2434D784" w14:textId="77777777" w:rsidTr="00403F6B">
        <w:tc>
          <w:tcPr>
            <w:tcW w:w="3969" w:type="dxa"/>
          </w:tcPr>
          <w:p w14:paraId="0C0A1307" w14:textId="77777777" w:rsidR="008D7245" w:rsidRPr="00E555AB" w:rsidRDefault="008D7245" w:rsidP="008D7245">
            <w:pPr>
              <w:tabs>
                <w:tab w:val="clear" w:pos="9072"/>
                <w:tab w:val="right" w:pos="9498"/>
              </w:tabs>
              <w:spacing w:before="0" w:line="240" w:lineRule="auto"/>
              <w:ind w:right="-425"/>
              <w:rPr>
                <w:b/>
                <w:sz w:val="22"/>
                <w:szCs w:val="22"/>
              </w:rPr>
            </w:pPr>
            <w:r w:rsidRPr="00E555AB">
              <w:rPr>
                <w:b/>
                <w:sz w:val="22"/>
                <w:szCs w:val="22"/>
              </w:rPr>
              <w:t>Completed by the client:</w:t>
            </w:r>
          </w:p>
        </w:tc>
        <w:tc>
          <w:tcPr>
            <w:tcW w:w="2694" w:type="dxa"/>
            <w:shd w:val="clear" w:color="auto" w:fill="F2F2F2" w:themeFill="background1" w:themeFillShade="F2"/>
          </w:tcPr>
          <w:p w14:paraId="79889FAC" w14:textId="77777777" w:rsidR="008D7245" w:rsidRPr="00E555AB" w:rsidRDefault="008D7245" w:rsidP="008D7245">
            <w:pPr>
              <w:tabs>
                <w:tab w:val="clear" w:pos="9072"/>
                <w:tab w:val="right" w:pos="9498"/>
              </w:tabs>
              <w:spacing w:before="0" w:line="240" w:lineRule="auto"/>
              <w:ind w:right="-425"/>
              <w:rPr>
                <w:sz w:val="22"/>
                <w:szCs w:val="22"/>
              </w:rPr>
            </w:pPr>
            <w:r w:rsidRPr="00E555AB">
              <w:rPr>
                <w:sz w:val="22"/>
                <w:szCs w:val="22"/>
              </w:rPr>
              <w:t>____________________</w:t>
            </w:r>
          </w:p>
        </w:tc>
        <w:tc>
          <w:tcPr>
            <w:tcW w:w="3832" w:type="dxa"/>
            <w:shd w:val="clear" w:color="auto" w:fill="F2F2F2" w:themeFill="background1" w:themeFillShade="F2"/>
          </w:tcPr>
          <w:p w14:paraId="0962892A" w14:textId="77777777" w:rsidR="008D7245" w:rsidRPr="00E555AB" w:rsidRDefault="008D7245" w:rsidP="008D7245">
            <w:pPr>
              <w:tabs>
                <w:tab w:val="clear" w:pos="9072"/>
                <w:tab w:val="right" w:pos="9498"/>
              </w:tabs>
              <w:spacing w:before="0" w:line="240" w:lineRule="auto"/>
              <w:ind w:right="-425"/>
              <w:rPr>
                <w:sz w:val="22"/>
                <w:szCs w:val="22"/>
              </w:rPr>
            </w:pPr>
            <w:r w:rsidRPr="00E555AB">
              <w:rPr>
                <w:sz w:val="22"/>
                <w:szCs w:val="22"/>
              </w:rPr>
              <w:t>___________________________</w:t>
            </w:r>
          </w:p>
        </w:tc>
      </w:tr>
      <w:tr w:rsidR="008D7245" w:rsidRPr="00E555AB" w14:paraId="3586D899" w14:textId="77777777" w:rsidTr="00403F6B">
        <w:tc>
          <w:tcPr>
            <w:tcW w:w="3969" w:type="dxa"/>
          </w:tcPr>
          <w:p w14:paraId="1A3CB2D4" w14:textId="77777777" w:rsidR="008D7245" w:rsidRPr="00E555AB" w:rsidRDefault="008D7245" w:rsidP="008D7245">
            <w:pPr>
              <w:tabs>
                <w:tab w:val="clear" w:pos="9072"/>
                <w:tab w:val="right" w:pos="9498"/>
              </w:tabs>
              <w:spacing w:before="0" w:line="240" w:lineRule="auto"/>
              <w:ind w:right="-425"/>
              <w:jc w:val="center"/>
              <w:rPr>
                <w:b/>
                <w:sz w:val="22"/>
                <w:szCs w:val="22"/>
              </w:rPr>
            </w:pPr>
          </w:p>
        </w:tc>
        <w:tc>
          <w:tcPr>
            <w:tcW w:w="2694" w:type="dxa"/>
          </w:tcPr>
          <w:p w14:paraId="25A53A9F" w14:textId="77777777" w:rsidR="008D7245" w:rsidRPr="00E555AB" w:rsidRDefault="008D7245" w:rsidP="008D7245">
            <w:pPr>
              <w:tabs>
                <w:tab w:val="clear" w:pos="9072"/>
                <w:tab w:val="right" w:pos="9498"/>
              </w:tabs>
              <w:spacing w:before="0" w:line="240" w:lineRule="auto"/>
              <w:ind w:right="-425"/>
              <w:jc w:val="center"/>
              <w:rPr>
                <w:sz w:val="22"/>
                <w:szCs w:val="22"/>
              </w:rPr>
            </w:pPr>
            <w:r w:rsidRPr="00E555AB">
              <w:rPr>
                <w:sz w:val="22"/>
                <w:szCs w:val="22"/>
              </w:rPr>
              <w:t>Place and Date</w:t>
            </w:r>
          </w:p>
        </w:tc>
        <w:tc>
          <w:tcPr>
            <w:tcW w:w="3832" w:type="dxa"/>
          </w:tcPr>
          <w:p w14:paraId="4EC6A3CD" w14:textId="77777777" w:rsidR="008D7245" w:rsidRPr="00E555AB" w:rsidRDefault="008D7245" w:rsidP="008D7245">
            <w:pPr>
              <w:tabs>
                <w:tab w:val="clear" w:pos="9072"/>
                <w:tab w:val="right" w:pos="9498"/>
              </w:tabs>
              <w:spacing w:before="0" w:line="240" w:lineRule="auto"/>
              <w:ind w:right="-425"/>
              <w:jc w:val="center"/>
              <w:rPr>
                <w:sz w:val="22"/>
                <w:szCs w:val="22"/>
              </w:rPr>
            </w:pPr>
            <w:r w:rsidRPr="00E555AB">
              <w:rPr>
                <w:sz w:val="22"/>
                <w:szCs w:val="22"/>
              </w:rPr>
              <w:t>Signature</w:t>
            </w:r>
          </w:p>
        </w:tc>
      </w:tr>
    </w:tbl>
    <w:p w14:paraId="1130395B" w14:textId="77777777" w:rsidR="008D7245" w:rsidRPr="00E555AB" w:rsidRDefault="008D7245" w:rsidP="008D7245">
      <w:pPr>
        <w:pStyle w:val="ListParagraph"/>
        <w:numPr>
          <w:ilvl w:val="0"/>
          <w:numId w:val="27"/>
        </w:numPr>
        <w:tabs>
          <w:tab w:val="clear" w:pos="9072"/>
          <w:tab w:val="right" w:pos="9498"/>
        </w:tabs>
        <w:spacing w:before="0" w:line="240" w:lineRule="auto"/>
        <w:ind w:right="-425"/>
        <w:jc w:val="center"/>
        <w:rPr>
          <w:b/>
          <w:sz w:val="10"/>
          <w:szCs w:val="10"/>
        </w:rPr>
      </w:pPr>
    </w:p>
    <w:tbl>
      <w:tblPr>
        <w:tblStyle w:val="TableGrid"/>
        <w:tblW w:w="10206" w:type="dxa"/>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6237"/>
      </w:tblGrid>
      <w:tr w:rsidR="008D7245" w:rsidRPr="00E555AB" w14:paraId="3CD87BFC" w14:textId="77777777" w:rsidTr="00403F6B">
        <w:tc>
          <w:tcPr>
            <w:tcW w:w="3969" w:type="dxa"/>
          </w:tcPr>
          <w:p w14:paraId="02150E63" w14:textId="77777777" w:rsidR="008D7245" w:rsidRPr="00E555AB" w:rsidRDefault="008D7245" w:rsidP="00520326">
            <w:pPr>
              <w:tabs>
                <w:tab w:val="clear" w:pos="9072"/>
                <w:tab w:val="right" w:pos="9498"/>
              </w:tabs>
              <w:spacing w:before="0" w:line="360" w:lineRule="auto"/>
              <w:ind w:right="-425"/>
              <w:rPr>
                <w:b/>
                <w:sz w:val="22"/>
                <w:szCs w:val="22"/>
              </w:rPr>
            </w:pPr>
          </w:p>
          <w:p w14:paraId="7CD59386" w14:textId="77777777" w:rsidR="008D7245" w:rsidRPr="00E555AB" w:rsidRDefault="008D7245" w:rsidP="00403F6B">
            <w:pPr>
              <w:tabs>
                <w:tab w:val="clear" w:pos="9072"/>
                <w:tab w:val="right" w:pos="9498"/>
              </w:tabs>
              <w:spacing w:before="0" w:line="360" w:lineRule="auto"/>
              <w:ind w:left="-669" w:right="-425" w:firstLine="669"/>
              <w:rPr>
                <w:b/>
                <w:sz w:val="22"/>
                <w:szCs w:val="22"/>
              </w:rPr>
            </w:pPr>
            <w:r w:rsidRPr="00E555AB">
              <w:rPr>
                <w:b/>
                <w:sz w:val="22"/>
                <w:szCs w:val="22"/>
              </w:rPr>
              <w:t>Completed by Bank employee:</w:t>
            </w:r>
          </w:p>
        </w:tc>
        <w:tc>
          <w:tcPr>
            <w:tcW w:w="6237" w:type="dxa"/>
          </w:tcPr>
          <w:p w14:paraId="2889784A" w14:textId="77777777" w:rsidR="008D7245" w:rsidRPr="00E555AB" w:rsidRDefault="008D7245" w:rsidP="00403F6B">
            <w:pPr>
              <w:tabs>
                <w:tab w:val="clear" w:pos="9072"/>
                <w:tab w:val="right" w:pos="9498"/>
              </w:tabs>
              <w:spacing w:before="0" w:line="240" w:lineRule="auto"/>
              <w:ind w:left="-669" w:right="-425" w:firstLine="669"/>
              <w:rPr>
                <w:sz w:val="22"/>
                <w:szCs w:val="22"/>
              </w:rPr>
            </w:pPr>
          </w:p>
        </w:tc>
      </w:tr>
      <w:tr w:rsidR="008D7245" w:rsidRPr="00E555AB" w14:paraId="5D062CBE" w14:textId="77777777" w:rsidTr="00403F6B">
        <w:tc>
          <w:tcPr>
            <w:tcW w:w="3969" w:type="dxa"/>
          </w:tcPr>
          <w:p w14:paraId="581948DD" w14:textId="77777777" w:rsidR="008D7245" w:rsidRPr="00E555AB" w:rsidRDefault="008D7245" w:rsidP="00403F6B">
            <w:pPr>
              <w:tabs>
                <w:tab w:val="clear" w:pos="9072"/>
                <w:tab w:val="right" w:pos="9498"/>
              </w:tabs>
              <w:spacing w:before="0" w:line="360" w:lineRule="auto"/>
              <w:ind w:left="-669" w:right="-425" w:firstLine="669"/>
              <w:rPr>
                <w:sz w:val="22"/>
                <w:szCs w:val="22"/>
              </w:rPr>
            </w:pPr>
            <w:r w:rsidRPr="00E555AB">
              <w:rPr>
                <w:sz w:val="22"/>
                <w:szCs w:val="22"/>
              </w:rPr>
              <w:t>Name and surname of Bank employee:</w:t>
            </w:r>
          </w:p>
        </w:tc>
        <w:tc>
          <w:tcPr>
            <w:tcW w:w="6237" w:type="dxa"/>
            <w:shd w:val="clear" w:color="auto" w:fill="F2F2F2" w:themeFill="background1" w:themeFillShade="F2"/>
          </w:tcPr>
          <w:p w14:paraId="5D0D29B7" w14:textId="77777777" w:rsidR="008D7245" w:rsidRPr="00E555AB" w:rsidRDefault="008D7245" w:rsidP="00403F6B">
            <w:pPr>
              <w:tabs>
                <w:tab w:val="clear" w:pos="9072"/>
                <w:tab w:val="right" w:pos="9498"/>
              </w:tabs>
              <w:spacing w:before="0" w:line="360" w:lineRule="auto"/>
              <w:ind w:left="-669" w:right="-425" w:firstLine="669"/>
              <w:rPr>
                <w:sz w:val="22"/>
                <w:szCs w:val="22"/>
              </w:rPr>
            </w:pPr>
            <w:r w:rsidRPr="00E555AB">
              <w:rPr>
                <w:sz w:val="22"/>
                <w:szCs w:val="22"/>
              </w:rPr>
              <w:t>______________________________________________</w:t>
            </w:r>
          </w:p>
        </w:tc>
      </w:tr>
      <w:tr w:rsidR="008D7245" w:rsidRPr="00E555AB" w14:paraId="4464180E" w14:textId="77777777" w:rsidTr="00403F6B">
        <w:tc>
          <w:tcPr>
            <w:tcW w:w="3969" w:type="dxa"/>
          </w:tcPr>
          <w:p w14:paraId="50EF5801" w14:textId="77777777" w:rsidR="008D7245" w:rsidRPr="00E555AB" w:rsidRDefault="008D7245" w:rsidP="00403F6B">
            <w:pPr>
              <w:tabs>
                <w:tab w:val="clear" w:pos="9072"/>
                <w:tab w:val="right" w:pos="9498"/>
              </w:tabs>
              <w:spacing w:before="0" w:line="360" w:lineRule="auto"/>
              <w:ind w:left="-669" w:right="-425" w:firstLine="669"/>
              <w:rPr>
                <w:sz w:val="22"/>
                <w:szCs w:val="22"/>
              </w:rPr>
            </w:pPr>
            <w:r w:rsidRPr="00E555AB">
              <w:rPr>
                <w:sz w:val="22"/>
                <w:szCs w:val="22"/>
              </w:rPr>
              <w:t>Organizational unit of the Bank:</w:t>
            </w:r>
          </w:p>
        </w:tc>
        <w:tc>
          <w:tcPr>
            <w:tcW w:w="6237" w:type="dxa"/>
            <w:shd w:val="clear" w:color="auto" w:fill="F2F2F2" w:themeFill="background1" w:themeFillShade="F2"/>
          </w:tcPr>
          <w:p w14:paraId="090FF62F" w14:textId="77777777" w:rsidR="008D7245" w:rsidRPr="00E555AB" w:rsidRDefault="008D7245" w:rsidP="00403F6B">
            <w:pPr>
              <w:tabs>
                <w:tab w:val="clear" w:pos="9072"/>
                <w:tab w:val="right" w:pos="9498"/>
              </w:tabs>
              <w:spacing w:before="0" w:line="360" w:lineRule="auto"/>
              <w:ind w:left="-669" w:right="-425" w:firstLine="669"/>
              <w:rPr>
                <w:sz w:val="22"/>
                <w:szCs w:val="22"/>
              </w:rPr>
            </w:pPr>
            <w:r w:rsidRPr="00E555AB">
              <w:rPr>
                <w:sz w:val="22"/>
                <w:szCs w:val="22"/>
              </w:rPr>
              <w:t>______________________________________________</w:t>
            </w:r>
          </w:p>
        </w:tc>
      </w:tr>
      <w:tr w:rsidR="008D7245" w:rsidRPr="00E555AB" w14:paraId="6FE04127" w14:textId="77777777" w:rsidTr="00403F6B">
        <w:trPr>
          <w:trHeight w:val="626"/>
        </w:trPr>
        <w:tc>
          <w:tcPr>
            <w:tcW w:w="3969" w:type="dxa"/>
          </w:tcPr>
          <w:p w14:paraId="4EFBA6A7" w14:textId="77777777" w:rsidR="008D7245" w:rsidRPr="00E555AB" w:rsidRDefault="008D7245" w:rsidP="00403F6B">
            <w:pPr>
              <w:tabs>
                <w:tab w:val="clear" w:pos="9072"/>
                <w:tab w:val="right" w:pos="9498"/>
              </w:tabs>
              <w:spacing w:before="0" w:line="360" w:lineRule="auto"/>
              <w:ind w:left="-669" w:right="-425" w:firstLine="669"/>
              <w:rPr>
                <w:sz w:val="22"/>
                <w:szCs w:val="22"/>
              </w:rPr>
            </w:pPr>
          </w:p>
          <w:p w14:paraId="27353F25" w14:textId="77777777" w:rsidR="008D7245" w:rsidRPr="00E555AB" w:rsidRDefault="008D7245" w:rsidP="00403F6B">
            <w:pPr>
              <w:tabs>
                <w:tab w:val="clear" w:pos="9072"/>
                <w:tab w:val="right" w:pos="9498"/>
              </w:tabs>
              <w:spacing w:before="0" w:line="360" w:lineRule="auto"/>
              <w:ind w:left="-669" w:right="-425" w:firstLine="669"/>
              <w:rPr>
                <w:sz w:val="22"/>
                <w:szCs w:val="22"/>
              </w:rPr>
            </w:pPr>
            <w:r w:rsidRPr="00E555AB">
              <w:rPr>
                <w:sz w:val="22"/>
                <w:szCs w:val="22"/>
              </w:rPr>
              <w:t xml:space="preserve">Place and date: </w:t>
            </w:r>
            <w:r w:rsidRPr="00E555AB">
              <w:rPr>
                <w:sz w:val="22"/>
                <w:szCs w:val="22"/>
                <w:shd w:val="clear" w:color="auto" w:fill="F2F2F2" w:themeFill="background1" w:themeFillShade="F2"/>
              </w:rPr>
              <w:t>___________________</w:t>
            </w:r>
          </w:p>
        </w:tc>
        <w:tc>
          <w:tcPr>
            <w:tcW w:w="6237" w:type="dxa"/>
          </w:tcPr>
          <w:p w14:paraId="40C42630" w14:textId="77777777" w:rsidR="008D7245" w:rsidRPr="00E555AB" w:rsidRDefault="008D7245" w:rsidP="00403F6B">
            <w:pPr>
              <w:tabs>
                <w:tab w:val="clear" w:pos="9072"/>
                <w:tab w:val="right" w:pos="9498"/>
              </w:tabs>
              <w:spacing w:before="0" w:line="360" w:lineRule="auto"/>
              <w:ind w:left="-669" w:right="-425" w:firstLine="669"/>
              <w:rPr>
                <w:sz w:val="22"/>
                <w:szCs w:val="22"/>
              </w:rPr>
            </w:pPr>
          </w:p>
          <w:p w14:paraId="3FF9DEAC" w14:textId="77777777" w:rsidR="008D7245" w:rsidRPr="00E555AB" w:rsidRDefault="008D7245" w:rsidP="00403F6B">
            <w:pPr>
              <w:tabs>
                <w:tab w:val="clear" w:pos="9072"/>
                <w:tab w:val="right" w:pos="9498"/>
              </w:tabs>
              <w:spacing w:before="0" w:line="360" w:lineRule="auto"/>
              <w:ind w:left="-669" w:right="-425" w:firstLine="669"/>
              <w:rPr>
                <w:sz w:val="22"/>
                <w:szCs w:val="22"/>
              </w:rPr>
            </w:pPr>
            <w:r w:rsidRPr="00E555AB">
              <w:rPr>
                <w:sz w:val="22"/>
                <w:szCs w:val="22"/>
              </w:rPr>
              <w:t xml:space="preserve">Signature: </w:t>
            </w:r>
            <w:r w:rsidRPr="00E555AB">
              <w:rPr>
                <w:sz w:val="22"/>
                <w:szCs w:val="22"/>
                <w:shd w:val="clear" w:color="auto" w:fill="F2F2F2" w:themeFill="background1" w:themeFillShade="F2"/>
              </w:rPr>
              <w:t>________________________________________</w:t>
            </w:r>
          </w:p>
        </w:tc>
      </w:tr>
    </w:tbl>
    <w:p w14:paraId="093058C0" w14:textId="77777777" w:rsidR="008D7245" w:rsidRPr="00E555AB" w:rsidRDefault="008D7245" w:rsidP="00520326">
      <w:pPr>
        <w:tabs>
          <w:tab w:val="clear" w:pos="425"/>
          <w:tab w:val="clear" w:pos="851"/>
          <w:tab w:val="clear" w:pos="1276"/>
          <w:tab w:val="clear" w:pos="1701"/>
          <w:tab w:val="clear" w:pos="2126"/>
          <w:tab w:val="clear" w:pos="2552"/>
          <w:tab w:val="clear" w:pos="9072"/>
          <w:tab w:val="left" w:pos="1449"/>
        </w:tabs>
        <w:spacing w:before="0" w:line="240" w:lineRule="auto"/>
        <w:ind w:right="-142"/>
        <w:jc w:val="both"/>
        <w:sectPr w:rsidR="008D7245" w:rsidRPr="00E555AB" w:rsidSect="00403F6B">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993" w:right="425" w:bottom="1276" w:left="1701" w:header="709" w:footer="709" w:gutter="0"/>
          <w:cols w:space="340"/>
          <w:noEndnote/>
        </w:sectPr>
      </w:pPr>
    </w:p>
    <w:bookmarkEnd w:id="0"/>
    <w:bookmarkEnd w:id="1"/>
    <w:p w14:paraId="1EC980AA" w14:textId="77777777" w:rsidR="00A55E88" w:rsidRPr="00E555AB" w:rsidRDefault="00A55E88" w:rsidP="003049AC">
      <w:pPr>
        <w:shd w:val="clear" w:color="auto" w:fill="ACCCAE"/>
        <w:tabs>
          <w:tab w:val="clear" w:pos="425"/>
          <w:tab w:val="clear" w:pos="851"/>
          <w:tab w:val="clear" w:pos="1701"/>
          <w:tab w:val="clear" w:pos="2126"/>
          <w:tab w:val="clear" w:pos="2552"/>
          <w:tab w:val="center" w:pos="1276"/>
          <w:tab w:val="center" w:pos="3119"/>
          <w:tab w:val="center" w:pos="6804"/>
        </w:tabs>
        <w:ind w:left="-567" w:firstLine="567"/>
        <w:rPr>
          <w:b/>
          <w:sz w:val="10"/>
          <w:szCs w:val="10"/>
        </w:rPr>
      </w:pPr>
    </w:p>
    <w:p w14:paraId="3359B51A" w14:textId="77777777" w:rsidR="00C101A9" w:rsidRPr="00E555AB" w:rsidRDefault="00FB0793" w:rsidP="00A55E88">
      <w:pPr>
        <w:shd w:val="clear" w:color="auto" w:fill="ACCCAE"/>
        <w:tabs>
          <w:tab w:val="clear" w:pos="425"/>
          <w:tab w:val="clear" w:pos="851"/>
          <w:tab w:val="clear" w:pos="1701"/>
          <w:tab w:val="clear" w:pos="2126"/>
          <w:tab w:val="clear" w:pos="2552"/>
          <w:tab w:val="center" w:pos="1276"/>
          <w:tab w:val="center" w:pos="3119"/>
          <w:tab w:val="center" w:pos="6804"/>
        </w:tabs>
        <w:spacing w:before="0"/>
        <w:ind w:left="-567" w:firstLine="567"/>
        <w:rPr>
          <w:b/>
        </w:rPr>
      </w:pPr>
      <w:r w:rsidRPr="00E555AB">
        <w:rPr>
          <w:b/>
        </w:rPr>
        <w:t>TERMS AND DEFINITIONS:</w:t>
      </w:r>
    </w:p>
    <w:p w14:paraId="13857AE4" w14:textId="77777777" w:rsidR="00A55E88" w:rsidRPr="00E555AB" w:rsidRDefault="00A55E88" w:rsidP="00A55E88">
      <w:pPr>
        <w:shd w:val="clear" w:color="auto" w:fill="ACCCAE"/>
        <w:tabs>
          <w:tab w:val="clear" w:pos="425"/>
          <w:tab w:val="clear" w:pos="851"/>
          <w:tab w:val="clear" w:pos="1701"/>
          <w:tab w:val="clear" w:pos="2126"/>
          <w:tab w:val="clear" w:pos="2552"/>
          <w:tab w:val="center" w:pos="1276"/>
          <w:tab w:val="center" w:pos="3119"/>
          <w:tab w:val="center" w:pos="6804"/>
        </w:tabs>
        <w:spacing w:before="0"/>
        <w:ind w:left="-567" w:firstLine="567"/>
        <w:rPr>
          <w:b/>
          <w:sz w:val="10"/>
          <w:szCs w:val="10"/>
        </w:rPr>
      </w:pPr>
    </w:p>
    <w:p w14:paraId="02C84B82" w14:textId="77777777" w:rsidR="001E75B5" w:rsidRPr="00E555AB" w:rsidRDefault="00BB4442" w:rsidP="00955440">
      <w:pPr>
        <w:pStyle w:val="ListParagraph"/>
        <w:numPr>
          <w:ilvl w:val="0"/>
          <w:numId w:val="9"/>
        </w:numPr>
        <w:tabs>
          <w:tab w:val="clear" w:pos="425"/>
          <w:tab w:val="clear" w:pos="851"/>
          <w:tab w:val="clear" w:pos="1276"/>
          <w:tab w:val="clear" w:pos="1701"/>
          <w:tab w:val="clear" w:pos="2126"/>
          <w:tab w:val="clear" w:pos="2552"/>
          <w:tab w:val="center" w:pos="1985"/>
          <w:tab w:val="center" w:pos="6804"/>
        </w:tabs>
        <w:spacing w:before="60"/>
        <w:ind w:left="-142" w:hanging="425"/>
        <w:jc w:val="both"/>
        <w:rPr>
          <w:spacing w:val="-2"/>
        </w:rPr>
      </w:pPr>
      <w:r w:rsidRPr="00E555AB">
        <w:rPr>
          <w:b/>
        </w:rPr>
        <w:lastRenderedPageBreak/>
        <w:t xml:space="preserve">Private-owned foreign company </w:t>
      </w:r>
      <w:r w:rsidRPr="00E555AB">
        <w:t>means a foreign company which shares/stock is not traded in the open market, regardless of its size or there is not available information on the company (annual report, financial statements, auditor’s reports).</w:t>
      </w:r>
    </w:p>
    <w:p w14:paraId="59056310" w14:textId="77777777" w:rsidR="00D87087" w:rsidRPr="00E555AB" w:rsidRDefault="00D87087" w:rsidP="00955440">
      <w:pPr>
        <w:pStyle w:val="ListParagraph"/>
        <w:tabs>
          <w:tab w:val="clear" w:pos="425"/>
          <w:tab w:val="clear" w:pos="851"/>
          <w:tab w:val="clear" w:pos="1276"/>
          <w:tab w:val="clear" w:pos="1701"/>
          <w:tab w:val="clear" w:pos="2126"/>
          <w:tab w:val="clear" w:pos="2552"/>
          <w:tab w:val="center" w:pos="1985"/>
          <w:tab w:val="center" w:pos="6804"/>
        </w:tabs>
        <w:spacing w:before="60"/>
        <w:ind w:left="-142"/>
        <w:jc w:val="both"/>
        <w:rPr>
          <w:spacing w:val="-2"/>
          <w:sz w:val="6"/>
          <w:szCs w:val="6"/>
        </w:rPr>
      </w:pPr>
    </w:p>
    <w:p w14:paraId="3EB6366E" w14:textId="77777777" w:rsidR="001E75B5" w:rsidRPr="00E555AB" w:rsidRDefault="00BB4442" w:rsidP="00955440">
      <w:pPr>
        <w:pStyle w:val="ListParagraph"/>
        <w:numPr>
          <w:ilvl w:val="0"/>
          <w:numId w:val="9"/>
        </w:numPr>
        <w:tabs>
          <w:tab w:val="clear" w:pos="425"/>
          <w:tab w:val="clear" w:pos="851"/>
          <w:tab w:val="clear" w:pos="1276"/>
          <w:tab w:val="clear" w:pos="1701"/>
          <w:tab w:val="clear" w:pos="2126"/>
          <w:tab w:val="clear" w:pos="2552"/>
          <w:tab w:val="center" w:pos="1985"/>
          <w:tab w:val="center" w:pos="6804"/>
        </w:tabs>
        <w:spacing w:before="60"/>
        <w:ind w:left="-142" w:hanging="425"/>
        <w:jc w:val="both"/>
        <w:rPr>
          <w:spacing w:val="-2"/>
        </w:rPr>
      </w:pPr>
      <w:r w:rsidRPr="00E555AB">
        <w:rPr>
          <w:b/>
        </w:rPr>
        <w:t>Special purpose vehicle (SPV)</w:t>
      </w:r>
      <w:r w:rsidRPr="00E555AB">
        <w:t xml:space="preserve"> is a company incorporated to achieve very specific and clearly defined goal.</w:t>
      </w:r>
    </w:p>
    <w:p w14:paraId="6F52EDBA" w14:textId="77777777" w:rsidR="001E75B5" w:rsidRPr="00E555AB" w:rsidRDefault="001E75B5" w:rsidP="00955440">
      <w:pPr>
        <w:pStyle w:val="ListParagraph"/>
        <w:tabs>
          <w:tab w:val="clear" w:pos="425"/>
          <w:tab w:val="clear" w:pos="851"/>
          <w:tab w:val="clear" w:pos="1276"/>
          <w:tab w:val="clear" w:pos="1701"/>
          <w:tab w:val="clear" w:pos="2126"/>
          <w:tab w:val="clear" w:pos="2552"/>
          <w:tab w:val="center" w:pos="1985"/>
          <w:tab w:val="center" w:pos="6804"/>
        </w:tabs>
        <w:spacing w:before="60"/>
        <w:ind w:left="-142"/>
        <w:jc w:val="both"/>
        <w:rPr>
          <w:spacing w:val="-2"/>
          <w:sz w:val="6"/>
          <w:szCs w:val="6"/>
        </w:rPr>
      </w:pPr>
    </w:p>
    <w:p w14:paraId="5B76FB9E" w14:textId="77777777" w:rsidR="001E75B5" w:rsidRPr="00E555AB" w:rsidRDefault="0003733A" w:rsidP="00955440">
      <w:pPr>
        <w:pStyle w:val="ListParagraph"/>
        <w:numPr>
          <w:ilvl w:val="0"/>
          <w:numId w:val="9"/>
        </w:numPr>
        <w:tabs>
          <w:tab w:val="clear" w:pos="425"/>
          <w:tab w:val="clear" w:pos="851"/>
          <w:tab w:val="clear" w:pos="1276"/>
          <w:tab w:val="clear" w:pos="1701"/>
          <w:tab w:val="clear" w:pos="2126"/>
          <w:tab w:val="clear" w:pos="2552"/>
          <w:tab w:val="center" w:pos="1985"/>
          <w:tab w:val="center" w:pos="6804"/>
        </w:tabs>
        <w:spacing w:before="60"/>
        <w:ind w:left="-142" w:hanging="425"/>
        <w:jc w:val="both"/>
        <w:rPr>
          <w:spacing w:val="-2"/>
        </w:rPr>
      </w:pPr>
      <w:r w:rsidRPr="00E555AB">
        <w:rPr>
          <w:b/>
        </w:rPr>
        <w:t>Trust</w:t>
      </w:r>
      <w:r w:rsidRPr="00E555AB">
        <w:t xml:space="preserve"> is a person under foreign law</w:t>
      </w:r>
      <w:r w:rsidR="006A54DB" w:rsidRPr="00E555AB">
        <w:t xml:space="preserve"> </w:t>
      </w:r>
      <w:r w:rsidRPr="00E555AB">
        <w:t xml:space="preserve">that a person, founder (settlor, trustor) establishes during life or after death, entrusting the property for disposal and management to the trustee, for the benefit of the beneficiary or a special purpose. Ownership right over the property of the trust is given to the trustee holding the property, using and disposing it for the benefit of the trustor or beneficiaries, in line with terms of the trust. Entrusting certain matters to the trust protector is possible by way of Trust Deed. </w:t>
      </w:r>
    </w:p>
    <w:p w14:paraId="7E9FD0C2" w14:textId="77777777" w:rsidR="00D87087" w:rsidRPr="00E555AB" w:rsidRDefault="00D87087" w:rsidP="00955440">
      <w:pPr>
        <w:pStyle w:val="ListParagraph"/>
        <w:tabs>
          <w:tab w:val="clear" w:pos="425"/>
          <w:tab w:val="clear" w:pos="851"/>
          <w:tab w:val="clear" w:pos="1276"/>
          <w:tab w:val="clear" w:pos="1701"/>
          <w:tab w:val="clear" w:pos="2126"/>
          <w:tab w:val="clear" w:pos="2552"/>
          <w:tab w:val="center" w:pos="1985"/>
          <w:tab w:val="center" w:pos="6804"/>
        </w:tabs>
        <w:spacing w:before="60"/>
        <w:ind w:left="-142"/>
        <w:jc w:val="both"/>
        <w:rPr>
          <w:spacing w:val="-2"/>
          <w:sz w:val="6"/>
          <w:szCs w:val="6"/>
        </w:rPr>
      </w:pPr>
    </w:p>
    <w:p w14:paraId="5418A60D" w14:textId="77777777" w:rsidR="0003733A" w:rsidRPr="00E555AB" w:rsidRDefault="0003733A" w:rsidP="00955440">
      <w:pPr>
        <w:pStyle w:val="ListParagraph"/>
        <w:numPr>
          <w:ilvl w:val="0"/>
          <w:numId w:val="9"/>
        </w:numPr>
        <w:tabs>
          <w:tab w:val="clear" w:pos="425"/>
          <w:tab w:val="clear" w:pos="851"/>
          <w:tab w:val="clear" w:pos="1276"/>
          <w:tab w:val="clear" w:pos="1701"/>
          <w:tab w:val="clear" w:pos="2126"/>
          <w:tab w:val="clear" w:pos="2552"/>
          <w:tab w:val="center" w:pos="1985"/>
          <w:tab w:val="center" w:pos="6804"/>
        </w:tabs>
        <w:spacing w:before="60"/>
        <w:ind w:left="-142" w:hanging="425"/>
        <w:jc w:val="both"/>
        <w:rPr>
          <w:spacing w:val="-2"/>
        </w:rPr>
      </w:pPr>
      <w:r w:rsidRPr="00E555AB">
        <w:rPr>
          <w:b/>
        </w:rPr>
        <w:t>Official</w:t>
      </w:r>
      <w:r w:rsidRPr="00E555AB">
        <w:t xml:space="preserve"> means an official of a foreign country, official of an international organisation and official of the Republic of Serbia.</w:t>
      </w:r>
    </w:p>
    <w:p w14:paraId="50A71910" w14:textId="77777777" w:rsidR="0003733A" w:rsidRPr="00E555AB" w:rsidRDefault="0003733A" w:rsidP="00955440">
      <w:pPr>
        <w:keepLines w:val="0"/>
        <w:numPr>
          <w:ilvl w:val="0"/>
          <w:numId w:val="11"/>
        </w:numPr>
        <w:shd w:val="clear" w:color="auto" w:fill="FFFFFF"/>
        <w:tabs>
          <w:tab w:val="clear" w:pos="425"/>
          <w:tab w:val="clear" w:pos="851"/>
          <w:tab w:val="clear" w:pos="1276"/>
          <w:tab w:val="clear" w:pos="1701"/>
          <w:tab w:val="clear" w:pos="2126"/>
          <w:tab w:val="clear" w:pos="2552"/>
          <w:tab w:val="clear" w:pos="9072"/>
          <w:tab w:val="left" w:pos="284"/>
          <w:tab w:val="left" w:pos="1077"/>
          <w:tab w:val="left" w:pos="1440"/>
          <w:tab w:val="left" w:pos="1797"/>
          <w:tab w:val="left" w:pos="2160"/>
        </w:tabs>
        <w:spacing w:before="60" w:line="240" w:lineRule="auto"/>
        <w:ind w:left="284" w:hanging="426"/>
        <w:jc w:val="both"/>
        <w:rPr>
          <w:rFonts w:cs="Arial"/>
        </w:rPr>
      </w:pPr>
      <w:r w:rsidRPr="00E555AB">
        <w:rPr>
          <w:b/>
        </w:rPr>
        <w:t>Official of a foreign country</w:t>
      </w:r>
      <w:r w:rsidRPr="00E555AB">
        <w:t xml:space="preserve"> means a natural person who holds or who has held in the last four years a high-level public office in a foreign country, such as:</w:t>
      </w:r>
    </w:p>
    <w:p w14:paraId="35795A92" w14:textId="77777777" w:rsidR="001E75B5" w:rsidRPr="00E555AB" w:rsidRDefault="0003733A" w:rsidP="00955440">
      <w:pPr>
        <w:pStyle w:val="ListParagraph"/>
        <w:keepLines w:val="0"/>
        <w:numPr>
          <w:ilvl w:val="0"/>
          <w:numId w:val="12"/>
        </w:numPr>
        <w:shd w:val="clear" w:color="auto" w:fill="FFFFFF"/>
        <w:tabs>
          <w:tab w:val="clear" w:pos="425"/>
          <w:tab w:val="clear" w:pos="851"/>
          <w:tab w:val="clear" w:pos="1276"/>
          <w:tab w:val="clear" w:pos="1701"/>
          <w:tab w:val="clear" w:pos="2126"/>
          <w:tab w:val="clear" w:pos="2552"/>
          <w:tab w:val="clear" w:pos="9072"/>
          <w:tab w:val="left" w:pos="720"/>
          <w:tab w:val="left" w:pos="993"/>
          <w:tab w:val="left" w:pos="1077"/>
          <w:tab w:val="left" w:pos="1440"/>
          <w:tab w:val="left" w:pos="1560"/>
          <w:tab w:val="left" w:pos="1797"/>
          <w:tab w:val="left" w:pos="2160"/>
        </w:tabs>
        <w:spacing w:before="60" w:line="240" w:lineRule="auto"/>
        <w:jc w:val="both"/>
        <w:rPr>
          <w:rFonts w:cs="Arial"/>
        </w:rPr>
      </w:pPr>
      <w:r w:rsidRPr="00E555AB">
        <w:t>head of state and/or head of the government, member of the government and their deputies,</w:t>
      </w:r>
    </w:p>
    <w:p w14:paraId="0B947220" w14:textId="77777777" w:rsidR="001E75B5" w:rsidRPr="00E555AB" w:rsidRDefault="0003733A" w:rsidP="00955440">
      <w:pPr>
        <w:pStyle w:val="ListParagraph"/>
        <w:keepLines w:val="0"/>
        <w:numPr>
          <w:ilvl w:val="0"/>
          <w:numId w:val="12"/>
        </w:numPr>
        <w:shd w:val="clear" w:color="auto" w:fill="FFFFFF"/>
        <w:tabs>
          <w:tab w:val="clear" w:pos="425"/>
          <w:tab w:val="clear" w:pos="851"/>
          <w:tab w:val="clear" w:pos="1276"/>
          <w:tab w:val="clear" w:pos="1701"/>
          <w:tab w:val="clear" w:pos="2126"/>
          <w:tab w:val="clear" w:pos="2552"/>
          <w:tab w:val="clear" w:pos="9072"/>
          <w:tab w:val="left" w:pos="720"/>
          <w:tab w:val="left" w:pos="993"/>
          <w:tab w:val="left" w:pos="1077"/>
          <w:tab w:val="left" w:pos="1440"/>
          <w:tab w:val="left" w:pos="1560"/>
          <w:tab w:val="left" w:pos="1797"/>
          <w:tab w:val="left" w:pos="2160"/>
        </w:tabs>
        <w:spacing w:before="60" w:after="150" w:line="240" w:lineRule="auto"/>
        <w:jc w:val="both"/>
        <w:rPr>
          <w:rFonts w:cs="Arial"/>
        </w:rPr>
      </w:pPr>
      <w:r w:rsidRPr="00E555AB">
        <w:t>elected representative of a legislative body,</w:t>
      </w:r>
    </w:p>
    <w:p w14:paraId="58EAFC5B" w14:textId="77777777" w:rsidR="001E75B5" w:rsidRPr="00E555AB" w:rsidRDefault="0003733A" w:rsidP="00955440">
      <w:pPr>
        <w:pStyle w:val="ListParagraph"/>
        <w:keepLines w:val="0"/>
        <w:numPr>
          <w:ilvl w:val="0"/>
          <w:numId w:val="12"/>
        </w:numPr>
        <w:shd w:val="clear" w:color="auto" w:fill="FFFFFF"/>
        <w:tabs>
          <w:tab w:val="clear" w:pos="425"/>
          <w:tab w:val="clear" w:pos="851"/>
          <w:tab w:val="clear" w:pos="1276"/>
          <w:tab w:val="clear" w:pos="1701"/>
          <w:tab w:val="clear" w:pos="2126"/>
          <w:tab w:val="clear" w:pos="2552"/>
          <w:tab w:val="clear" w:pos="9072"/>
          <w:tab w:val="left" w:pos="720"/>
          <w:tab w:val="left" w:pos="993"/>
          <w:tab w:val="left" w:pos="1077"/>
          <w:tab w:val="left" w:pos="1440"/>
          <w:tab w:val="left" w:pos="1560"/>
          <w:tab w:val="left" w:pos="1797"/>
          <w:tab w:val="left" w:pos="2160"/>
        </w:tabs>
        <w:spacing w:before="60" w:after="150" w:line="240" w:lineRule="auto"/>
        <w:jc w:val="both"/>
        <w:rPr>
          <w:rFonts w:cs="Arial"/>
        </w:rPr>
      </w:pPr>
      <w:r w:rsidRPr="00E555AB">
        <w:t>judge of the supreme or constitutional court or of other judicial bodies at a high-level, whose judgments are not subject, save in exceptional cases, to further regular or extraordinary legal remedies,</w:t>
      </w:r>
    </w:p>
    <w:p w14:paraId="49E01AE1" w14:textId="77777777" w:rsidR="001E75B5" w:rsidRPr="00E555AB" w:rsidRDefault="0003733A" w:rsidP="00955440">
      <w:pPr>
        <w:pStyle w:val="ListParagraph"/>
        <w:keepLines w:val="0"/>
        <w:numPr>
          <w:ilvl w:val="0"/>
          <w:numId w:val="12"/>
        </w:numPr>
        <w:shd w:val="clear" w:color="auto" w:fill="FFFFFF"/>
        <w:tabs>
          <w:tab w:val="clear" w:pos="425"/>
          <w:tab w:val="clear" w:pos="851"/>
          <w:tab w:val="clear" w:pos="1276"/>
          <w:tab w:val="clear" w:pos="1701"/>
          <w:tab w:val="clear" w:pos="2126"/>
          <w:tab w:val="clear" w:pos="2552"/>
          <w:tab w:val="clear" w:pos="9072"/>
          <w:tab w:val="left" w:pos="720"/>
          <w:tab w:val="left" w:pos="993"/>
          <w:tab w:val="left" w:pos="1077"/>
          <w:tab w:val="left" w:pos="1440"/>
          <w:tab w:val="left" w:pos="1560"/>
          <w:tab w:val="left" w:pos="1797"/>
          <w:tab w:val="left" w:pos="2160"/>
        </w:tabs>
        <w:spacing w:before="60" w:after="150" w:line="240" w:lineRule="auto"/>
        <w:jc w:val="both"/>
        <w:rPr>
          <w:rFonts w:cs="Arial"/>
        </w:rPr>
      </w:pPr>
      <w:r w:rsidRPr="00E555AB">
        <w:t>member of courts of auditors, supreme audit institutions or managing boards of central banks,</w:t>
      </w:r>
    </w:p>
    <w:p w14:paraId="35741230" w14:textId="77777777" w:rsidR="001E75B5" w:rsidRPr="00E555AB" w:rsidRDefault="0003733A" w:rsidP="00955440">
      <w:pPr>
        <w:pStyle w:val="ListParagraph"/>
        <w:keepLines w:val="0"/>
        <w:numPr>
          <w:ilvl w:val="0"/>
          <w:numId w:val="12"/>
        </w:numPr>
        <w:shd w:val="clear" w:color="auto" w:fill="FFFFFF"/>
        <w:tabs>
          <w:tab w:val="clear" w:pos="425"/>
          <w:tab w:val="clear" w:pos="851"/>
          <w:tab w:val="clear" w:pos="1276"/>
          <w:tab w:val="clear" w:pos="1701"/>
          <w:tab w:val="clear" w:pos="2126"/>
          <w:tab w:val="clear" w:pos="2552"/>
          <w:tab w:val="clear" w:pos="9072"/>
          <w:tab w:val="left" w:pos="720"/>
          <w:tab w:val="left" w:pos="993"/>
          <w:tab w:val="left" w:pos="1077"/>
          <w:tab w:val="left" w:pos="1440"/>
          <w:tab w:val="left" w:pos="1560"/>
          <w:tab w:val="left" w:pos="1797"/>
          <w:tab w:val="left" w:pos="2160"/>
        </w:tabs>
        <w:spacing w:before="60" w:after="150" w:line="240" w:lineRule="auto"/>
        <w:jc w:val="both"/>
        <w:rPr>
          <w:rFonts w:cs="Arial"/>
        </w:rPr>
      </w:pPr>
      <w:r w:rsidRPr="00E555AB">
        <w:t>ambassador, chargés d'affaires and high-ranking officer of armed forces,</w:t>
      </w:r>
    </w:p>
    <w:p w14:paraId="40EA9D38" w14:textId="77777777" w:rsidR="001E75B5" w:rsidRPr="00E555AB" w:rsidRDefault="0003733A" w:rsidP="00955440">
      <w:pPr>
        <w:pStyle w:val="ListParagraph"/>
        <w:keepLines w:val="0"/>
        <w:numPr>
          <w:ilvl w:val="0"/>
          <w:numId w:val="12"/>
        </w:numPr>
        <w:shd w:val="clear" w:color="auto" w:fill="FFFFFF"/>
        <w:tabs>
          <w:tab w:val="clear" w:pos="425"/>
          <w:tab w:val="clear" w:pos="851"/>
          <w:tab w:val="clear" w:pos="1276"/>
          <w:tab w:val="clear" w:pos="1701"/>
          <w:tab w:val="clear" w:pos="2126"/>
          <w:tab w:val="clear" w:pos="2552"/>
          <w:tab w:val="clear" w:pos="9072"/>
          <w:tab w:val="left" w:pos="720"/>
          <w:tab w:val="left" w:pos="993"/>
          <w:tab w:val="left" w:pos="1077"/>
          <w:tab w:val="left" w:pos="1440"/>
          <w:tab w:val="left" w:pos="1560"/>
          <w:tab w:val="left" w:pos="1797"/>
          <w:tab w:val="left" w:pos="2160"/>
        </w:tabs>
        <w:spacing w:before="60" w:after="150" w:line="240" w:lineRule="auto"/>
        <w:jc w:val="both"/>
        <w:rPr>
          <w:rFonts w:cs="Arial"/>
        </w:rPr>
      </w:pPr>
      <w:r w:rsidRPr="00E555AB">
        <w:t>member of managing or supervisory bodies of legal entities majority-owned by the State,</w:t>
      </w:r>
    </w:p>
    <w:p w14:paraId="039E48C3" w14:textId="77777777" w:rsidR="0003733A" w:rsidRPr="00E555AB" w:rsidRDefault="0003733A" w:rsidP="00955440">
      <w:pPr>
        <w:pStyle w:val="ListParagraph"/>
        <w:keepLines w:val="0"/>
        <w:numPr>
          <w:ilvl w:val="0"/>
          <w:numId w:val="12"/>
        </w:numPr>
        <w:shd w:val="clear" w:color="auto" w:fill="FFFFFF"/>
        <w:tabs>
          <w:tab w:val="clear" w:pos="425"/>
          <w:tab w:val="clear" w:pos="851"/>
          <w:tab w:val="clear" w:pos="1276"/>
          <w:tab w:val="clear" w:pos="1701"/>
          <w:tab w:val="clear" w:pos="2126"/>
          <w:tab w:val="clear" w:pos="2552"/>
          <w:tab w:val="clear" w:pos="9072"/>
          <w:tab w:val="left" w:pos="720"/>
          <w:tab w:val="left" w:pos="993"/>
          <w:tab w:val="left" w:pos="1077"/>
          <w:tab w:val="left" w:pos="1440"/>
          <w:tab w:val="left" w:pos="1560"/>
          <w:tab w:val="left" w:pos="1797"/>
          <w:tab w:val="left" w:pos="2160"/>
        </w:tabs>
        <w:spacing w:before="60" w:after="150" w:line="240" w:lineRule="auto"/>
        <w:jc w:val="both"/>
        <w:rPr>
          <w:rFonts w:cs="Arial"/>
        </w:rPr>
      </w:pPr>
      <w:r w:rsidRPr="00E555AB">
        <w:t>member of the managing body of a political party;</w:t>
      </w:r>
    </w:p>
    <w:p w14:paraId="6A5A0507" w14:textId="77777777" w:rsidR="0003733A" w:rsidRPr="00E555AB" w:rsidRDefault="0003733A" w:rsidP="00955440">
      <w:pPr>
        <w:keepLines w:val="0"/>
        <w:numPr>
          <w:ilvl w:val="0"/>
          <w:numId w:val="11"/>
        </w:numPr>
        <w:shd w:val="clear" w:color="auto" w:fill="FFFFFF"/>
        <w:tabs>
          <w:tab w:val="clear" w:pos="425"/>
          <w:tab w:val="clear" w:pos="851"/>
          <w:tab w:val="clear" w:pos="1276"/>
          <w:tab w:val="clear" w:pos="1701"/>
          <w:tab w:val="clear" w:pos="2126"/>
          <w:tab w:val="clear" w:pos="2552"/>
          <w:tab w:val="clear" w:pos="9072"/>
          <w:tab w:val="left" w:pos="284"/>
          <w:tab w:val="left" w:pos="1077"/>
          <w:tab w:val="left" w:pos="1440"/>
          <w:tab w:val="left" w:pos="1797"/>
          <w:tab w:val="left" w:pos="2160"/>
        </w:tabs>
        <w:spacing w:before="60" w:after="150" w:line="240" w:lineRule="auto"/>
        <w:ind w:left="284" w:hanging="426"/>
        <w:jc w:val="both"/>
        <w:rPr>
          <w:rFonts w:cs="Arial"/>
        </w:rPr>
      </w:pPr>
      <w:r w:rsidRPr="00E555AB">
        <w:rPr>
          <w:b/>
        </w:rPr>
        <w:t xml:space="preserve">Official of an international organization </w:t>
      </w:r>
      <w:r w:rsidRPr="00E555AB">
        <w:t xml:space="preserve">means a natural person who holds or who has held in the last four years a high-level public office in an international organisation, such as: director, deputy director, member of managing boards or other equivalent function in an international organisation (examples: European Union (EU), Council of Europe, the United Nations (UN), the International Monetary Fund (IMF), Organization for Security and Co-operation in Europe (OSCE), Organization for Economic Cooperation and Development (OECD), North Atlantic Treaty </w:t>
      </w:r>
      <w:r w:rsidR="003E2592" w:rsidRPr="00E555AB">
        <w:t>O</w:t>
      </w:r>
      <w:r w:rsidRPr="00E555AB">
        <w:t xml:space="preserve">rganization (NATO), </w:t>
      </w:r>
      <w:r w:rsidR="003E2592" w:rsidRPr="00E555AB">
        <w:t>O</w:t>
      </w:r>
      <w:r w:rsidRPr="00E555AB">
        <w:t xml:space="preserve">rganization of </w:t>
      </w:r>
      <w:r w:rsidR="003E2592" w:rsidRPr="00E555AB">
        <w:t>P</w:t>
      </w:r>
      <w:r w:rsidRPr="00E555AB">
        <w:t xml:space="preserve">etroleum Exporting </w:t>
      </w:r>
      <w:r w:rsidR="003E2592" w:rsidRPr="00E555AB">
        <w:t>C</w:t>
      </w:r>
      <w:r w:rsidRPr="00E555AB">
        <w:t xml:space="preserve">ountries (OPEC), World </w:t>
      </w:r>
      <w:r w:rsidR="003E2592" w:rsidRPr="00E555AB">
        <w:t>T</w:t>
      </w:r>
      <w:r w:rsidRPr="00E555AB">
        <w:t xml:space="preserve">rade </w:t>
      </w:r>
      <w:r w:rsidR="003E2592" w:rsidRPr="00E555AB">
        <w:t>O</w:t>
      </w:r>
      <w:r w:rsidRPr="00E555AB">
        <w:t xml:space="preserve">rganization (WTO), Asia-Pacific </w:t>
      </w:r>
      <w:r w:rsidR="003E2592" w:rsidRPr="00E555AB">
        <w:t>E</w:t>
      </w:r>
      <w:r w:rsidRPr="00E555AB">
        <w:t xml:space="preserve">conomic </w:t>
      </w:r>
      <w:r w:rsidR="003E2592" w:rsidRPr="00E555AB">
        <w:t>F</w:t>
      </w:r>
      <w:r w:rsidRPr="00E555AB">
        <w:t>orum (APEC), African Union (AU), etc.);</w:t>
      </w:r>
    </w:p>
    <w:p w14:paraId="1A7FD37C" w14:textId="77777777" w:rsidR="0003733A" w:rsidRPr="00E555AB" w:rsidRDefault="0003733A" w:rsidP="00955440">
      <w:pPr>
        <w:keepLines w:val="0"/>
        <w:numPr>
          <w:ilvl w:val="0"/>
          <w:numId w:val="11"/>
        </w:numPr>
        <w:shd w:val="clear" w:color="auto" w:fill="FFFFFF"/>
        <w:tabs>
          <w:tab w:val="clear" w:pos="425"/>
          <w:tab w:val="clear" w:pos="851"/>
          <w:tab w:val="clear" w:pos="1276"/>
          <w:tab w:val="clear" w:pos="1701"/>
          <w:tab w:val="clear" w:pos="2126"/>
          <w:tab w:val="clear" w:pos="2552"/>
          <w:tab w:val="clear" w:pos="9072"/>
          <w:tab w:val="left" w:pos="284"/>
          <w:tab w:val="left" w:pos="1077"/>
          <w:tab w:val="left" w:pos="1440"/>
          <w:tab w:val="left" w:pos="1797"/>
          <w:tab w:val="left" w:pos="2160"/>
        </w:tabs>
        <w:spacing w:before="60" w:line="240" w:lineRule="auto"/>
        <w:ind w:left="284" w:hanging="426"/>
        <w:jc w:val="both"/>
        <w:rPr>
          <w:rFonts w:cs="Arial"/>
        </w:rPr>
      </w:pPr>
      <w:r w:rsidRPr="00E555AB">
        <w:rPr>
          <w:b/>
        </w:rPr>
        <w:t>Official of the Republic of Serbia</w:t>
      </w:r>
      <w:r w:rsidRPr="00E555AB">
        <w:t xml:space="preserve"> means a natural person who holds or who has held in the last four years a high-level domestic public office:</w:t>
      </w:r>
    </w:p>
    <w:p w14:paraId="34E0EBC7" w14:textId="77777777" w:rsidR="001E75B5" w:rsidRPr="00E555AB" w:rsidRDefault="0003733A" w:rsidP="00955440">
      <w:pPr>
        <w:keepLines w:val="0"/>
        <w:numPr>
          <w:ilvl w:val="0"/>
          <w:numId w:val="13"/>
        </w:numPr>
        <w:shd w:val="clear" w:color="auto" w:fill="FFFFFF"/>
        <w:tabs>
          <w:tab w:val="clear" w:pos="425"/>
          <w:tab w:val="clear" w:pos="851"/>
          <w:tab w:val="clear" w:pos="1276"/>
          <w:tab w:val="clear" w:pos="1701"/>
          <w:tab w:val="clear" w:pos="2126"/>
          <w:tab w:val="clear" w:pos="2552"/>
          <w:tab w:val="clear" w:pos="9072"/>
          <w:tab w:val="left" w:pos="720"/>
          <w:tab w:val="left" w:pos="1440"/>
          <w:tab w:val="left" w:pos="1797"/>
          <w:tab w:val="left" w:pos="2160"/>
        </w:tabs>
        <w:spacing w:before="60" w:line="240" w:lineRule="auto"/>
        <w:ind w:left="709" w:hanging="425"/>
        <w:jc w:val="both"/>
        <w:rPr>
          <w:rFonts w:cs="Arial"/>
        </w:rPr>
      </w:pPr>
      <w:r w:rsidRPr="00E555AB">
        <w:t>president of the country, prime minister, minister, state secretary, special advisor to a minister, assistant minister, secretary of the ministry, director of an authority within a ministry and their assistants and director of an independent organisation, as well as their deputies and assistants,</w:t>
      </w:r>
    </w:p>
    <w:p w14:paraId="33C1FFD2" w14:textId="77777777" w:rsidR="001E75B5" w:rsidRPr="00E555AB" w:rsidRDefault="0003733A" w:rsidP="00955440">
      <w:pPr>
        <w:keepLines w:val="0"/>
        <w:numPr>
          <w:ilvl w:val="0"/>
          <w:numId w:val="13"/>
        </w:numPr>
        <w:shd w:val="clear" w:color="auto" w:fill="FFFFFF"/>
        <w:tabs>
          <w:tab w:val="clear" w:pos="425"/>
          <w:tab w:val="clear" w:pos="851"/>
          <w:tab w:val="clear" w:pos="1276"/>
          <w:tab w:val="clear" w:pos="1701"/>
          <w:tab w:val="clear" w:pos="2126"/>
          <w:tab w:val="clear" w:pos="2552"/>
          <w:tab w:val="clear" w:pos="9072"/>
          <w:tab w:val="left" w:pos="720"/>
          <w:tab w:val="left" w:pos="1440"/>
          <w:tab w:val="left" w:pos="1797"/>
          <w:tab w:val="left" w:pos="2160"/>
        </w:tabs>
        <w:spacing w:before="60" w:line="240" w:lineRule="auto"/>
        <w:ind w:left="709" w:hanging="425"/>
        <w:jc w:val="both"/>
        <w:rPr>
          <w:rFonts w:cs="Arial"/>
        </w:rPr>
      </w:pPr>
      <w:r w:rsidRPr="00E555AB">
        <w:t>member of parliament,</w:t>
      </w:r>
    </w:p>
    <w:p w14:paraId="347FDC8D" w14:textId="77777777" w:rsidR="001E75B5" w:rsidRPr="00E555AB" w:rsidRDefault="0003733A" w:rsidP="00955440">
      <w:pPr>
        <w:keepLines w:val="0"/>
        <w:numPr>
          <w:ilvl w:val="0"/>
          <w:numId w:val="13"/>
        </w:numPr>
        <w:shd w:val="clear" w:color="auto" w:fill="FFFFFF"/>
        <w:tabs>
          <w:tab w:val="clear" w:pos="425"/>
          <w:tab w:val="clear" w:pos="851"/>
          <w:tab w:val="clear" w:pos="1276"/>
          <w:tab w:val="clear" w:pos="1701"/>
          <w:tab w:val="clear" w:pos="2126"/>
          <w:tab w:val="clear" w:pos="2552"/>
          <w:tab w:val="clear" w:pos="9072"/>
          <w:tab w:val="left" w:pos="720"/>
          <w:tab w:val="left" w:pos="1440"/>
          <w:tab w:val="left" w:pos="1797"/>
          <w:tab w:val="left" w:pos="2160"/>
        </w:tabs>
        <w:spacing w:before="60" w:line="240" w:lineRule="auto"/>
        <w:ind w:left="709" w:hanging="425"/>
        <w:jc w:val="both"/>
        <w:rPr>
          <w:rFonts w:cs="Arial"/>
        </w:rPr>
      </w:pPr>
      <w:r w:rsidRPr="00E555AB">
        <w:t>judge of the Supreme Court of Cassation, Commercial Appellate Court and Constitutional Court,</w:t>
      </w:r>
    </w:p>
    <w:p w14:paraId="283CEF15" w14:textId="77777777" w:rsidR="001E75B5" w:rsidRPr="00E555AB" w:rsidRDefault="0003733A" w:rsidP="00955440">
      <w:pPr>
        <w:keepLines w:val="0"/>
        <w:numPr>
          <w:ilvl w:val="0"/>
          <w:numId w:val="13"/>
        </w:numPr>
        <w:shd w:val="clear" w:color="auto" w:fill="FFFFFF"/>
        <w:tabs>
          <w:tab w:val="clear" w:pos="425"/>
          <w:tab w:val="clear" w:pos="851"/>
          <w:tab w:val="clear" w:pos="1276"/>
          <w:tab w:val="clear" w:pos="1701"/>
          <w:tab w:val="clear" w:pos="2126"/>
          <w:tab w:val="clear" w:pos="2552"/>
          <w:tab w:val="clear" w:pos="9072"/>
          <w:tab w:val="left" w:pos="720"/>
          <w:tab w:val="left" w:pos="1440"/>
          <w:tab w:val="left" w:pos="1797"/>
          <w:tab w:val="left" w:pos="2160"/>
        </w:tabs>
        <w:spacing w:before="60" w:line="240" w:lineRule="auto"/>
        <w:ind w:left="709" w:hanging="425"/>
        <w:jc w:val="both"/>
        <w:rPr>
          <w:rFonts w:cs="Arial"/>
        </w:rPr>
      </w:pPr>
      <w:r w:rsidRPr="00E555AB">
        <w:t>president, vice president and member of the council of the State Audit Institution,</w:t>
      </w:r>
    </w:p>
    <w:p w14:paraId="44ACB4A6" w14:textId="77777777" w:rsidR="001E75B5" w:rsidRPr="00E555AB" w:rsidRDefault="0003733A" w:rsidP="00955440">
      <w:pPr>
        <w:keepLines w:val="0"/>
        <w:numPr>
          <w:ilvl w:val="0"/>
          <w:numId w:val="13"/>
        </w:numPr>
        <w:shd w:val="clear" w:color="auto" w:fill="FFFFFF"/>
        <w:tabs>
          <w:tab w:val="clear" w:pos="425"/>
          <w:tab w:val="clear" w:pos="851"/>
          <w:tab w:val="clear" w:pos="1276"/>
          <w:tab w:val="clear" w:pos="1701"/>
          <w:tab w:val="clear" w:pos="2126"/>
          <w:tab w:val="clear" w:pos="2552"/>
          <w:tab w:val="clear" w:pos="9072"/>
          <w:tab w:val="left" w:pos="720"/>
          <w:tab w:val="left" w:pos="1440"/>
          <w:tab w:val="left" w:pos="1797"/>
          <w:tab w:val="left" w:pos="2160"/>
        </w:tabs>
        <w:spacing w:before="60" w:line="240" w:lineRule="auto"/>
        <w:ind w:left="709" w:hanging="425"/>
        <w:jc w:val="both"/>
        <w:rPr>
          <w:rFonts w:cs="Arial"/>
        </w:rPr>
      </w:pPr>
      <w:r w:rsidRPr="00E555AB">
        <w:t>Governor, Vice-Governor and member of the Council of the Governor of the National Bank of Serbia,</w:t>
      </w:r>
    </w:p>
    <w:p w14:paraId="309B0ABD" w14:textId="77777777" w:rsidR="001E75B5" w:rsidRPr="00E555AB" w:rsidRDefault="0003733A" w:rsidP="00955440">
      <w:pPr>
        <w:keepLines w:val="0"/>
        <w:numPr>
          <w:ilvl w:val="0"/>
          <w:numId w:val="13"/>
        </w:numPr>
        <w:shd w:val="clear" w:color="auto" w:fill="FFFFFF"/>
        <w:tabs>
          <w:tab w:val="clear" w:pos="425"/>
          <w:tab w:val="clear" w:pos="851"/>
          <w:tab w:val="clear" w:pos="1276"/>
          <w:tab w:val="clear" w:pos="1701"/>
          <w:tab w:val="clear" w:pos="2126"/>
          <w:tab w:val="clear" w:pos="2552"/>
          <w:tab w:val="clear" w:pos="9072"/>
          <w:tab w:val="left" w:pos="720"/>
          <w:tab w:val="left" w:pos="1440"/>
          <w:tab w:val="left" w:pos="1797"/>
          <w:tab w:val="left" w:pos="2160"/>
        </w:tabs>
        <w:spacing w:before="60" w:line="240" w:lineRule="auto"/>
        <w:ind w:left="709" w:hanging="425"/>
        <w:jc w:val="both"/>
        <w:rPr>
          <w:rFonts w:cs="Arial"/>
        </w:rPr>
      </w:pPr>
      <w:r w:rsidRPr="00E555AB">
        <w:t>person entrusted with a prominent office in diplomatic - consular offices (ambassador, consul general, chargé d’affaires),</w:t>
      </w:r>
    </w:p>
    <w:p w14:paraId="46F7C49C" w14:textId="77777777" w:rsidR="001E75B5" w:rsidRPr="00E555AB" w:rsidRDefault="0003733A" w:rsidP="00955440">
      <w:pPr>
        <w:keepLines w:val="0"/>
        <w:numPr>
          <w:ilvl w:val="0"/>
          <w:numId w:val="13"/>
        </w:numPr>
        <w:shd w:val="clear" w:color="auto" w:fill="FFFFFF"/>
        <w:tabs>
          <w:tab w:val="clear" w:pos="425"/>
          <w:tab w:val="clear" w:pos="851"/>
          <w:tab w:val="clear" w:pos="1276"/>
          <w:tab w:val="clear" w:pos="1701"/>
          <w:tab w:val="clear" w:pos="2126"/>
          <w:tab w:val="clear" w:pos="2552"/>
          <w:tab w:val="clear" w:pos="9072"/>
          <w:tab w:val="left" w:pos="720"/>
          <w:tab w:val="left" w:pos="1440"/>
          <w:tab w:val="left" w:pos="1797"/>
          <w:tab w:val="left" w:pos="2160"/>
        </w:tabs>
        <w:spacing w:before="60" w:line="240" w:lineRule="auto"/>
        <w:ind w:left="709" w:hanging="425"/>
        <w:jc w:val="both"/>
        <w:rPr>
          <w:rFonts w:cs="Arial"/>
        </w:rPr>
      </w:pPr>
      <w:r w:rsidRPr="00E555AB">
        <w:t>member of a managing board of a public enterprise or company majority-owned by the State;</w:t>
      </w:r>
    </w:p>
    <w:p w14:paraId="2A3E673F" w14:textId="77777777" w:rsidR="00086887" w:rsidRPr="00E555AB" w:rsidRDefault="0003733A" w:rsidP="00955440">
      <w:pPr>
        <w:keepLines w:val="0"/>
        <w:numPr>
          <w:ilvl w:val="0"/>
          <w:numId w:val="13"/>
        </w:numPr>
        <w:shd w:val="clear" w:color="auto" w:fill="FFFFFF"/>
        <w:tabs>
          <w:tab w:val="clear" w:pos="425"/>
          <w:tab w:val="clear" w:pos="851"/>
          <w:tab w:val="clear" w:pos="1276"/>
          <w:tab w:val="clear" w:pos="1701"/>
          <w:tab w:val="clear" w:pos="2126"/>
          <w:tab w:val="clear" w:pos="2552"/>
          <w:tab w:val="clear" w:pos="9072"/>
          <w:tab w:val="left" w:pos="720"/>
          <w:tab w:val="left" w:pos="1440"/>
          <w:tab w:val="left" w:pos="1797"/>
          <w:tab w:val="left" w:pos="2160"/>
        </w:tabs>
        <w:spacing w:before="60" w:line="240" w:lineRule="auto"/>
        <w:ind w:left="709" w:hanging="425"/>
        <w:jc w:val="both"/>
        <w:rPr>
          <w:rFonts w:cs="Arial"/>
        </w:rPr>
      </w:pPr>
      <w:r w:rsidRPr="00E555AB">
        <w:t>member of the managing body of a political party;</w:t>
      </w:r>
    </w:p>
    <w:p w14:paraId="370B95CF" w14:textId="77777777" w:rsidR="001E75B5" w:rsidRPr="00E555AB" w:rsidRDefault="0003733A" w:rsidP="00955440">
      <w:pPr>
        <w:pStyle w:val="ListParagraph"/>
        <w:numPr>
          <w:ilvl w:val="0"/>
          <w:numId w:val="9"/>
        </w:numPr>
        <w:tabs>
          <w:tab w:val="clear" w:pos="425"/>
          <w:tab w:val="clear" w:pos="851"/>
          <w:tab w:val="clear" w:pos="1701"/>
          <w:tab w:val="clear" w:pos="2126"/>
          <w:tab w:val="clear" w:pos="2552"/>
          <w:tab w:val="center" w:pos="1276"/>
          <w:tab w:val="center" w:pos="3119"/>
          <w:tab w:val="center" w:pos="6804"/>
        </w:tabs>
        <w:spacing w:before="60" w:line="240" w:lineRule="auto"/>
        <w:ind w:left="-142" w:hanging="284"/>
        <w:jc w:val="both"/>
      </w:pPr>
      <w:r w:rsidRPr="00E555AB">
        <w:rPr>
          <w:b/>
        </w:rPr>
        <w:t>Close associate</w:t>
      </w:r>
      <w:r w:rsidRPr="00E555AB">
        <w:t xml:space="preserve"> means a natural person who gains common benefit from property or from a business relationship or who has other any other close business relationship with the official (e.g. natural person that is a formal owner of legal entity or entity under foreign law, while the actual profit is made by the official). </w:t>
      </w:r>
    </w:p>
    <w:p w14:paraId="527EE956" w14:textId="77777777" w:rsidR="001E75B5" w:rsidRPr="00E555AB" w:rsidRDefault="001E75B5" w:rsidP="00955440">
      <w:pPr>
        <w:pStyle w:val="ListParagraph"/>
        <w:tabs>
          <w:tab w:val="clear" w:pos="425"/>
          <w:tab w:val="clear" w:pos="851"/>
          <w:tab w:val="clear" w:pos="1701"/>
          <w:tab w:val="clear" w:pos="2126"/>
          <w:tab w:val="clear" w:pos="2552"/>
          <w:tab w:val="center" w:pos="1276"/>
          <w:tab w:val="center" w:pos="3119"/>
          <w:tab w:val="center" w:pos="6804"/>
        </w:tabs>
        <w:spacing w:before="60" w:line="240" w:lineRule="auto"/>
        <w:ind w:left="-142" w:hanging="284"/>
        <w:jc w:val="both"/>
        <w:rPr>
          <w:sz w:val="10"/>
          <w:szCs w:val="10"/>
        </w:rPr>
      </w:pPr>
    </w:p>
    <w:p w14:paraId="69CA587D" w14:textId="77777777" w:rsidR="001E75B5" w:rsidRPr="00E555AB" w:rsidRDefault="0003733A" w:rsidP="00955440">
      <w:pPr>
        <w:pStyle w:val="ListParagraph"/>
        <w:numPr>
          <w:ilvl w:val="0"/>
          <w:numId w:val="9"/>
        </w:numPr>
        <w:tabs>
          <w:tab w:val="clear" w:pos="425"/>
          <w:tab w:val="clear" w:pos="851"/>
          <w:tab w:val="clear" w:pos="1701"/>
          <w:tab w:val="clear" w:pos="2126"/>
          <w:tab w:val="clear" w:pos="2552"/>
          <w:tab w:val="center" w:pos="1276"/>
          <w:tab w:val="center" w:pos="3119"/>
          <w:tab w:val="center" w:pos="6804"/>
        </w:tabs>
        <w:spacing w:before="60" w:line="240" w:lineRule="auto"/>
        <w:ind w:left="-142" w:hanging="284"/>
        <w:jc w:val="both"/>
      </w:pPr>
      <w:r w:rsidRPr="00E555AB">
        <w:rPr>
          <w:b/>
        </w:rPr>
        <w:t>Close family member:</w:t>
      </w:r>
      <w:r w:rsidRPr="00E555AB">
        <w:t xml:space="preserve"> means the spouse or common-law partner, parents, siblings, children, adopted children and stepchildren and their spouses or common-law partners.</w:t>
      </w:r>
    </w:p>
    <w:p w14:paraId="12B1A1DC" w14:textId="77777777" w:rsidR="001E75B5" w:rsidRPr="00E555AB" w:rsidRDefault="001E75B5" w:rsidP="00955440">
      <w:pPr>
        <w:pStyle w:val="ListParagraph"/>
        <w:tabs>
          <w:tab w:val="clear" w:pos="425"/>
          <w:tab w:val="clear" w:pos="851"/>
          <w:tab w:val="clear" w:pos="1701"/>
          <w:tab w:val="clear" w:pos="2126"/>
          <w:tab w:val="clear" w:pos="2552"/>
          <w:tab w:val="center" w:pos="1276"/>
          <w:tab w:val="center" w:pos="3119"/>
          <w:tab w:val="center" w:pos="6804"/>
        </w:tabs>
        <w:spacing w:before="60" w:line="240" w:lineRule="auto"/>
        <w:ind w:left="-142" w:hanging="284"/>
        <w:jc w:val="both"/>
        <w:rPr>
          <w:sz w:val="10"/>
          <w:szCs w:val="10"/>
        </w:rPr>
      </w:pPr>
    </w:p>
    <w:p w14:paraId="439B1E5B" w14:textId="77777777" w:rsidR="00513F7B" w:rsidRPr="00E555AB" w:rsidRDefault="00513F7B" w:rsidP="00955440">
      <w:pPr>
        <w:pStyle w:val="ListParagraph"/>
        <w:numPr>
          <w:ilvl w:val="0"/>
          <w:numId w:val="9"/>
        </w:numPr>
        <w:tabs>
          <w:tab w:val="clear" w:pos="425"/>
          <w:tab w:val="clear" w:pos="851"/>
          <w:tab w:val="clear" w:pos="1701"/>
          <w:tab w:val="clear" w:pos="2126"/>
          <w:tab w:val="clear" w:pos="2552"/>
          <w:tab w:val="center" w:pos="1276"/>
          <w:tab w:val="center" w:pos="3119"/>
          <w:tab w:val="center" w:pos="6804"/>
        </w:tabs>
        <w:spacing w:before="60" w:line="240" w:lineRule="auto"/>
        <w:ind w:left="-142" w:hanging="284"/>
        <w:jc w:val="both"/>
      </w:pPr>
      <w:r w:rsidRPr="00E555AB">
        <w:rPr>
          <w:b/>
        </w:rPr>
        <w:t>Beneficial Owner:</w:t>
      </w:r>
      <w:r w:rsidRPr="00E555AB">
        <w:t xml:space="preserve"> natural person with direct or indirect ownership or control over the client; </w:t>
      </w:r>
    </w:p>
    <w:p w14:paraId="30E8740F" w14:textId="77777777" w:rsidR="00513F7B" w:rsidRPr="00E555AB" w:rsidRDefault="00513F7B" w:rsidP="00955440">
      <w:pPr>
        <w:tabs>
          <w:tab w:val="clear" w:pos="425"/>
          <w:tab w:val="clear" w:pos="851"/>
          <w:tab w:val="clear" w:pos="1276"/>
          <w:tab w:val="clear" w:pos="1701"/>
          <w:tab w:val="clear" w:pos="2126"/>
          <w:tab w:val="clear" w:pos="2552"/>
        </w:tabs>
        <w:spacing w:before="60" w:line="240" w:lineRule="auto"/>
        <w:ind w:left="-142"/>
        <w:jc w:val="both"/>
      </w:pPr>
      <w:r w:rsidRPr="00E555AB">
        <w:t>Beneficial owner of the company or other legal entity is:</w:t>
      </w:r>
    </w:p>
    <w:p w14:paraId="60B9259C" w14:textId="77777777" w:rsidR="0000280F" w:rsidRPr="00E555AB" w:rsidRDefault="00513F7B" w:rsidP="00955440">
      <w:pPr>
        <w:numPr>
          <w:ilvl w:val="2"/>
          <w:numId w:val="5"/>
        </w:numPr>
        <w:tabs>
          <w:tab w:val="clear" w:pos="425"/>
          <w:tab w:val="clear" w:pos="851"/>
          <w:tab w:val="clear" w:pos="1276"/>
          <w:tab w:val="clear" w:pos="1701"/>
          <w:tab w:val="clear" w:pos="2126"/>
          <w:tab w:val="clear" w:pos="2552"/>
          <w:tab w:val="left" w:pos="357"/>
          <w:tab w:val="left" w:pos="426"/>
          <w:tab w:val="left" w:pos="1440"/>
          <w:tab w:val="left" w:pos="1797"/>
          <w:tab w:val="left" w:pos="2160"/>
        </w:tabs>
        <w:spacing w:before="60" w:line="276" w:lineRule="auto"/>
        <w:ind w:left="284" w:hanging="426"/>
        <w:jc w:val="both"/>
      </w:pPr>
      <w:r w:rsidRPr="00E555AB">
        <w:t xml:space="preserve">a natural person that directly or indirectly owns 25% or more of business share, stocks, voting rights or other rights, based on which such person participates in the management of the legal entity, that is, participates in the equity of the legal person with 25% or more share </w:t>
      </w:r>
    </w:p>
    <w:p w14:paraId="39E4BA6C" w14:textId="77777777" w:rsidR="0000280F" w:rsidRPr="00E555AB" w:rsidRDefault="00513F7B" w:rsidP="00955440">
      <w:pPr>
        <w:numPr>
          <w:ilvl w:val="2"/>
          <w:numId w:val="5"/>
        </w:numPr>
        <w:tabs>
          <w:tab w:val="clear" w:pos="425"/>
          <w:tab w:val="clear" w:pos="851"/>
          <w:tab w:val="clear" w:pos="1276"/>
          <w:tab w:val="clear" w:pos="1701"/>
          <w:tab w:val="clear" w:pos="2126"/>
          <w:tab w:val="clear" w:pos="2552"/>
          <w:tab w:val="left" w:pos="357"/>
          <w:tab w:val="left" w:pos="426"/>
          <w:tab w:val="left" w:pos="1440"/>
          <w:tab w:val="left" w:pos="1797"/>
          <w:tab w:val="left" w:pos="2160"/>
        </w:tabs>
        <w:spacing w:before="60" w:line="276" w:lineRule="auto"/>
        <w:ind w:left="284" w:hanging="426"/>
        <w:jc w:val="both"/>
      </w:pPr>
      <w:r w:rsidRPr="00E555AB">
        <w:lastRenderedPageBreak/>
        <w:t>a natural person that has direct or indirect dominant influence of business activities and decision-making. Prevailing influence on business management and decision making exists when a natural person has the absolute decision-making rights or absolute veto rights regarding decisions on financial and business policy of the client, meaning that such natural person is capable of making or vetoing decisions on its own, without joint action with other persons;</w:t>
      </w:r>
    </w:p>
    <w:p w14:paraId="16D09887" w14:textId="77777777" w:rsidR="0000280F" w:rsidRPr="00E555AB" w:rsidRDefault="00513F7B" w:rsidP="00955440">
      <w:pPr>
        <w:numPr>
          <w:ilvl w:val="2"/>
          <w:numId w:val="5"/>
        </w:numPr>
        <w:tabs>
          <w:tab w:val="clear" w:pos="425"/>
          <w:tab w:val="clear" w:pos="851"/>
          <w:tab w:val="clear" w:pos="1276"/>
          <w:tab w:val="clear" w:pos="1701"/>
          <w:tab w:val="clear" w:pos="2126"/>
          <w:tab w:val="clear" w:pos="2552"/>
          <w:tab w:val="left" w:pos="357"/>
          <w:tab w:val="left" w:pos="426"/>
          <w:tab w:val="left" w:pos="1440"/>
          <w:tab w:val="left" w:pos="1797"/>
          <w:tab w:val="left" w:pos="2160"/>
        </w:tabs>
        <w:spacing w:before="60" w:line="276" w:lineRule="auto"/>
        <w:ind w:left="284" w:hanging="426"/>
        <w:jc w:val="both"/>
      </w:pPr>
      <w:r w:rsidRPr="00E555AB">
        <w:t>natural person that provides or will provide funds to the company indirectly and on that basis has the right to a dominant impact on decision making of the managerial bodies of the client in financing and business decisions</w:t>
      </w:r>
      <w:r w:rsidR="00DB4576" w:rsidRPr="00E555AB">
        <w:t>.</w:t>
      </w:r>
      <w:r w:rsidRPr="00E555AB">
        <w:t xml:space="preserve"> It is a natural person which is not visible in the ownership structure of the client, but which for the purpose of specific business transaction and/or relationship provides funds to the client thus making a major influence on management bodies of the company making decisions on financing and business activities;</w:t>
      </w:r>
    </w:p>
    <w:p w14:paraId="5B783DF8" w14:textId="77777777" w:rsidR="00955440" w:rsidRPr="00E555AB" w:rsidRDefault="0000280F" w:rsidP="00955440">
      <w:pPr>
        <w:tabs>
          <w:tab w:val="clear" w:pos="425"/>
          <w:tab w:val="clear" w:pos="851"/>
          <w:tab w:val="clear" w:pos="1276"/>
          <w:tab w:val="clear" w:pos="1701"/>
          <w:tab w:val="clear" w:pos="2126"/>
          <w:tab w:val="clear" w:pos="2552"/>
          <w:tab w:val="left" w:pos="357"/>
          <w:tab w:val="left" w:pos="720"/>
          <w:tab w:val="left" w:pos="1077"/>
          <w:tab w:val="left" w:pos="1440"/>
          <w:tab w:val="left" w:pos="1797"/>
          <w:tab w:val="left" w:pos="2160"/>
        </w:tabs>
        <w:spacing w:before="60" w:line="240" w:lineRule="auto"/>
        <w:ind w:left="-142"/>
        <w:jc w:val="both"/>
      </w:pPr>
      <w:r w:rsidRPr="00E555AB">
        <w:t>When identifying the beneficial owner of the client the Bank shall pay attention to the fact if the beneficial owner of the client is a natural person whose total sum of all ownership shares is 25% or higher, since it is possible for a single natural person to have cumulative ownership share of 25% or higher by having minority share in large number of interconnected legal entities.</w:t>
      </w:r>
    </w:p>
    <w:p w14:paraId="2EEE4583" w14:textId="77777777" w:rsidR="0000280F" w:rsidRPr="00E555AB" w:rsidRDefault="0000280F" w:rsidP="00955440">
      <w:pPr>
        <w:tabs>
          <w:tab w:val="clear" w:pos="425"/>
          <w:tab w:val="clear" w:pos="851"/>
          <w:tab w:val="clear" w:pos="1276"/>
          <w:tab w:val="clear" w:pos="1701"/>
          <w:tab w:val="clear" w:pos="2126"/>
          <w:tab w:val="clear" w:pos="2552"/>
          <w:tab w:val="left" w:pos="357"/>
          <w:tab w:val="left" w:pos="720"/>
          <w:tab w:val="left" w:pos="1077"/>
          <w:tab w:val="left" w:pos="1440"/>
          <w:tab w:val="left" w:pos="1797"/>
          <w:tab w:val="left" w:pos="2160"/>
        </w:tabs>
        <w:spacing w:before="60" w:line="240" w:lineRule="auto"/>
        <w:ind w:left="-142"/>
        <w:jc w:val="both"/>
      </w:pPr>
      <w:r w:rsidRPr="00E555AB">
        <w:t xml:space="preserve">In </w:t>
      </w:r>
      <w:r w:rsidR="0020744C" w:rsidRPr="00E555AB">
        <w:t xml:space="preserve">an </w:t>
      </w:r>
      <w:r w:rsidRPr="00E555AB">
        <w:t xml:space="preserve">exceptional case, if it is not possible to </w:t>
      </w:r>
      <w:r w:rsidR="00AC53CA" w:rsidRPr="00E555AB">
        <w:t xml:space="preserve">determine </w:t>
      </w:r>
      <w:r w:rsidRPr="00E555AB">
        <w:t>a natural person that meets all the above requirements to be considered a beneficial owner, the beneficial owner will be deemed to be one or several natural persons registered f</w:t>
      </w:r>
      <w:r w:rsidR="0020744C" w:rsidRPr="00E555AB">
        <w:t>or representation (regardless of</w:t>
      </w:r>
      <w:r w:rsidRPr="00E555AB">
        <w:t xml:space="preserve"> their representation </w:t>
      </w:r>
      <w:r w:rsidR="00AC53CA" w:rsidRPr="00E555AB">
        <w:t>limitations</w:t>
      </w:r>
      <w:r w:rsidRPr="00E555AB">
        <w:t>) or other natural person(s) registered as the member of client’s management bodies.</w:t>
      </w:r>
    </w:p>
    <w:p w14:paraId="05ED7415" w14:textId="77777777" w:rsidR="00513F7B" w:rsidRPr="00E555AB" w:rsidRDefault="0000280F" w:rsidP="00955440">
      <w:pPr>
        <w:keepLines w:val="0"/>
        <w:tabs>
          <w:tab w:val="clear" w:pos="425"/>
          <w:tab w:val="clear" w:pos="851"/>
          <w:tab w:val="clear" w:pos="1276"/>
          <w:tab w:val="clear" w:pos="1701"/>
          <w:tab w:val="clear" w:pos="2126"/>
          <w:tab w:val="clear" w:pos="2552"/>
          <w:tab w:val="clear" w:pos="9072"/>
        </w:tabs>
        <w:autoSpaceDE w:val="0"/>
        <w:autoSpaceDN w:val="0"/>
        <w:adjustRightInd w:val="0"/>
        <w:spacing w:before="60" w:line="240" w:lineRule="auto"/>
        <w:ind w:left="-142"/>
        <w:jc w:val="both"/>
      </w:pPr>
      <w:r w:rsidRPr="00E555AB">
        <w:t xml:space="preserve">Beneficial owner of a trust, or another person under foreign law, means the natural person who is the </w:t>
      </w:r>
      <w:r w:rsidR="00D3352B" w:rsidRPr="00E555AB">
        <w:t>settlor</w:t>
      </w:r>
      <w:r w:rsidRPr="00E555AB">
        <w:t xml:space="preserve">, trustee, protector, beneficiary if designated, and the natural person who has a dominant position in controlling the trust, or another </w:t>
      </w:r>
      <w:r w:rsidR="0020744C" w:rsidRPr="00E555AB">
        <w:t>entity</w:t>
      </w:r>
      <w:r w:rsidRPr="00E555AB">
        <w:t xml:space="preserve"> under foreign law.</w:t>
      </w:r>
    </w:p>
    <w:sectPr w:rsidR="00513F7B" w:rsidRPr="00E555AB" w:rsidSect="00A55E88">
      <w:headerReference w:type="default" r:id="rId18"/>
      <w:footerReference w:type="even" r:id="rId19"/>
      <w:footerReference w:type="default" r:id="rId20"/>
      <w:type w:val="continuous"/>
      <w:pgSz w:w="11907" w:h="16840" w:code="9"/>
      <w:pgMar w:top="851" w:right="567" w:bottom="1276" w:left="993" w:header="709" w:footer="709" w:gutter="0"/>
      <w:cols w:space="34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BA6477" w14:textId="77777777" w:rsidR="00C72895" w:rsidRDefault="00C72895">
      <w:r>
        <w:separator/>
      </w:r>
    </w:p>
    <w:p w14:paraId="79ACF37B" w14:textId="77777777" w:rsidR="00C72895" w:rsidRDefault="00C72895"/>
  </w:endnote>
  <w:endnote w:type="continuationSeparator" w:id="0">
    <w:p w14:paraId="252836E7" w14:textId="77777777" w:rsidR="00C72895" w:rsidRDefault="00C72895">
      <w:r>
        <w:continuationSeparator/>
      </w:r>
    </w:p>
    <w:p w14:paraId="12CEF098" w14:textId="77777777" w:rsidR="00C72895" w:rsidRDefault="00C7289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Arial Bold">
    <w:panose1 w:val="020B0704020202020204"/>
    <w:charset w:val="00"/>
    <w:family w:val="roman"/>
    <w:notTrueType/>
    <w:pitch w:val="default"/>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13CB12" w14:textId="77777777" w:rsidR="00CD40A4" w:rsidRDefault="00CD40A4" w:rsidP="007D671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Pr>
      <w:t>1</w:t>
    </w:r>
    <w:r>
      <w:rPr>
        <w:rStyle w:val="PageNumber"/>
      </w:rPr>
      <w:fldChar w:fldCharType="end"/>
    </w:r>
  </w:p>
  <w:p w14:paraId="0E62392D" w14:textId="77777777" w:rsidR="00CD40A4" w:rsidRDefault="00CD40A4" w:rsidP="00297EB7">
    <w:pPr>
      <w:pStyle w:val="Footer"/>
      <w:ind w:right="360"/>
    </w:pPr>
  </w:p>
  <w:p w14:paraId="69381956" w14:textId="77777777" w:rsidR="00CD40A4" w:rsidRDefault="00CD40A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773" w:type="dxa"/>
      <w:tblInd w:w="-1134" w:type="dxa"/>
      <w:tblBorders>
        <w:top w:val="single" w:sz="6" w:space="0" w:color="auto"/>
        <w:insideH w:val="single" w:sz="6" w:space="0" w:color="808080"/>
      </w:tblBorders>
      <w:tblLayout w:type="fixed"/>
      <w:tblCellMar>
        <w:left w:w="70" w:type="dxa"/>
        <w:right w:w="70" w:type="dxa"/>
      </w:tblCellMar>
      <w:tblLook w:val="0000" w:firstRow="0" w:lastRow="0" w:firstColumn="0" w:lastColumn="0" w:noHBand="0" w:noVBand="0"/>
    </w:tblPr>
    <w:tblGrid>
      <w:gridCol w:w="5812"/>
      <w:gridCol w:w="1956"/>
      <w:gridCol w:w="3005"/>
    </w:tblGrid>
    <w:tr w:rsidR="00CD40A4" w:rsidRPr="00252C81" w14:paraId="115DCF30" w14:textId="77777777" w:rsidTr="00134658">
      <w:trPr>
        <w:trHeight w:val="268"/>
      </w:trPr>
      <w:tc>
        <w:tcPr>
          <w:tcW w:w="5812" w:type="dxa"/>
          <w:vAlign w:val="center"/>
        </w:tcPr>
        <w:p w14:paraId="747F5B38" w14:textId="67EF3A5C" w:rsidR="00CD40A4" w:rsidRPr="00570F87" w:rsidRDefault="00F9082A" w:rsidP="00E96677">
          <w:pPr>
            <w:ind w:left="-70" w:firstLine="1"/>
            <w:rPr>
              <w:rFonts w:cs="Arial"/>
              <w:color w:val="000000"/>
              <w:sz w:val="18"/>
              <w:szCs w:val="18"/>
            </w:rPr>
          </w:pPr>
          <w:r>
            <w:rPr>
              <w:rFonts w:cs="Arial"/>
              <w:sz w:val="18"/>
              <w:szCs w:val="18"/>
              <w:lang w:val="it-IT"/>
            </w:rPr>
            <w:t>Code</w:t>
          </w:r>
          <w:r w:rsidRPr="00B11647">
            <w:rPr>
              <w:rFonts w:cs="Arial"/>
              <w:sz w:val="18"/>
              <w:szCs w:val="18"/>
              <w:lang w:val="it-IT"/>
            </w:rPr>
            <w:t>: </w:t>
          </w:r>
          <w:r w:rsidRPr="00B11647">
            <w:rPr>
              <w:rFonts w:cs="Arial"/>
              <w:sz w:val="18"/>
              <w:szCs w:val="18"/>
            </w:rPr>
            <w:t>BIB.(1.17.0.0).PC.002-OBR.01</w:t>
          </w:r>
          <w:r w:rsidRPr="00B11647">
            <w:rPr>
              <w:rFonts w:cs="Arial"/>
              <w:color w:val="000000"/>
              <w:sz w:val="18"/>
              <w:szCs w:val="18"/>
            </w:rPr>
            <w:t xml:space="preserve">                    </w:t>
          </w:r>
          <w:r w:rsidR="00CD40A4">
            <w:rPr>
              <w:color w:val="000000"/>
              <w:sz w:val="18"/>
              <w:szCs w:val="18"/>
            </w:rPr>
            <w:t xml:space="preserve">Version X                   </w:t>
          </w:r>
        </w:p>
      </w:tc>
      <w:tc>
        <w:tcPr>
          <w:tcW w:w="1956" w:type="dxa"/>
          <w:vAlign w:val="center"/>
        </w:tcPr>
        <w:p w14:paraId="54DB7139" w14:textId="77777777" w:rsidR="00CD40A4" w:rsidRPr="00570F87" w:rsidRDefault="00CD40A4" w:rsidP="00C14BED">
          <w:pPr>
            <w:rPr>
              <w:rFonts w:cs="Arial"/>
              <w:color w:val="000000"/>
              <w:sz w:val="18"/>
              <w:szCs w:val="18"/>
              <w:lang w:val="it-IT"/>
            </w:rPr>
          </w:pPr>
        </w:p>
      </w:tc>
      <w:tc>
        <w:tcPr>
          <w:tcW w:w="3005" w:type="dxa"/>
          <w:vAlign w:val="center"/>
        </w:tcPr>
        <w:p w14:paraId="0193778B" w14:textId="77777777" w:rsidR="00CD40A4" w:rsidRPr="00570F87" w:rsidRDefault="00CD40A4" w:rsidP="00134658">
          <w:pPr>
            <w:rPr>
              <w:rFonts w:cs="Arial"/>
              <w:color w:val="000000"/>
              <w:sz w:val="18"/>
              <w:szCs w:val="16"/>
            </w:rPr>
          </w:pPr>
          <w:r>
            <w:rPr>
              <w:rStyle w:val="PageNumber"/>
              <w:sz w:val="18"/>
              <w:szCs w:val="16"/>
            </w:rPr>
            <w:t xml:space="preserve">                         Page </w:t>
          </w:r>
          <w:r w:rsidRPr="00570F87">
            <w:rPr>
              <w:rStyle w:val="PageNumber"/>
              <w:rFonts w:cs="Arial"/>
              <w:sz w:val="18"/>
              <w:szCs w:val="16"/>
            </w:rPr>
            <w:fldChar w:fldCharType="begin"/>
          </w:r>
          <w:r w:rsidRPr="00570F87">
            <w:rPr>
              <w:rStyle w:val="PageNumber"/>
              <w:rFonts w:cs="Arial"/>
              <w:sz w:val="18"/>
              <w:szCs w:val="16"/>
            </w:rPr>
            <w:instrText xml:space="preserve"> PAGE </w:instrText>
          </w:r>
          <w:r w:rsidRPr="00570F87">
            <w:rPr>
              <w:rStyle w:val="PageNumber"/>
              <w:rFonts w:cs="Arial"/>
              <w:sz w:val="18"/>
              <w:szCs w:val="16"/>
            </w:rPr>
            <w:fldChar w:fldCharType="separate"/>
          </w:r>
          <w:r w:rsidR="008E6D31">
            <w:rPr>
              <w:rStyle w:val="PageNumber"/>
              <w:rFonts w:cs="Arial"/>
              <w:noProof/>
              <w:sz w:val="18"/>
              <w:szCs w:val="16"/>
            </w:rPr>
            <w:t>14</w:t>
          </w:r>
          <w:r w:rsidRPr="00570F87">
            <w:rPr>
              <w:rStyle w:val="PageNumber"/>
              <w:rFonts w:cs="Arial"/>
              <w:sz w:val="18"/>
              <w:szCs w:val="16"/>
            </w:rPr>
            <w:fldChar w:fldCharType="end"/>
          </w:r>
          <w:r>
            <w:rPr>
              <w:rStyle w:val="PageNumber"/>
              <w:sz w:val="18"/>
              <w:szCs w:val="16"/>
            </w:rPr>
            <w:t>/</w:t>
          </w:r>
          <w:r w:rsidRPr="00570F87">
            <w:rPr>
              <w:rStyle w:val="PageNumber"/>
              <w:rFonts w:cs="Arial"/>
              <w:sz w:val="18"/>
              <w:szCs w:val="16"/>
            </w:rPr>
            <w:fldChar w:fldCharType="begin"/>
          </w:r>
          <w:r w:rsidRPr="00570F87">
            <w:rPr>
              <w:rStyle w:val="PageNumber"/>
              <w:rFonts w:cs="Arial"/>
              <w:sz w:val="18"/>
              <w:szCs w:val="16"/>
            </w:rPr>
            <w:instrText xml:space="preserve"> NUMPAGES </w:instrText>
          </w:r>
          <w:r w:rsidRPr="00570F87">
            <w:rPr>
              <w:rStyle w:val="PageNumber"/>
              <w:rFonts w:cs="Arial"/>
              <w:sz w:val="18"/>
              <w:szCs w:val="16"/>
            </w:rPr>
            <w:fldChar w:fldCharType="separate"/>
          </w:r>
          <w:r w:rsidR="008E6D31">
            <w:rPr>
              <w:rStyle w:val="PageNumber"/>
              <w:rFonts w:cs="Arial"/>
              <w:noProof/>
              <w:sz w:val="18"/>
              <w:szCs w:val="16"/>
            </w:rPr>
            <w:t>16</w:t>
          </w:r>
          <w:r w:rsidRPr="00570F87">
            <w:rPr>
              <w:rStyle w:val="PageNumber"/>
              <w:rFonts w:cs="Arial"/>
              <w:sz w:val="18"/>
              <w:szCs w:val="16"/>
            </w:rPr>
            <w:fldChar w:fldCharType="end"/>
          </w:r>
        </w:p>
      </w:tc>
    </w:tr>
  </w:tbl>
  <w:p w14:paraId="56E2270D" w14:textId="77777777" w:rsidR="00CD40A4" w:rsidRPr="00297EB7" w:rsidRDefault="00CD40A4" w:rsidP="005F6AD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B19721" w14:textId="77777777" w:rsidR="00AB7ACF" w:rsidRDefault="00AB7ACF">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F9E254" w14:textId="77777777" w:rsidR="00CD40A4" w:rsidRDefault="00CD40A4" w:rsidP="007D671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Pr>
      <w:t>1</w:t>
    </w:r>
    <w:r>
      <w:rPr>
        <w:rStyle w:val="PageNumber"/>
      </w:rPr>
      <w:fldChar w:fldCharType="end"/>
    </w:r>
  </w:p>
  <w:p w14:paraId="3A6C615F" w14:textId="77777777" w:rsidR="00CD40A4" w:rsidRDefault="00CD40A4" w:rsidP="00297EB7">
    <w:pPr>
      <w:pStyle w:val="Footer"/>
      <w:ind w:right="360"/>
    </w:pPr>
  </w:p>
  <w:p w14:paraId="6AE03D78" w14:textId="77777777" w:rsidR="00CD40A4" w:rsidRDefault="00CD40A4"/>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193" w:type="pct"/>
      <w:tblBorders>
        <w:top w:val="single" w:sz="6" w:space="0" w:color="auto"/>
        <w:insideH w:val="single" w:sz="6" w:space="0" w:color="808080"/>
      </w:tblBorders>
      <w:tblCellMar>
        <w:left w:w="70" w:type="dxa"/>
        <w:right w:w="70" w:type="dxa"/>
      </w:tblCellMar>
      <w:tblLook w:val="0000" w:firstRow="0" w:lastRow="0" w:firstColumn="0" w:lastColumn="0" w:noHBand="0" w:noVBand="0"/>
    </w:tblPr>
    <w:tblGrid>
      <w:gridCol w:w="3899"/>
      <w:gridCol w:w="3344"/>
      <w:gridCol w:w="3503"/>
    </w:tblGrid>
    <w:tr w:rsidR="00CD40A4" w14:paraId="7F5F870C" w14:textId="77777777" w:rsidTr="00503637">
      <w:trPr>
        <w:trHeight w:val="235"/>
      </w:trPr>
      <w:tc>
        <w:tcPr>
          <w:tcW w:w="1814" w:type="pct"/>
          <w:vAlign w:val="center"/>
        </w:tcPr>
        <w:p w14:paraId="0754A89E" w14:textId="2D0CFD3A" w:rsidR="00CD40A4" w:rsidRPr="00D20D5D" w:rsidRDefault="00F9082A" w:rsidP="0087615E">
          <w:pPr>
            <w:rPr>
              <w:rFonts w:cs="Arial"/>
              <w:color w:val="000000"/>
              <w:sz w:val="18"/>
              <w:szCs w:val="18"/>
            </w:rPr>
          </w:pPr>
          <w:r>
            <w:rPr>
              <w:rFonts w:cs="Arial"/>
              <w:sz w:val="18"/>
              <w:szCs w:val="18"/>
              <w:lang w:val="it-IT"/>
            </w:rPr>
            <w:t>Code</w:t>
          </w:r>
          <w:r w:rsidRPr="00B11647">
            <w:rPr>
              <w:rFonts w:cs="Arial"/>
              <w:sz w:val="18"/>
              <w:szCs w:val="18"/>
              <w:lang w:val="it-IT"/>
            </w:rPr>
            <w:t>: </w:t>
          </w:r>
          <w:r w:rsidRPr="00B11647">
            <w:rPr>
              <w:rFonts w:cs="Arial"/>
              <w:sz w:val="18"/>
              <w:szCs w:val="18"/>
            </w:rPr>
            <w:t>BIB.(1.17.0.0).PC.002-OBR.01</w:t>
          </w:r>
          <w:r w:rsidRPr="00B11647">
            <w:rPr>
              <w:rFonts w:cs="Arial"/>
              <w:color w:val="000000"/>
              <w:sz w:val="18"/>
              <w:szCs w:val="18"/>
            </w:rPr>
            <w:t xml:space="preserve">                    </w:t>
          </w:r>
        </w:p>
      </w:tc>
      <w:tc>
        <w:tcPr>
          <w:tcW w:w="1556" w:type="pct"/>
          <w:vAlign w:val="center"/>
        </w:tcPr>
        <w:p w14:paraId="55D570E4" w14:textId="590B1666" w:rsidR="00CD40A4" w:rsidRPr="000C4ED0" w:rsidRDefault="00CD40A4" w:rsidP="00503637">
          <w:pPr>
            <w:tabs>
              <w:tab w:val="clear" w:pos="425"/>
              <w:tab w:val="clear" w:pos="851"/>
              <w:tab w:val="clear" w:pos="1276"/>
              <w:tab w:val="clear" w:pos="1701"/>
              <w:tab w:val="clear" w:pos="2126"/>
              <w:tab w:val="clear" w:pos="2552"/>
            </w:tabs>
            <w:ind w:left="73" w:right="214"/>
            <w:rPr>
              <w:rFonts w:cs="Arial"/>
              <w:color w:val="000000"/>
              <w:sz w:val="18"/>
              <w:szCs w:val="18"/>
            </w:rPr>
          </w:pPr>
          <w:r>
            <w:rPr>
              <w:color w:val="000000"/>
              <w:sz w:val="18"/>
              <w:szCs w:val="18"/>
            </w:rPr>
            <w:t xml:space="preserve">Version X                    </w:t>
          </w:r>
        </w:p>
      </w:tc>
      <w:tc>
        <w:tcPr>
          <w:tcW w:w="1630" w:type="pct"/>
          <w:vAlign w:val="center"/>
        </w:tcPr>
        <w:p w14:paraId="7858BD35" w14:textId="77777777" w:rsidR="00CD40A4" w:rsidRPr="000C4ED0" w:rsidRDefault="00CD40A4" w:rsidP="007D6714">
          <w:pPr>
            <w:jc w:val="right"/>
            <w:rPr>
              <w:rFonts w:cs="Arial"/>
              <w:color w:val="000000"/>
              <w:sz w:val="18"/>
              <w:szCs w:val="18"/>
            </w:rPr>
          </w:pPr>
          <w:r>
            <w:rPr>
              <w:color w:val="000000"/>
              <w:sz w:val="18"/>
              <w:szCs w:val="18"/>
            </w:rPr>
            <w:t xml:space="preserve">Page </w:t>
          </w:r>
          <w:r w:rsidRPr="000C4ED0">
            <w:rPr>
              <w:rFonts w:cs="Arial"/>
              <w:color w:val="000000"/>
              <w:sz w:val="18"/>
              <w:szCs w:val="18"/>
            </w:rPr>
            <w:fldChar w:fldCharType="begin"/>
          </w:r>
          <w:r w:rsidRPr="000C4ED0">
            <w:rPr>
              <w:rFonts w:cs="Arial"/>
              <w:color w:val="000000"/>
              <w:sz w:val="18"/>
              <w:szCs w:val="18"/>
            </w:rPr>
            <w:instrText>page</w:instrText>
          </w:r>
          <w:r w:rsidRPr="000C4ED0">
            <w:rPr>
              <w:rFonts w:cs="Arial"/>
              <w:color w:val="000000"/>
              <w:sz w:val="18"/>
              <w:szCs w:val="18"/>
            </w:rPr>
            <w:fldChar w:fldCharType="separate"/>
          </w:r>
          <w:r w:rsidR="008E6D31">
            <w:rPr>
              <w:rFonts w:cs="Arial"/>
              <w:noProof/>
              <w:color w:val="000000"/>
              <w:sz w:val="18"/>
              <w:szCs w:val="18"/>
            </w:rPr>
            <w:t>16</w:t>
          </w:r>
          <w:r w:rsidRPr="000C4ED0">
            <w:rPr>
              <w:rFonts w:cs="Arial"/>
              <w:color w:val="000000"/>
              <w:sz w:val="18"/>
              <w:szCs w:val="18"/>
            </w:rPr>
            <w:fldChar w:fldCharType="end"/>
          </w:r>
          <w:r>
            <w:rPr>
              <w:color w:val="000000"/>
              <w:sz w:val="18"/>
              <w:szCs w:val="18"/>
            </w:rPr>
            <w:t xml:space="preserve">  / </w:t>
          </w:r>
          <w:r w:rsidRPr="000C4ED0">
            <w:rPr>
              <w:rFonts w:cs="Arial"/>
              <w:color w:val="000000"/>
              <w:sz w:val="18"/>
              <w:szCs w:val="18"/>
            </w:rPr>
            <w:fldChar w:fldCharType="begin"/>
          </w:r>
          <w:r w:rsidRPr="000C4ED0">
            <w:rPr>
              <w:rFonts w:cs="Arial"/>
              <w:color w:val="000000"/>
              <w:sz w:val="18"/>
              <w:szCs w:val="18"/>
            </w:rPr>
            <w:instrText>numpages</w:instrText>
          </w:r>
          <w:r w:rsidRPr="000C4ED0">
            <w:rPr>
              <w:rFonts w:cs="Arial"/>
              <w:color w:val="000000"/>
              <w:sz w:val="18"/>
              <w:szCs w:val="18"/>
            </w:rPr>
            <w:fldChar w:fldCharType="separate"/>
          </w:r>
          <w:r w:rsidR="008E6D31">
            <w:rPr>
              <w:rFonts w:cs="Arial"/>
              <w:noProof/>
              <w:color w:val="000000"/>
              <w:sz w:val="18"/>
              <w:szCs w:val="18"/>
            </w:rPr>
            <w:t>16</w:t>
          </w:r>
          <w:r w:rsidRPr="000C4ED0">
            <w:rPr>
              <w:rFonts w:cs="Arial"/>
              <w:color w:val="000000"/>
              <w:sz w:val="18"/>
              <w:szCs w:val="18"/>
            </w:rPr>
            <w:fldChar w:fldCharType="end"/>
          </w:r>
          <w:r>
            <w:rPr>
              <w:color w:val="000000"/>
              <w:sz w:val="18"/>
              <w:szCs w:val="18"/>
            </w:rPr>
            <w:t xml:space="preserve"> </w:t>
          </w:r>
        </w:p>
      </w:tc>
    </w:tr>
  </w:tbl>
  <w:p w14:paraId="0ECCCDAD" w14:textId="77777777" w:rsidR="00CD40A4" w:rsidRPr="00DD7D07" w:rsidRDefault="00CD40A4" w:rsidP="005F6AD2">
    <w:pPr>
      <w:pStyle w:val="Footer"/>
      <w:rPr>
        <w:sz w:val="4"/>
        <w:szCs w:val="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15FD78" w14:textId="77777777" w:rsidR="00C72895" w:rsidRDefault="00C72895">
      <w:r>
        <w:separator/>
      </w:r>
    </w:p>
    <w:p w14:paraId="5AA99106" w14:textId="77777777" w:rsidR="00C72895" w:rsidRDefault="00C72895"/>
  </w:footnote>
  <w:footnote w:type="continuationSeparator" w:id="0">
    <w:p w14:paraId="0BD55B4A" w14:textId="77777777" w:rsidR="00C72895" w:rsidRDefault="00C72895">
      <w:r>
        <w:continuationSeparator/>
      </w:r>
    </w:p>
    <w:p w14:paraId="131BD0E5" w14:textId="77777777" w:rsidR="00C72895" w:rsidRDefault="00C7289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BE093A" w14:textId="77777777" w:rsidR="00AB7ACF" w:rsidRDefault="00AB7AC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773" w:type="dxa"/>
      <w:tblInd w:w="-1134" w:type="dxa"/>
      <w:tblLook w:val="0000" w:firstRow="0" w:lastRow="0" w:firstColumn="0" w:lastColumn="0" w:noHBand="0" w:noVBand="0"/>
    </w:tblPr>
    <w:tblGrid>
      <w:gridCol w:w="3799"/>
      <w:gridCol w:w="6974"/>
    </w:tblGrid>
    <w:tr w:rsidR="00CD40A4" w14:paraId="4AB6B3A0" w14:textId="77777777" w:rsidTr="00D66445">
      <w:trPr>
        <w:cantSplit/>
        <w:trHeight w:hRule="exact" w:val="567"/>
      </w:trPr>
      <w:tc>
        <w:tcPr>
          <w:tcW w:w="3799" w:type="dxa"/>
          <w:tcBorders>
            <w:bottom w:val="single" w:sz="12" w:space="0" w:color="auto"/>
          </w:tcBorders>
        </w:tcPr>
        <w:p w14:paraId="7A9000F0" w14:textId="77777777" w:rsidR="00CD40A4" w:rsidRDefault="00CD40A4" w:rsidP="00D66445">
          <w:pPr>
            <w:pStyle w:val="Header"/>
            <w:spacing w:before="120"/>
            <w:ind w:left="-498" w:firstLine="426"/>
          </w:pPr>
          <w:r>
            <w:rPr>
              <w:noProof/>
              <w:lang w:eastAsia="en-GB"/>
            </w:rPr>
            <w:drawing>
              <wp:inline distT="0" distB="0" distL="0" distR="0" wp14:anchorId="4F33008A" wp14:editId="72A87ED4">
                <wp:extent cx="1390650" cy="289806"/>
                <wp:effectExtent l="0" t="0" r="0" b="0"/>
                <wp:docPr id="1" name="Picture 1" descr="banca intesa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anca intesa_col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44055" cy="300935"/>
                        </a:xfrm>
                        <a:prstGeom prst="rect">
                          <a:avLst/>
                        </a:prstGeom>
                        <a:noFill/>
                        <a:ln>
                          <a:noFill/>
                        </a:ln>
                      </pic:spPr>
                    </pic:pic>
                  </a:graphicData>
                </a:graphic>
              </wp:inline>
            </w:drawing>
          </w:r>
        </w:p>
      </w:tc>
      <w:tc>
        <w:tcPr>
          <w:tcW w:w="6974" w:type="dxa"/>
          <w:tcBorders>
            <w:bottom w:val="single" w:sz="12" w:space="0" w:color="auto"/>
          </w:tcBorders>
          <w:vAlign w:val="center"/>
        </w:tcPr>
        <w:p w14:paraId="0180F153" w14:textId="77777777" w:rsidR="00CD40A4" w:rsidRPr="005F6AD2" w:rsidRDefault="00CD40A4" w:rsidP="00002096">
          <w:pPr>
            <w:pStyle w:val="Header"/>
            <w:spacing w:after="60"/>
            <w:jc w:val="right"/>
            <w:rPr>
              <w:rFonts w:cs="Arial"/>
              <w:sz w:val="18"/>
              <w:szCs w:val="18"/>
            </w:rPr>
          </w:pPr>
          <w:r>
            <w:rPr>
              <w:i/>
              <w:caps w:val="0"/>
              <w:sz w:val="20"/>
              <w:szCs w:val="20"/>
            </w:rPr>
            <w:t xml:space="preserve">Appendix </w:t>
          </w:r>
          <w:r w:rsidR="00DC419E">
            <w:rPr>
              <w:i/>
              <w:caps w:val="0"/>
              <w:sz w:val="20"/>
              <w:szCs w:val="20"/>
            </w:rPr>
            <w:t>N</w:t>
          </w:r>
          <w:r>
            <w:rPr>
              <w:i/>
              <w:caps w:val="0"/>
              <w:sz w:val="20"/>
              <w:szCs w:val="20"/>
            </w:rPr>
            <w:t>o. 1</w:t>
          </w:r>
        </w:p>
      </w:tc>
    </w:tr>
  </w:tbl>
  <w:p w14:paraId="5E15DCFD" w14:textId="77777777" w:rsidR="00CD40A4" w:rsidRDefault="00CD40A4" w:rsidP="00E153DE"/>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061598" w14:textId="77777777" w:rsidR="00AB7ACF" w:rsidRDefault="00AB7ACF">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459" w:type="dxa"/>
      <w:tblLook w:val="0000" w:firstRow="0" w:lastRow="0" w:firstColumn="0" w:lastColumn="0" w:noHBand="0" w:noVBand="0"/>
    </w:tblPr>
    <w:tblGrid>
      <w:gridCol w:w="3799"/>
      <w:gridCol w:w="6124"/>
    </w:tblGrid>
    <w:tr w:rsidR="00CD40A4" w14:paraId="26D1CD75" w14:textId="77777777" w:rsidTr="001E75B5">
      <w:trPr>
        <w:cantSplit/>
        <w:trHeight w:hRule="exact" w:val="567"/>
      </w:trPr>
      <w:tc>
        <w:tcPr>
          <w:tcW w:w="3799" w:type="dxa"/>
          <w:tcBorders>
            <w:bottom w:val="single" w:sz="12" w:space="0" w:color="auto"/>
          </w:tcBorders>
        </w:tcPr>
        <w:p w14:paraId="67DFDFA0" w14:textId="77777777" w:rsidR="00CD40A4" w:rsidRDefault="00CD40A4" w:rsidP="001E75B5">
          <w:pPr>
            <w:pStyle w:val="Header"/>
            <w:spacing w:before="120"/>
            <w:ind w:hanging="108"/>
          </w:pPr>
          <w:r>
            <w:rPr>
              <w:noProof/>
              <w:lang w:eastAsia="en-GB"/>
            </w:rPr>
            <w:drawing>
              <wp:inline distT="0" distB="0" distL="0" distR="0" wp14:anchorId="45167CE8" wp14:editId="0AC2ADB8">
                <wp:extent cx="1798955" cy="228600"/>
                <wp:effectExtent l="0" t="0" r="0" b="0"/>
                <wp:docPr id="5" name="Picture 5" descr="50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50m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98955" cy="228600"/>
                        </a:xfrm>
                        <a:prstGeom prst="rect">
                          <a:avLst/>
                        </a:prstGeom>
                        <a:noFill/>
                        <a:ln>
                          <a:noFill/>
                        </a:ln>
                      </pic:spPr>
                    </pic:pic>
                  </a:graphicData>
                </a:graphic>
              </wp:inline>
            </w:drawing>
          </w:r>
        </w:p>
      </w:tc>
      <w:tc>
        <w:tcPr>
          <w:tcW w:w="6124" w:type="dxa"/>
          <w:tcBorders>
            <w:bottom w:val="single" w:sz="12" w:space="0" w:color="auto"/>
          </w:tcBorders>
          <w:vAlign w:val="center"/>
        </w:tcPr>
        <w:p w14:paraId="1292DA6A" w14:textId="77777777" w:rsidR="00CD40A4" w:rsidRPr="005F6AD2" w:rsidRDefault="00CD40A4" w:rsidP="0087615E">
          <w:pPr>
            <w:pStyle w:val="Header"/>
            <w:spacing w:after="60"/>
            <w:jc w:val="right"/>
            <w:rPr>
              <w:rFonts w:cs="Arial"/>
              <w:sz w:val="18"/>
              <w:szCs w:val="18"/>
            </w:rPr>
          </w:pPr>
          <w:r>
            <w:rPr>
              <w:i/>
              <w:caps w:val="0"/>
              <w:sz w:val="20"/>
              <w:szCs w:val="20"/>
            </w:rPr>
            <w:t>Appendix no. 1</w:t>
          </w:r>
        </w:p>
      </w:tc>
    </w:tr>
  </w:tbl>
  <w:p w14:paraId="59C3B6C7" w14:textId="77777777" w:rsidR="00CD40A4" w:rsidRDefault="00CD40A4" w:rsidP="00E153DE"/>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750F1F"/>
    <w:multiLevelType w:val="hybridMultilevel"/>
    <w:tmpl w:val="7180D16A"/>
    <w:lvl w:ilvl="0" w:tplc="241A0001">
      <w:start w:val="1"/>
      <w:numFmt w:val="bullet"/>
      <w:lvlText w:val=""/>
      <w:lvlJc w:val="left"/>
      <w:pPr>
        <w:ind w:left="720" w:hanging="360"/>
      </w:pPr>
      <w:rPr>
        <w:rFonts w:ascii="Symbol" w:hAnsi="Symbo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1" w15:restartNumberingAfterBreak="0">
    <w:nsid w:val="062603AF"/>
    <w:multiLevelType w:val="hybridMultilevel"/>
    <w:tmpl w:val="46D6E1CA"/>
    <w:lvl w:ilvl="0" w:tplc="241A000F">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2" w15:restartNumberingAfterBreak="0">
    <w:nsid w:val="09D85BFD"/>
    <w:multiLevelType w:val="hybridMultilevel"/>
    <w:tmpl w:val="E3C244DC"/>
    <w:lvl w:ilvl="0" w:tplc="0C160E3E">
      <w:start w:val="1"/>
      <w:numFmt w:val="bullet"/>
      <w:lvlText w:val=""/>
      <w:lvlJc w:val="left"/>
      <w:pPr>
        <w:ind w:left="720" w:hanging="360"/>
      </w:pPr>
      <w:rPr>
        <w:rFonts w:ascii="Symbol" w:hAnsi="Symbol" w:hint="default"/>
        <w:color w:val="auto"/>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3" w15:restartNumberingAfterBreak="0">
    <w:nsid w:val="0B073D7F"/>
    <w:multiLevelType w:val="hybridMultilevel"/>
    <w:tmpl w:val="38F21222"/>
    <w:lvl w:ilvl="0" w:tplc="0C160E3E">
      <w:start w:val="1"/>
      <w:numFmt w:val="bullet"/>
      <w:lvlText w:val=""/>
      <w:lvlJc w:val="left"/>
      <w:pPr>
        <w:ind w:left="720" w:hanging="360"/>
      </w:pPr>
      <w:rPr>
        <w:rFonts w:ascii="Symbol" w:hAnsi="Symbol" w:hint="default"/>
        <w:color w:val="auto"/>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4" w15:restartNumberingAfterBreak="0">
    <w:nsid w:val="0BFA296E"/>
    <w:multiLevelType w:val="hybridMultilevel"/>
    <w:tmpl w:val="46D6E1CA"/>
    <w:lvl w:ilvl="0" w:tplc="241A000F">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5" w15:restartNumberingAfterBreak="0">
    <w:nsid w:val="0D8E2646"/>
    <w:multiLevelType w:val="hybridMultilevel"/>
    <w:tmpl w:val="6D78161A"/>
    <w:lvl w:ilvl="0" w:tplc="241A000F">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6" w15:restartNumberingAfterBreak="0">
    <w:nsid w:val="0FFF5C1F"/>
    <w:multiLevelType w:val="hybridMultilevel"/>
    <w:tmpl w:val="2ECEDDB2"/>
    <w:lvl w:ilvl="0" w:tplc="241A0017">
      <w:start w:val="1"/>
      <w:numFmt w:val="lowerLetter"/>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7" w15:restartNumberingAfterBreak="0">
    <w:nsid w:val="12601D91"/>
    <w:multiLevelType w:val="hybridMultilevel"/>
    <w:tmpl w:val="35880850"/>
    <w:lvl w:ilvl="0" w:tplc="0C160E3E">
      <w:start w:val="1"/>
      <w:numFmt w:val="bullet"/>
      <w:lvlText w:val=""/>
      <w:lvlJc w:val="left"/>
      <w:pPr>
        <w:ind w:left="720" w:hanging="360"/>
      </w:pPr>
      <w:rPr>
        <w:rFonts w:ascii="Symbol" w:hAnsi="Symbol" w:hint="default"/>
        <w:color w:val="auto"/>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8" w15:restartNumberingAfterBreak="0">
    <w:nsid w:val="13F60013"/>
    <w:multiLevelType w:val="hybridMultilevel"/>
    <w:tmpl w:val="8D2AEBBA"/>
    <w:lvl w:ilvl="0" w:tplc="241A0001">
      <w:start w:val="1"/>
      <w:numFmt w:val="bullet"/>
      <w:lvlText w:val=""/>
      <w:lvlJc w:val="left"/>
      <w:pPr>
        <w:ind w:left="720" w:hanging="360"/>
      </w:pPr>
      <w:rPr>
        <w:rFonts w:ascii="Symbol" w:hAnsi="Symbo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9" w15:restartNumberingAfterBreak="0">
    <w:nsid w:val="140A714C"/>
    <w:multiLevelType w:val="hybridMultilevel"/>
    <w:tmpl w:val="67F0B966"/>
    <w:lvl w:ilvl="0" w:tplc="AB485EE6">
      <w:start w:val="1"/>
      <w:numFmt w:val="bullet"/>
      <w:lvlText w:val="-"/>
      <w:lvlJc w:val="left"/>
      <w:pPr>
        <w:ind w:left="720" w:hanging="360"/>
      </w:pPr>
      <w:rPr>
        <w:rFonts w:ascii="Arial" w:hAnsi="Aria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10" w15:restartNumberingAfterBreak="0">
    <w:nsid w:val="1BDF68CA"/>
    <w:multiLevelType w:val="hybridMultilevel"/>
    <w:tmpl w:val="D190238E"/>
    <w:lvl w:ilvl="0" w:tplc="66D2F686">
      <w:start w:val="1"/>
      <w:numFmt w:val="bullet"/>
      <w:pStyle w:val="ListBullet2"/>
      <w:lvlText w:val=""/>
      <w:lvlJc w:val="left"/>
      <w:pPr>
        <w:tabs>
          <w:tab w:val="num" w:pos="1837"/>
        </w:tabs>
        <w:ind w:left="1837" w:hanging="360"/>
      </w:pPr>
      <w:rPr>
        <w:rFonts w:ascii="Wingdings" w:hAnsi="Wingdings" w:hint="default"/>
      </w:rPr>
    </w:lvl>
    <w:lvl w:ilvl="1" w:tplc="04090003" w:tentative="1">
      <w:start w:val="1"/>
      <w:numFmt w:val="bullet"/>
      <w:lvlText w:val="o"/>
      <w:lvlJc w:val="left"/>
      <w:pPr>
        <w:tabs>
          <w:tab w:val="num" w:pos="2197"/>
        </w:tabs>
        <w:ind w:left="2197" w:hanging="360"/>
      </w:pPr>
      <w:rPr>
        <w:rFonts w:ascii="Courier New" w:hAnsi="Courier New" w:hint="default"/>
      </w:rPr>
    </w:lvl>
    <w:lvl w:ilvl="2" w:tplc="04090005" w:tentative="1">
      <w:start w:val="1"/>
      <w:numFmt w:val="bullet"/>
      <w:lvlText w:val=""/>
      <w:lvlJc w:val="left"/>
      <w:pPr>
        <w:tabs>
          <w:tab w:val="num" w:pos="2917"/>
        </w:tabs>
        <w:ind w:left="2917" w:hanging="360"/>
      </w:pPr>
      <w:rPr>
        <w:rFonts w:ascii="Wingdings" w:hAnsi="Wingdings" w:hint="default"/>
      </w:rPr>
    </w:lvl>
    <w:lvl w:ilvl="3" w:tplc="04090001" w:tentative="1">
      <w:start w:val="1"/>
      <w:numFmt w:val="bullet"/>
      <w:lvlText w:val=""/>
      <w:lvlJc w:val="left"/>
      <w:pPr>
        <w:tabs>
          <w:tab w:val="num" w:pos="3637"/>
        </w:tabs>
        <w:ind w:left="3637" w:hanging="360"/>
      </w:pPr>
      <w:rPr>
        <w:rFonts w:ascii="Symbol" w:hAnsi="Symbol" w:hint="default"/>
      </w:rPr>
    </w:lvl>
    <w:lvl w:ilvl="4" w:tplc="04090003" w:tentative="1">
      <w:start w:val="1"/>
      <w:numFmt w:val="bullet"/>
      <w:lvlText w:val="o"/>
      <w:lvlJc w:val="left"/>
      <w:pPr>
        <w:tabs>
          <w:tab w:val="num" w:pos="4357"/>
        </w:tabs>
        <w:ind w:left="4357" w:hanging="360"/>
      </w:pPr>
      <w:rPr>
        <w:rFonts w:ascii="Courier New" w:hAnsi="Courier New" w:hint="default"/>
      </w:rPr>
    </w:lvl>
    <w:lvl w:ilvl="5" w:tplc="04090005" w:tentative="1">
      <w:start w:val="1"/>
      <w:numFmt w:val="bullet"/>
      <w:lvlText w:val=""/>
      <w:lvlJc w:val="left"/>
      <w:pPr>
        <w:tabs>
          <w:tab w:val="num" w:pos="5077"/>
        </w:tabs>
        <w:ind w:left="5077" w:hanging="360"/>
      </w:pPr>
      <w:rPr>
        <w:rFonts w:ascii="Wingdings" w:hAnsi="Wingdings" w:hint="default"/>
      </w:rPr>
    </w:lvl>
    <w:lvl w:ilvl="6" w:tplc="04090001" w:tentative="1">
      <w:start w:val="1"/>
      <w:numFmt w:val="bullet"/>
      <w:lvlText w:val=""/>
      <w:lvlJc w:val="left"/>
      <w:pPr>
        <w:tabs>
          <w:tab w:val="num" w:pos="5797"/>
        </w:tabs>
        <w:ind w:left="5797" w:hanging="360"/>
      </w:pPr>
      <w:rPr>
        <w:rFonts w:ascii="Symbol" w:hAnsi="Symbol" w:hint="default"/>
      </w:rPr>
    </w:lvl>
    <w:lvl w:ilvl="7" w:tplc="04090003" w:tentative="1">
      <w:start w:val="1"/>
      <w:numFmt w:val="bullet"/>
      <w:lvlText w:val="o"/>
      <w:lvlJc w:val="left"/>
      <w:pPr>
        <w:tabs>
          <w:tab w:val="num" w:pos="6517"/>
        </w:tabs>
        <w:ind w:left="6517" w:hanging="360"/>
      </w:pPr>
      <w:rPr>
        <w:rFonts w:ascii="Courier New" w:hAnsi="Courier New" w:hint="default"/>
      </w:rPr>
    </w:lvl>
    <w:lvl w:ilvl="8" w:tplc="04090005" w:tentative="1">
      <w:start w:val="1"/>
      <w:numFmt w:val="bullet"/>
      <w:lvlText w:val=""/>
      <w:lvlJc w:val="left"/>
      <w:pPr>
        <w:tabs>
          <w:tab w:val="num" w:pos="7237"/>
        </w:tabs>
        <w:ind w:left="7237" w:hanging="360"/>
      </w:pPr>
      <w:rPr>
        <w:rFonts w:ascii="Wingdings" w:hAnsi="Wingdings" w:hint="default"/>
      </w:rPr>
    </w:lvl>
  </w:abstractNum>
  <w:abstractNum w:abstractNumId="11" w15:restartNumberingAfterBreak="0">
    <w:nsid w:val="21A5012E"/>
    <w:multiLevelType w:val="hybridMultilevel"/>
    <w:tmpl w:val="E4EE39E4"/>
    <w:lvl w:ilvl="0" w:tplc="241A000F">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12" w15:restartNumberingAfterBreak="0">
    <w:nsid w:val="268920EA"/>
    <w:multiLevelType w:val="hybridMultilevel"/>
    <w:tmpl w:val="EEEEBCA2"/>
    <w:lvl w:ilvl="0" w:tplc="AB485EE6">
      <w:start w:val="1"/>
      <w:numFmt w:val="bullet"/>
      <w:lvlText w:val="-"/>
      <w:lvlJc w:val="left"/>
      <w:pPr>
        <w:ind w:left="731" w:hanging="360"/>
      </w:pPr>
      <w:rPr>
        <w:rFonts w:ascii="Arial" w:hAnsi="Arial" w:hint="default"/>
      </w:rPr>
    </w:lvl>
    <w:lvl w:ilvl="1" w:tplc="241A0003" w:tentative="1">
      <w:start w:val="1"/>
      <w:numFmt w:val="bullet"/>
      <w:lvlText w:val="o"/>
      <w:lvlJc w:val="left"/>
      <w:pPr>
        <w:ind w:left="1451" w:hanging="360"/>
      </w:pPr>
      <w:rPr>
        <w:rFonts w:ascii="Courier New" w:hAnsi="Courier New" w:cs="Courier New" w:hint="default"/>
      </w:rPr>
    </w:lvl>
    <w:lvl w:ilvl="2" w:tplc="241A0005" w:tentative="1">
      <w:start w:val="1"/>
      <w:numFmt w:val="bullet"/>
      <w:lvlText w:val=""/>
      <w:lvlJc w:val="left"/>
      <w:pPr>
        <w:ind w:left="2171" w:hanging="360"/>
      </w:pPr>
      <w:rPr>
        <w:rFonts w:ascii="Wingdings" w:hAnsi="Wingdings" w:hint="default"/>
      </w:rPr>
    </w:lvl>
    <w:lvl w:ilvl="3" w:tplc="241A0001" w:tentative="1">
      <w:start w:val="1"/>
      <w:numFmt w:val="bullet"/>
      <w:lvlText w:val=""/>
      <w:lvlJc w:val="left"/>
      <w:pPr>
        <w:ind w:left="2891" w:hanging="360"/>
      </w:pPr>
      <w:rPr>
        <w:rFonts w:ascii="Symbol" w:hAnsi="Symbol" w:hint="default"/>
      </w:rPr>
    </w:lvl>
    <w:lvl w:ilvl="4" w:tplc="241A0003" w:tentative="1">
      <w:start w:val="1"/>
      <w:numFmt w:val="bullet"/>
      <w:lvlText w:val="o"/>
      <w:lvlJc w:val="left"/>
      <w:pPr>
        <w:ind w:left="3611" w:hanging="360"/>
      </w:pPr>
      <w:rPr>
        <w:rFonts w:ascii="Courier New" w:hAnsi="Courier New" w:cs="Courier New" w:hint="default"/>
      </w:rPr>
    </w:lvl>
    <w:lvl w:ilvl="5" w:tplc="241A0005" w:tentative="1">
      <w:start w:val="1"/>
      <w:numFmt w:val="bullet"/>
      <w:lvlText w:val=""/>
      <w:lvlJc w:val="left"/>
      <w:pPr>
        <w:ind w:left="4331" w:hanging="360"/>
      </w:pPr>
      <w:rPr>
        <w:rFonts w:ascii="Wingdings" w:hAnsi="Wingdings" w:hint="default"/>
      </w:rPr>
    </w:lvl>
    <w:lvl w:ilvl="6" w:tplc="241A0001" w:tentative="1">
      <w:start w:val="1"/>
      <w:numFmt w:val="bullet"/>
      <w:lvlText w:val=""/>
      <w:lvlJc w:val="left"/>
      <w:pPr>
        <w:ind w:left="5051" w:hanging="360"/>
      </w:pPr>
      <w:rPr>
        <w:rFonts w:ascii="Symbol" w:hAnsi="Symbol" w:hint="default"/>
      </w:rPr>
    </w:lvl>
    <w:lvl w:ilvl="7" w:tplc="241A0003" w:tentative="1">
      <w:start w:val="1"/>
      <w:numFmt w:val="bullet"/>
      <w:lvlText w:val="o"/>
      <w:lvlJc w:val="left"/>
      <w:pPr>
        <w:ind w:left="5771" w:hanging="360"/>
      </w:pPr>
      <w:rPr>
        <w:rFonts w:ascii="Courier New" w:hAnsi="Courier New" w:cs="Courier New" w:hint="default"/>
      </w:rPr>
    </w:lvl>
    <w:lvl w:ilvl="8" w:tplc="241A0005" w:tentative="1">
      <w:start w:val="1"/>
      <w:numFmt w:val="bullet"/>
      <w:lvlText w:val=""/>
      <w:lvlJc w:val="left"/>
      <w:pPr>
        <w:ind w:left="6491" w:hanging="360"/>
      </w:pPr>
      <w:rPr>
        <w:rFonts w:ascii="Wingdings" w:hAnsi="Wingdings" w:hint="default"/>
      </w:rPr>
    </w:lvl>
  </w:abstractNum>
  <w:abstractNum w:abstractNumId="13" w15:restartNumberingAfterBreak="0">
    <w:nsid w:val="29207725"/>
    <w:multiLevelType w:val="hybridMultilevel"/>
    <w:tmpl w:val="485A2800"/>
    <w:lvl w:ilvl="0" w:tplc="0C160E3E">
      <w:start w:val="1"/>
      <w:numFmt w:val="bullet"/>
      <w:lvlText w:val=""/>
      <w:lvlJc w:val="left"/>
      <w:pPr>
        <w:ind w:left="720" w:hanging="360"/>
      </w:pPr>
      <w:rPr>
        <w:rFonts w:ascii="Symbol" w:hAnsi="Symbol" w:hint="default"/>
        <w:color w:val="auto"/>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14" w15:restartNumberingAfterBreak="0">
    <w:nsid w:val="2996119B"/>
    <w:multiLevelType w:val="hybridMultilevel"/>
    <w:tmpl w:val="56B489AE"/>
    <w:lvl w:ilvl="0" w:tplc="0C160E3E">
      <w:start w:val="1"/>
      <w:numFmt w:val="bullet"/>
      <w:lvlText w:val=""/>
      <w:lvlJc w:val="left"/>
      <w:pPr>
        <w:ind w:left="720" w:hanging="360"/>
      </w:pPr>
      <w:rPr>
        <w:rFonts w:ascii="Symbol" w:hAnsi="Symbol" w:hint="default"/>
        <w:color w:val="auto"/>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15" w15:restartNumberingAfterBreak="0">
    <w:nsid w:val="2DB371CD"/>
    <w:multiLevelType w:val="hybridMultilevel"/>
    <w:tmpl w:val="F1028E54"/>
    <w:lvl w:ilvl="0" w:tplc="241A000F">
      <w:start w:val="1"/>
      <w:numFmt w:val="decimal"/>
      <w:lvlText w:val="%1."/>
      <w:lvlJc w:val="left"/>
      <w:pPr>
        <w:ind w:left="720" w:hanging="360"/>
      </w:pPr>
    </w:lvl>
    <w:lvl w:ilvl="1" w:tplc="0F4067A2">
      <w:start w:val="1"/>
      <w:numFmt w:val="lowerLetter"/>
      <w:lvlText w:val="%2)"/>
      <w:lvlJc w:val="left"/>
      <w:pPr>
        <w:ind w:left="1494" w:hanging="360"/>
      </w:pPr>
      <w:rPr>
        <w:rFonts w:hint="default"/>
      </w:rPr>
    </w:lvl>
    <w:lvl w:ilvl="2" w:tplc="D3C4AA9E">
      <w:start w:val="1"/>
      <w:numFmt w:val="bullet"/>
      <w:lvlText w:val="-"/>
      <w:lvlJc w:val="left"/>
      <w:pPr>
        <w:ind w:left="2340" w:hanging="360"/>
      </w:pPr>
      <w:rPr>
        <w:rFonts w:ascii="Arial" w:eastAsia="Times New Roman" w:hAnsi="Arial" w:cs="Arial" w:hint="default"/>
      </w:r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16" w15:restartNumberingAfterBreak="0">
    <w:nsid w:val="378536CF"/>
    <w:multiLevelType w:val="multilevel"/>
    <w:tmpl w:val="E84A21E8"/>
    <w:lvl w:ilvl="0">
      <w:start w:val="1"/>
      <w:numFmt w:val="decimal"/>
      <w:pStyle w:val="Title1"/>
      <w:lvlText w:val="%1."/>
      <w:lvlJc w:val="left"/>
      <w:pPr>
        <w:ind w:left="425" w:hanging="425"/>
      </w:pPr>
      <w:rPr>
        <w:rFonts w:hint="default"/>
        <w:sz w:val="28"/>
        <w:szCs w:val="28"/>
      </w:rPr>
    </w:lvl>
    <w:lvl w:ilvl="1">
      <w:start w:val="1"/>
      <w:numFmt w:val="decimal"/>
      <w:pStyle w:val="Title2"/>
      <w:lvlText w:val="%1.%2."/>
      <w:lvlJc w:val="left"/>
      <w:pPr>
        <w:ind w:left="851" w:hanging="851"/>
      </w:pPr>
      <w:rPr>
        <w:rFonts w:hint="default"/>
        <w:sz w:val="26"/>
        <w:szCs w:val="26"/>
      </w:rPr>
    </w:lvl>
    <w:lvl w:ilvl="2">
      <w:start w:val="1"/>
      <w:numFmt w:val="decimal"/>
      <w:pStyle w:val="Title3"/>
      <w:lvlText w:val="%1.%2.%3."/>
      <w:lvlJc w:val="left"/>
      <w:pPr>
        <w:ind w:left="851" w:hanging="851"/>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7E57F47"/>
    <w:multiLevelType w:val="hybridMultilevel"/>
    <w:tmpl w:val="D006059A"/>
    <w:lvl w:ilvl="0" w:tplc="241A000F">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18" w15:restartNumberingAfterBreak="0">
    <w:nsid w:val="3ABA3587"/>
    <w:multiLevelType w:val="hybridMultilevel"/>
    <w:tmpl w:val="46D6E1CA"/>
    <w:lvl w:ilvl="0" w:tplc="241A000F">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19" w15:restartNumberingAfterBreak="0">
    <w:nsid w:val="3C565EC1"/>
    <w:multiLevelType w:val="hybridMultilevel"/>
    <w:tmpl w:val="3D1603CE"/>
    <w:lvl w:ilvl="0" w:tplc="0C160E3E">
      <w:start w:val="1"/>
      <w:numFmt w:val="bullet"/>
      <w:lvlText w:val=""/>
      <w:lvlJc w:val="left"/>
      <w:pPr>
        <w:ind w:left="720" w:hanging="360"/>
      </w:pPr>
      <w:rPr>
        <w:rFonts w:ascii="Symbol" w:hAnsi="Symbol" w:hint="default"/>
        <w:color w:val="auto"/>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20" w15:restartNumberingAfterBreak="0">
    <w:nsid w:val="3CC179C0"/>
    <w:multiLevelType w:val="hybridMultilevel"/>
    <w:tmpl w:val="2FC28C2E"/>
    <w:lvl w:ilvl="0" w:tplc="A0AC683C">
      <w:numFmt w:val="bullet"/>
      <w:lvlText w:val="-"/>
      <w:lvlJc w:val="left"/>
      <w:pPr>
        <w:ind w:left="-349" w:hanging="360"/>
      </w:pPr>
      <w:rPr>
        <w:rFonts w:ascii="Arial" w:eastAsia="Times New Roman" w:hAnsi="Arial" w:cs="Arial" w:hint="default"/>
      </w:rPr>
    </w:lvl>
    <w:lvl w:ilvl="1" w:tplc="241A0003" w:tentative="1">
      <w:start w:val="1"/>
      <w:numFmt w:val="bullet"/>
      <w:lvlText w:val="o"/>
      <w:lvlJc w:val="left"/>
      <w:pPr>
        <w:ind w:left="371" w:hanging="360"/>
      </w:pPr>
      <w:rPr>
        <w:rFonts w:ascii="Courier New" w:hAnsi="Courier New" w:cs="Courier New" w:hint="default"/>
      </w:rPr>
    </w:lvl>
    <w:lvl w:ilvl="2" w:tplc="241A0005" w:tentative="1">
      <w:start w:val="1"/>
      <w:numFmt w:val="bullet"/>
      <w:lvlText w:val=""/>
      <w:lvlJc w:val="left"/>
      <w:pPr>
        <w:ind w:left="1091" w:hanging="360"/>
      </w:pPr>
      <w:rPr>
        <w:rFonts w:ascii="Wingdings" w:hAnsi="Wingdings" w:hint="default"/>
      </w:rPr>
    </w:lvl>
    <w:lvl w:ilvl="3" w:tplc="241A0001" w:tentative="1">
      <w:start w:val="1"/>
      <w:numFmt w:val="bullet"/>
      <w:lvlText w:val=""/>
      <w:lvlJc w:val="left"/>
      <w:pPr>
        <w:ind w:left="1811" w:hanging="360"/>
      </w:pPr>
      <w:rPr>
        <w:rFonts w:ascii="Symbol" w:hAnsi="Symbol" w:hint="default"/>
      </w:rPr>
    </w:lvl>
    <w:lvl w:ilvl="4" w:tplc="241A0003" w:tentative="1">
      <w:start w:val="1"/>
      <w:numFmt w:val="bullet"/>
      <w:lvlText w:val="o"/>
      <w:lvlJc w:val="left"/>
      <w:pPr>
        <w:ind w:left="2531" w:hanging="360"/>
      </w:pPr>
      <w:rPr>
        <w:rFonts w:ascii="Courier New" w:hAnsi="Courier New" w:cs="Courier New" w:hint="default"/>
      </w:rPr>
    </w:lvl>
    <w:lvl w:ilvl="5" w:tplc="241A0005" w:tentative="1">
      <w:start w:val="1"/>
      <w:numFmt w:val="bullet"/>
      <w:lvlText w:val=""/>
      <w:lvlJc w:val="left"/>
      <w:pPr>
        <w:ind w:left="3251" w:hanging="360"/>
      </w:pPr>
      <w:rPr>
        <w:rFonts w:ascii="Wingdings" w:hAnsi="Wingdings" w:hint="default"/>
      </w:rPr>
    </w:lvl>
    <w:lvl w:ilvl="6" w:tplc="241A0001" w:tentative="1">
      <w:start w:val="1"/>
      <w:numFmt w:val="bullet"/>
      <w:lvlText w:val=""/>
      <w:lvlJc w:val="left"/>
      <w:pPr>
        <w:ind w:left="3971" w:hanging="360"/>
      </w:pPr>
      <w:rPr>
        <w:rFonts w:ascii="Symbol" w:hAnsi="Symbol" w:hint="default"/>
      </w:rPr>
    </w:lvl>
    <w:lvl w:ilvl="7" w:tplc="241A0003" w:tentative="1">
      <w:start w:val="1"/>
      <w:numFmt w:val="bullet"/>
      <w:lvlText w:val="o"/>
      <w:lvlJc w:val="left"/>
      <w:pPr>
        <w:ind w:left="4691" w:hanging="360"/>
      </w:pPr>
      <w:rPr>
        <w:rFonts w:ascii="Courier New" w:hAnsi="Courier New" w:cs="Courier New" w:hint="default"/>
      </w:rPr>
    </w:lvl>
    <w:lvl w:ilvl="8" w:tplc="241A0005" w:tentative="1">
      <w:start w:val="1"/>
      <w:numFmt w:val="bullet"/>
      <w:lvlText w:val=""/>
      <w:lvlJc w:val="left"/>
      <w:pPr>
        <w:ind w:left="5411" w:hanging="360"/>
      </w:pPr>
      <w:rPr>
        <w:rFonts w:ascii="Wingdings" w:hAnsi="Wingdings" w:hint="default"/>
      </w:rPr>
    </w:lvl>
  </w:abstractNum>
  <w:abstractNum w:abstractNumId="21" w15:restartNumberingAfterBreak="0">
    <w:nsid w:val="42CA6ED7"/>
    <w:multiLevelType w:val="hybridMultilevel"/>
    <w:tmpl w:val="B39AA7BA"/>
    <w:lvl w:ilvl="0" w:tplc="0C160E3E">
      <w:start w:val="1"/>
      <w:numFmt w:val="bullet"/>
      <w:lvlText w:val=""/>
      <w:lvlJc w:val="left"/>
      <w:pPr>
        <w:ind w:left="720" w:hanging="360"/>
      </w:pPr>
      <w:rPr>
        <w:rFonts w:ascii="Symbol" w:hAnsi="Symbol" w:hint="default"/>
        <w:color w:val="auto"/>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22" w15:restartNumberingAfterBreak="0">
    <w:nsid w:val="446237E8"/>
    <w:multiLevelType w:val="hybridMultilevel"/>
    <w:tmpl w:val="EE92F5D0"/>
    <w:lvl w:ilvl="0" w:tplc="0C160E3E">
      <w:start w:val="1"/>
      <w:numFmt w:val="bullet"/>
      <w:lvlText w:val=""/>
      <w:lvlJc w:val="left"/>
      <w:pPr>
        <w:ind w:left="720" w:hanging="360"/>
      </w:pPr>
      <w:rPr>
        <w:rFonts w:ascii="Symbol" w:hAnsi="Symbol" w:hint="default"/>
        <w:color w:val="auto"/>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23" w15:restartNumberingAfterBreak="0">
    <w:nsid w:val="470D7584"/>
    <w:multiLevelType w:val="hybridMultilevel"/>
    <w:tmpl w:val="7206F058"/>
    <w:lvl w:ilvl="0" w:tplc="241A000F">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24" w15:restartNumberingAfterBreak="0">
    <w:nsid w:val="480D6CAB"/>
    <w:multiLevelType w:val="multilevel"/>
    <w:tmpl w:val="8A3491F0"/>
    <w:lvl w:ilvl="0">
      <w:start w:val="1"/>
      <w:numFmt w:val="decimal"/>
      <w:pStyle w:val="Heading1"/>
      <w:lvlText w:val="%1."/>
      <w:lvlJc w:val="left"/>
      <w:pPr>
        <w:tabs>
          <w:tab w:val="num" w:pos="454"/>
        </w:tabs>
        <w:ind w:left="425" w:hanging="425"/>
      </w:pPr>
      <w:rPr>
        <w:rFonts w:hint="default"/>
        <w:b/>
        <w:i w:val="0"/>
        <w:strike w:val="0"/>
        <w:spacing w:val="-2"/>
        <w:sz w:val="22"/>
        <w:szCs w:val="24"/>
      </w:rPr>
    </w:lvl>
    <w:lvl w:ilvl="1">
      <w:start w:val="1"/>
      <w:numFmt w:val="decimal"/>
      <w:pStyle w:val="Heading2"/>
      <w:lvlText w:val="%1.%2    "/>
      <w:lvlJc w:val="left"/>
      <w:pPr>
        <w:tabs>
          <w:tab w:val="num" w:pos="3885"/>
        </w:tabs>
        <w:ind w:left="567" w:hanging="567"/>
      </w:pPr>
      <w:rPr>
        <w:rFonts w:hint="default"/>
        <w:b/>
        <w:i w:val="0"/>
        <w:color w:val="auto"/>
        <w:spacing w:val="0"/>
        <w:szCs w:val="20"/>
      </w:rPr>
    </w:lvl>
    <w:lvl w:ilvl="2">
      <w:start w:val="1"/>
      <w:numFmt w:val="decimal"/>
      <w:pStyle w:val="Heading3"/>
      <w:lvlText w:val="%1.%2.%3  "/>
      <w:lvlJc w:val="left"/>
      <w:pPr>
        <w:tabs>
          <w:tab w:val="num" w:pos="227"/>
        </w:tabs>
        <w:ind w:left="851" w:hanging="851"/>
      </w:pPr>
      <w:rPr>
        <w:rFonts w:hint="default"/>
        <w:color w:val="auto"/>
      </w:rPr>
    </w:lvl>
    <w:lvl w:ilvl="3">
      <w:start w:val="1"/>
      <w:numFmt w:val="bullet"/>
      <w:lvlRestart w:val="0"/>
      <w:lvlText w:val="◦"/>
      <w:lvlJc w:val="left"/>
      <w:pPr>
        <w:tabs>
          <w:tab w:val="num" w:pos="681"/>
        </w:tabs>
        <w:ind w:left="681" w:hanging="227"/>
      </w:pPr>
      <w:rPr>
        <w:rFonts w:ascii="Arial" w:hAnsi="Arial" w:hint="default"/>
        <w:color w:val="auto"/>
      </w:rPr>
    </w:lvl>
    <w:lvl w:ilvl="4">
      <w:start w:val="1"/>
      <w:numFmt w:val="bullet"/>
      <w:lvlRestart w:val="0"/>
      <w:lvlText w:val="◦"/>
      <w:lvlJc w:val="left"/>
      <w:pPr>
        <w:tabs>
          <w:tab w:val="num" w:pos="1135"/>
        </w:tabs>
        <w:ind w:left="1135" w:hanging="227"/>
      </w:pPr>
      <w:rPr>
        <w:rFonts w:ascii="Arial" w:hAnsi="Arial" w:hint="default"/>
        <w:color w:val="auto"/>
        <w:spacing w:val="0"/>
      </w:rPr>
    </w:lvl>
    <w:lvl w:ilvl="5">
      <w:start w:val="1"/>
      <w:numFmt w:val="bullet"/>
      <w:lvlRestart w:val="0"/>
      <w:lvlText w:val="◦"/>
      <w:lvlJc w:val="left"/>
      <w:pPr>
        <w:tabs>
          <w:tab w:val="num" w:pos="1588"/>
        </w:tabs>
        <w:ind w:left="1588" w:hanging="227"/>
      </w:pPr>
      <w:rPr>
        <w:rFonts w:ascii="Arial" w:hAnsi="Arial" w:hint="default"/>
        <w:color w:val="auto"/>
      </w:rPr>
    </w:lvl>
    <w:lvl w:ilvl="6">
      <w:start w:val="1"/>
      <w:numFmt w:val="bullet"/>
      <w:lvlRestart w:val="0"/>
      <w:lvlText w:val=""/>
      <w:lvlJc w:val="left"/>
      <w:pPr>
        <w:tabs>
          <w:tab w:val="num" w:pos="2120"/>
        </w:tabs>
        <w:ind w:left="2120" w:hanging="360"/>
      </w:pPr>
      <w:rPr>
        <w:rFonts w:ascii="Symbol" w:hAnsi="Symbol" w:hint="default"/>
        <w:color w:val="auto"/>
      </w:rPr>
    </w:lvl>
    <w:lvl w:ilvl="7">
      <w:start w:val="1"/>
      <w:numFmt w:val="bullet"/>
      <w:lvlRestart w:val="0"/>
      <w:lvlText w:val="o"/>
      <w:lvlJc w:val="left"/>
      <w:pPr>
        <w:tabs>
          <w:tab w:val="num" w:pos="2840"/>
        </w:tabs>
        <w:ind w:left="2840" w:hanging="360"/>
      </w:pPr>
      <w:rPr>
        <w:rFonts w:ascii="Courier New" w:hAnsi="Courier New" w:hint="default"/>
        <w:color w:val="auto"/>
      </w:rPr>
    </w:lvl>
    <w:lvl w:ilvl="8">
      <w:start w:val="1"/>
      <w:numFmt w:val="bullet"/>
      <w:lvlRestart w:val="0"/>
      <w:lvlText w:val=""/>
      <w:lvlJc w:val="left"/>
      <w:pPr>
        <w:tabs>
          <w:tab w:val="num" w:pos="3560"/>
        </w:tabs>
        <w:ind w:left="3560" w:hanging="360"/>
      </w:pPr>
      <w:rPr>
        <w:rFonts w:ascii="Wingdings" w:hAnsi="Wingdings" w:hint="default"/>
      </w:rPr>
    </w:lvl>
  </w:abstractNum>
  <w:abstractNum w:abstractNumId="25" w15:restartNumberingAfterBreak="0">
    <w:nsid w:val="50A46F23"/>
    <w:multiLevelType w:val="hybridMultilevel"/>
    <w:tmpl w:val="B21662A0"/>
    <w:lvl w:ilvl="0" w:tplc="AB485EE6">
      <w:start w:val="1"/>
      <w:numFmt w:val="bullet"/>
      <w:lvlText w:val="-"/>
      <w:lvlJc w:val="left"/>
      <w:pPr>
        <w:ind w:left="720" w:hanging="360"/>
      </w:pPr>
      <w:rPr>
        <w:rFonts w:ascii="Arial" w:hAnsi="Aria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26" w15:restartNumberingAfterBreak="0">
    <w:nsid w:val="54E926D9"/>
    <w:multiLevelType w:val="hybridMultilevel"/>
    <w:tmpl w:val="016E251E"/>
    <w:lvl w:ilvl="0" w:tplc="241A000B">
      <w:start w:val="1"/>
      <w:numFmt w:val="bullet"/>
      <w:lvlText w:val=""/>
      <w:lvlJc w:val="left"/>
      <w:pPr>
        <w:ind w:left="780" w:hanging="360"/>
      </w:pPr>
      <w:rPr>
        <w:rFonts w:ascii="Wingdings" w:hAnsi="Wingdings" w:hint="default"/>
      </w:rPr>
    </w:lvl>
    <w:lvl w:ilvl="1" w:tplc="241A0003" w:tentative="1">
      <w:start w:val="1"/>
      <w:numFmt w:val="bullet"/>
      <w:lvlText w:val="o"/>
      <w:lvlJc w:val="left"/>
      <w:pPr>
        <w:ind w:left="1500" w:hanging="360"/>
      </w:pPr>
      <w:rPr>
        <w:rFonts w:ascii="Courier New" w:hAnsi="Courier New" w:cs="Courier New" w:hint="default"/>
      </w:rPr>
    </w:lvl>
    <w:lvl w:ilvl="2" w:tplc="241A0005" w:tentative="1">
      <w:start w:val="1"/>
      <w:numFmt w:val="bullet"/>
      <w:lvlText w:val=""/>
      <w:lvlJc w:val="left"/>
      <w:pPr>
        <w:ind w:left="2220" w:hanging="360"/>
      </w:pPr>
      <w:rPr>
        <w:rFonts w:ascii="Wingdings" w:hAnsi="Wingdings" w:hint="default"/>
      </w:rPr>
    </w:lvl>
    <w:lvl w:ilvl="3" w:tplc="241A0001" w:tentative="1">
      <w:start w:val="1"/>
      <w:numFmt w:val="bullet"/>
      <w:lvlText w:val=""/>
      <w:lvlJc w:val="left"/>
      <w:pPr>
        <w:ind w:left="2940" w:hanging="360"/>
      </w:pPr>
      <w:rPr>
        <w:rFonts w:ascii="Symbol" w:hAnsi="Symbol" w:hint="default"/>
      </w:rPr>
    </w:lvl>
    <w:lvl w:ilvl="4" w:tplc="241A0003" w:tentative="1">
      <w:start w:val="1"/>
      <w:numFmt w:val="bullet"/>
      <w:lvlText w:val="o"/>
      <w:lvlJc w:val="left"/>
      <w:pPr>
        <w:ind w:left="3660" w:hanging="360"/>
      </w:pPr>
      <w:rPr>
        <w:rFonts w:ascii="Courier New" w:hAnsi="Courier New" w:cs="Courier New" w:hint="default"/>
      </w:rPr>
    </w:lvl>
    <w:lvl w:ilvl="5" w:tplc="241A0005" w:tentative="1">
      <w:start w:val="1"/>
      <w:numFmt w:val="bullet"/>
      <w:lvlText w:val=""/>
      <w:lvlJc w:val="left"/>
      <w:pPr>
        <w:ind w:left="4380" w:hanging="360"/>
      </w:pPr>
      <w:rPr>
        <w:rFonts w:ascii="Wingdings" w:hAnsi="Wingdings" w:hint="default"/>
      </w:rPr>
    </w:lvl>
    <w:lvl w:ilvl="6" w:tplc="241A0001" w:tentative="1">
      <w:start w:val="1"/>
      <w:numFmt w:val="bullet"/>
      <w:lvlText w:val=""/>
      <w:lvlJc w:val="left"/>
      <w:pPr>
        <w:ind w:left="5100" w:hanging="360"/>
      </w:pPr>
      <w:rPr>
        <w:rFonts w:ascii="Symbol" w:hAnsi="Symbol" w:hint="default"/>
      </w:rPr>
    </w:lvl>
    <w:lvl w:ilvl="7" w:tplc="241A0003" w:tentative="1">
      <w:start w:val="1"/>
      <w:numFmt w:val="bullet"/>
      <w:lvlText w:val="o"/>
      <w:lvlJc w:val="left"/>
      <w:pPr>
        <w:ind w:left="5820" w:hanging="360"/>
      </w:pPr>
      <w:rPr>
        <w:rFonts w:ascii="Courier New" w:hAnsi="Courier New" w:cs="Courier New" w:hint="default"/>
      </w:rPr>
    </w:lvl>
    <w:lvl w:ilvl="8" w:tplc="241A0005" w:tentative="1">
      <w:start w:val="1"/>
      <w:numFmt w:val="bullet"/>
      <w:lvlText w:val=""/>
      <w:lvlJc w:val="left"/>
      <w:pPr>
        <w:ind w:left="6540" w:hanging="360"/>
      </w:pPr>
      <w:rPr>
        <w:rFonts w:ascii="Wingdings" w:hAnsi="Wingdings" w:hint="default"/>
      </w:rPr>
    </w:lvl>
  </w:abstractNum>
  <w:abstractNum w:abstractNumId="27" w15:restartNumberingAfterBreak="0">
    <w:nsid w:val="5E1338E5"/>
    <w:multiLevelType w:val="multilevel"/>
    <w:tmpl w:val="EB7483D6"/>
    <w:styleLink w:val="Number1"/>
    <w:lvl w:ilvl="0">
      <w:start w:val="1"/>
      <w:numFmt w:val="bullet"/>
      <w:lvlText w:val="◙"/>
      <w:lvlJc w:val="left"/>
      <w:pPr>
        <w:tabs>
          <w:tab w:val="num" w:pos="1021"/>
        </w:tabs>
        <w:ind w:left="1021" w:hanging="341"/>
      </w:pPr>
      <w:rPr>
        <w:rFonts w:ascii="Times New Roman" w:hAnsi="Times New Roman" w:cs="Times New Roman" w:hint="default"/>
        <w:color w:val="auto"/>
        <w:sz w:val="24"/>
      </w:rPr>
    </w:lvl>
    <w:lvl w:ilvl="1">
      <w:start w:val="1"/>
      <w:numFmt w:val="bullet"/>
      <w:lvlText w:val="●"/>
      <w:lvlJc w:val="left"/>
      <w:pPr>
        <w:tabs>
          <w:tab w:val="num" w:pos="1474"/>
        </w:tabs>
        <w:ind w:left="1474" w:hanging="340"/>
      </w:pPr>
      <w:rPr>
        <w:rFonts w:ascii="Times New Roman" w:hAnsi="Times New Roman" w:cs="Times New Roman" w:hint="default"/>
        <w:color w:val="auto"/>
      </w:rPr>
    </w:lvl>
    <w:lvl w:ilvl="2">
      <w:start w:val="1"/>
      <w:numFmt w:val="bullet"/>
      <w:lvlText w:val="○"/>
      <w:lvlJc w:val="left"/>
      <w:pPr>
        <w:tabs>
          <w:tab w:val="num" w:pos="1928"/>
        </w:tabs>
        <w:ind w:left="1928" w:hanging="340"/>
      </w:pPr>
      <w:rPr>
        <w:rFonts w:ascii="Times New Roman" w:hAnsi="Times New Roman" w:cs="Times New Roman" w:hint="default"/>
        <w:color w:val="auto"/>
      </w:rPr>
    </w:lvl>
    <w:lvl w:ilvl="3">
      <w:start w:val="1"/>
      <w:numFmt w:val="bullet"/>
      <w:lvlText w:val="▪"/>
      <w:lvlJc w:val="left"/>
      <w:pPr>
        <w:tabs>
          <w:tab w:val="num" w:pos="2381"/>
        </w:tabs>
        <w:ind w:left="2381" w:hanging="340"/>
      </w:pPr>
      <w:rPr>
        <w:rFonts w:ascii="Times New Roman" w:hAnsi="Times New Roman" w:cs="Times New Roman" w:hint="default"/>
        <w:color w:val="auto"/>
      </w:rPr>
    </w:lvl>
    <w:lvl w:ilvl="4">
      <w:start w:val="1"/>
      <w:numFmt w:val="bullet"/>
      <w:lvlText w:val="▫"/>
      <w:lvlJc w:val="left"/>
      <w:pPr>
        <w:tabs>
          <w:tab w:val="num" w:pos="2835"/>
        </w:tabs>
        <w:ind w:left="2835" w:hanging="340"/>
      </w:pPr>
      <w:rPr>
        <w:rFonts w:ascii="Times New Roman" w:hAnsi="Times New Roman" w:cs="Times New Roman" w:hint="default"/>
        <w:color w:val="auto"/>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15:restartNumberingAfterBreak="0">
    <w:nsid w:val="609B65F2"/>
    <w:multiLevelType w:val="hybridMultilevel"/>
    <w:tmpl w:val="1FA09DC6"/>
    <w:lvl w:ilvl="0" w:tplc="0C160E3E">
      <w:start w:val="1"/>
      <w:numFmt w:val="bullet"/>
      <w:lvlText w:val=""/>
      <w:lvlJc w:val="left"/>
      <w:pPr>
        <w:ind w:left="720" w:hanging="360"/>
      </w:pPr>
      <w:rPr>
        <w:rFonts w:ascii="Symbol" w:hAnsi="Symbol" w:hint="default"/>
        <w:color w:val="auto"/>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29" w15:restartNumberingAfterBreak="0">
    <w:nsid w:val="64F0116B"/>
    <w:multiLevelType w:val="hybridMultilevel"/>
    <w:tmpl w:val="D6AABC4A"/>
    <w:lvl w:ilvl="0" w:tplc="241A0001">
      <w:start w:val="1"/>
      <w:numFmt w:val="bullet"/>
      <w:lvlText w:val=""/>
      <w:lvlJc w:val="left"/>
      <w:pPr>
        <w:ind w:left="720" w:hanging="360"/>
      </w:pPr>
      <w:rPr>
        <w:rFonts w:ascii="Symbol" w:hAnsi="Symbo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30" w15:restartNumberingAfterBreak="0">
    <w:nsid w:val="65D3287D"/>
    <w:multiLevelType w:val="multilevel"/>
    <w:tmpl w:val="7C7C17BA"/>
    <w:lvl w:ilvl="0">
      <w:start w:val="1"/>
      <w:numFmt w:val="decimal"/>
      <w:pStyle w:val="FirstLine"/>
      <w:lvlText w:val="(%1)"/>
      <w:lvlJc w:val="left"/>
      <w:pPr>
        <w:ind w:left="0" w:firstLine="0"/>
      </w:pPr>
      <w:rPr>
        <w:rFonts w:hint="default"/>
        <w:b w:val="0"/>
        <w:color w:val="auto"/>
        <w:spacing w:val="0"/>
        <w:position w:val="2"/>
        <w:sz w:val="18"/>
      </w:rPr>
    </w:lvl>
    <w:lvl w:ilvl="1">
      <w:start w:val="1"/>
      <w:numFmt w:val="lowerLetter"/>
      <w:lvlText w:val="(%2)"/>
      <w:lvlJc w:val="left"/>
      <w:pPr>
        <w:ind w:left="851" w:hanging="426"/>
      </w:pPr>
      <w:rPr>
        <w:rFonts w:hint="default"/>
        <w:color w:val="auto"/>
      </w:rPr>
    </w:lvl>
    <w:lvl w:ilvl="2">
      <w:start w:val="1"/>
      <w:numFmt w:val="lowerRoman"/>
      <w:lvlText w:val="(%3)"/>
      <w:lvlJc w:val="left"/>
      <w:pPr>
        <w:ind w:left="1418" w:hanging="567"/>
      </w:pPr>
      <w:rPr>
        <w:rFonts w:hint="default"/>
        <w:color w:val="auto"/>
      </w:rPr>
    </w:lvl>
    <w:lvl w:ilvl="3">
      <w:start w:val="1"/>
      <w:numFmt w:val="bullet"/>
      <w:lvlText w:val="▫"/>
      <w:lvlJc w:val="left"/>
      <w:pPr>
        <w:ind w:left="1559" w:hanging="283"/>
      </w:pPr>
      <w:rPr>
        <w:rFonts w:ascii="Arial" w:hAnsi="Arial" w:hint="default"/>
        <w:color w:val="auto"/>
      </w:rPr>
    </w:lvl>
    <w:lvl w:ilvl="4">
      <w:start w:val="1"/>
      <w:numFmt w:val="bullet"/>
      <w:lvlText w:val="▫"/>
      <w:lvlJc w:val="left"/>
      <w:pPr>
        <w:ind w:left="1985" w:hanging="284"/>
      </w:pPr>
      <w:rPr>
        <w:rFonts w:ascii="Bookman Old Style" w:hAnsi="Bookman Old Style" w:hint="default"/>
        <w:color w:val="auto"/>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67893DCD"/>
    <w:multiLevelType w:val="hybridMultilevel"/>
    <w:tmpl w:val="EAC88DB2"/>
    <w:lvl w:ilvl="0" w:tplc="0C160E3E">
      <w:start w:val="1"/>
      <w:numFmt w:val="bullet"/>
      <w:lvlText w:val=""/>
      <w:lvlJc w:val="left"/>
      <w:pPr>
        <w:ind w:left="720" w:hanging="360"/>
      </w:pPr>
      <w:rPr>
        <w:rFonts w:ascii="Symbol" w:hAnsi="Symbol" w:hint="default"/>
        <w:color w:val="auto"/>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32" w15:restartNumberingAfterBreak="0">
    <w:nsid w:val="68B24DCF"/>
    <w:multiLevelType w:val="hybridMultilevel"/>
    <w:tmpl w:val="0358842C"/>
    <w:lvl w:ilvl="0" w:tplc="241A0001">
      <w:start w:val="1"/>
      <w:numFmt w:val="bullet"/>
      <w:lvlText w:val=""/>
      <w:lvlJc w:val="left"/>
      <w:pPr>
        <w:ind w:left="643" w:hanging="360"/>
      </w:pPr>
      <w:rPr>
        <w:rFonts w:ascii="Symbol" w:hAnsi="Symbo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33" w15:restartNumberingAfterBreak="0">
    <w:nsid w:val="68F00038"/>
    <w:multiLevelType w:val="hybridMultilevel"/>
    <w:tmpl w:val="48A8B90E"/>
    <w:lvl w:ilvl="0" w:tplc="241A0005">
      <w:start w:val="1"/>
      <w:numFmt w:val="bullet"/>
      <w:lvlText w:val=""/>
      <w:lvlJc w:val="left"/>
      <w:pPr>
        <w:ind w:left="720" w:hanging="360"/>
      </w:pPr>
      <w:rPr>
        <w:rFonts w:ascii="Wingdings" w:hAnsi="Wingdings"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34" w15:restartNumberingAfterBreak="0">
    <w:nsid w:val="699E179E"/>
    <w:multiLevelType w:val="multilevel"/>
    <w:tmpl w:val="5178F2B2"/>
    <w:lvl w:ilvl="0">
      <w:start w:val="1"/>
      <w:numFmt w:val="bullet"/>
      <w:pStyle w:val="Bullet1"/>
      <w:lvlText w:val="▪"/>
      <w:lvlJc w:val="left"/>
      <w:pPr>
        <w:ind w:left="814" w:hanging="360"/>
      </w:pPr>
      <w:rPr>
        <w:rFonts w:ascii="Arial" w:hAnsi="Arial" w:hint="default"/>
        <w:color w:val="auto"/>
        <w:sz w:val="22"/>
        <w:szCs w:val="22"/>
      </w:rPr>
    </w:lvl>
    <w:lvl w:ilvl="1">
      <w:start w:val="1"/>
      <w:numFmt w:val="bullet"/>
      <w:lvlText w:val="-"/>
      <w:lvlJc w:val="left"/>
      <w:pPr>
        <w:tabs>
          <w:tab w:val="num" w:pos="907"/>
        </w:tabs>
        <w:ind w:left="1134" w:hanging="227"/>
      </w:pPr>
      <w:rPr>
        <w:rFonts w:hint="default"/>
        <w:color w:val="auto"/>
      </w:rPr>
    </w:lvl>
    <w:lvl w:ilvl="2">
      <w:start w:val="1"/>
      <w:numFmt w:val="bullet"/>
      <w:lvlText w:val="-"/>
      <w:lvlJc w:val="left"/>
      <w:pPr>
        <w:tabs>
          <w:tab w:val="num" w:pos="1134"/>
        </w:tabs>
        <w:ind w:left="1588" w:hanging="227"/>
      </w:pPr>
      <w:rPr>
        <w:rFonts w:hint="default"/>
        <w:color w:val="auto"/>
      </w:rPr>
    </w:lvl>
    <w:lvl w:ilvl="3">
      <w:start w:val="1"/>
      <w:numFmt w:val="bullet"/>
      <w:lvlText w:val="-"/>
      <w:lvlJc w:val="left"/>
      <w:pPr>
        <w:tabs>
          <w:tab w:val="num" w:pos="1587"/>
        </w:tabs>
        <w:ind w:left="2041" w:hanging="227"/>
      </w:pPr>
      <w:rPr>
        <w:rFonts w:hint="default"/>
        <w:color w:val="auto"/>
      </w:rPr>
    </w:lvl>
    <w:lvl w:ilvl="4">
      <w:start w:val="1"/>
      <w:numFmt w:val="bullet"/>
      <w:lvlText w:val="-"/>
      <w:lvlJc w:val="left"/>
      <w:pPr>
        <w:tabs>
          <w:tab w:val="num" w:pos="2041"/>
        </w:tabs>
        <w:ind w:left="2495" w:hanging="227"/>
      </w:pPr>
      <w:rPr>
        <w:rFonts w:hint="default"/>
        <w:color w:val="auto"/>
      </w:rPr>
    </w:lvl>
    <w:lvl w:ilvl="5">
      <w:start w:val="1"/>
      <w:numFmt w:val="bullet"/>
      <w:lvlText w:val=""/>
      <w:lvlJc w:val="left"/>
      <w:pPr>
        <w:tabs>
          <w:tab w:val="num" w:pos="3640"/>
        </w:tabs>
        <w:ind w:left="3640" w:hanging="360"/>
      </w:pPr>
      <w:rPr>
        <w:rFonts w:ascii="Wingdings" w:hAnsi="Wingdings" w:hint="default"/>
      </w:rPr>
    </w:lvl>
    <w:lvl w:ilvl="6">
      <w:start w:val="1"/>
      <w:numFmt w:val="bullet"/>
      <w:lvlText w:val=""/>
      <w:lvlJc w:val="left"/>
      <w:pPr>
        <w:tabs>
          <w:tab w:val="num" w:pos="4360"/>
        </w:tabs>
        <w:ind w:left="4360" w:hanging="360"/>
      </w:pPr>
      <w:rPr>
        <w:rFonts w:ascii="Symbol" w:hAnsi="Symbol" w:hint="default"/>
      </w:rPr>
    </w:lvl>
    <w:lvl w:ilvl="7">
      <w:start w:val="1"/>
      <w:numFmt w:val="bullet"/>
      <w:lvlText w:val="o"/>
      <w:lvlJc w:val="left"/>
      <w:pPr>
        <w:tabs>
          <w:tab w:val="num" w:pos="5080"/>
        </w:tabs>
        <w:ind w:left="5080" w:hanging="360"/>
      </w:pPr>
      <w:rPr>
        <w:rFonts w:ascii="Courier New" w:hAnsi="Courier New" w:cs="Courier New" w:hint="default"/>
      </w:rPr>
    </w:lvl>
    <w:lvl w:ilvl="8">
      <w:start w:val="1"/>
      <w:numFmt w:val="bullet"/>
      <w:lvlText w:val=""/>
      <w:lvlJc w:val="left"/>
      <w:pPr>
        <w:tabs>
          <w:tab w:val="num" w:pos="5800"/>
        </w:tabs>
        <w:ind w:left="5800" w:hanging="360"/>
      </w:pPr>
      <w:rPr>
        <w:rFonts w:ascii="Wingdings" w:hAnsi="Wingdings" w:hint="default"/>
      </w:rPr>
    </w:lvl>
  </w:abstractNum>
  <w:abstractNum w:abstractNumId="35" w15:restartNumberingAfterBreak="0">
    <w:nsid w:val="6C320AAA"/>
    <w:multiLevelType w:val="hybridMultilevel"/>
    <w:tmpl w:val="8F2C0ED0"/>
    <w:lvl w:ilvl="0" w:tplc="35CAD38E">
      <w:start w:val="1"/>
      <w:numFmt w:val="bullet"/>
      <w:lvlText w:val=""/>
      <w:lvlJc w:val="left"/>
      <w:pPr>
        <w:ind w:left="1440" w:hanging="360"/>
      </w:pPr>
      <w:rPr>
        <w:rFonts w:ascii="Symbol" w:hAnsi="Symbol" w:hint="default"/>
      </w:rPr>
    </w:lvl>
    <w:lvl w:ilvl="1" w:tplc="241A0003" w:tentative="1">
      <w:start w:val="1"/>
      <w:numFmt w:val="bullet"/>
      <w:lvlText w:val="o"/>
      <w:lvlJc w:val="left"/>
      <w:pPr>
        <w:ind w:left="2160" w:hanging="360"/>
      </w:pPr>
      <w:rPr>
        <w:rFonts w:ascii="Courier New" w:hAnsi="Courier New" w:cs="Courier New" w:hint="default"/>
      </w:rPr>
    </w:lvl>
    <w:lvl w:ilvl="2" w:tplc="241A0005" w:tentative="1">
      <w:start w:val="1"/>
      <w:numFmt w:val="bullet"/>
      <w:lvlText w:val=""/>
      <w:lvlJc w:val="left"/>
      <w:pPr>
        <w:ind w:left="2880" w:hanging="360"/>
      </w:pPr>
      <w:rPr>
        <w:rFonts w:ascii="Wingdings" w:hAnsi="Wingdings" w:hint="default"/>
      </w:rPr>
    </w:lvl>
    <w:lvl w:ilvl="3" w:tplc="241A0001" w:tentative="1">
      <w:start w:val="1"/>
      <w:numFmt w:val="bullet"/>
      <w:lvlText w:val=""/>
      <w:lvlJc w:val="left"/>
      <w:pPr>
        <w:ind w:left="3600" w:hanging="360"/>
      </w:pPr>
      <w:rPr>
        <w:rFonts w:ascii="Symbol" w:hAnsi="Symbol" w:hint="default"/>
      </w:rPr>
    </w:lvl>
    <w:lvl w:ilvl="4" w:tplc="241A0003" w:tentative="1">
      <w:start w:val="1"/>
      <w:numFmt w:val="bullet"/>
      <w:lvlText w:val="o"/>
      <w:lvlJc w:val="left"/>
      <w:pPr>
        <w:ind w:left="4320" w:hanging="360"/>
      </w:pPr>
      <w:rPr>
        <w:rFonts w:ascii="Courier New" w:hAnsi="Courier New" w:cs="Courier New" w:hint="default"/>
      </w:rPr>
    </w:lvl>
    <w:lvl w:ilvl="5" w:tplc="241A0005" w:tentative="1">
      <w:start w:val="1"/>
      <w:numFmt w:val="bullet"/>
      <w:lvlText w:val=""/>
      <w:lvlJc w:val="left"/>
      <w:pPr>
        <w:ind w:left="5040" w:hanging="360"/>
      </w:pPr>
      <w:rPr>
        <w:rFonts w:ascii="Wingdings" w:hAnsi="Wingdings" w:hint="default"/>
      </w:rPr>
    </w:lvl>
    <w:lvl w:ilvl="6" w:tplc="241A0001" w:tentative="1">
      <w:start w:val="1"/>
      <w:numFmt w:val="bullet"/>
      <w:lvlText w:val=""/>
      <w:lvlJc w:val="left"/>
      <w:pPr>
        <w:ind w:left="5760" w:hanging="360"/>
      </w:pPr>
      <w:rPr>
        <w:rFonts w:ascii="Symbol" w:hAnsi="Symbol" w:hint="default"/>
      </w:rPr>
    </w:lvl>
    <w:lvl w:ilvl="7" w:tplc="241A0003" w:tentative="1">
      <w:start w:val="1"/>
      <w:numFmt w:val="bullet"/>
      <w:lvlText w:val="o"/>
      <w:lvlJc w:val="left"/>
      <w:pPr>
        <w:ind w:left="6480" w:hanging="360"/>
      </w:pPr>
      <w:rPr>
        <w:rFonts w:ascii="Courier New" w:hAnsi="Courier New" w:cs="Courier New" w:hint="default"/>
      </w:rPr>
    </w:lvl>
    <w:lvl w:ilvl="8" w:tplc="241A0005" w:tentative="1">
      <w:start w:val="1"/>
      <w:numFmt w:val="bullet"/>
      <w:lvlText w:val=""/>
      <w:lvlJc w:val="left"/>
      <w:pPr>
        <w:ind w:left="7200" w:hanging="360"/>
      </w:pPr>
      <w:rPr>
        <w:rFonts w:ascii="Wingdings" w:hAnsi="Wingdings" w:hint="default"/>
      </w:rPr>
    </w:lvl>
  </w:abstractNum>
  <w:abstractNum w:abstractNumId="36" w15:restartNumberingAfterBreak="0">
    <w:nsid w:val="715A5E07"/>
    <w:multiLevelType w:val="hybridMultilevel"/>
    <w:tmpl w:val="7D80214C"/>
    <w:lvl w:ilvl="0" w:tplc="0C160E3E">
      <w:start w:val="1"/>
      <w:numFmt w:val="bullet"/>
      <w:lvlText w:val=""/>
      <w:lvlJc w:val="left"/>
      <w:pPr>
        <w:ind w:left="720" w:hanging="360"/>
      </w:pPr>
      <w:rPr>
        <w:rFonts w:ascii="Symbol" w:hAnsi="Symbol" w:hint="default"/>
        <w:color w:val="auto"/>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37" w15:restartNumberingAfterBreak="0">
    <w:nsid w:val="721E421C"/>
    <w:multiLevelType w:val="hybridMultilevel"/>
    <w:tmpl w:val="4C0CFFD4"/>
    <w:lvl w:ilvl="0" w:tplc="AB485EE6">
      <w:start w:val="1"/>
      <w:numFmt w:val="bullet"/>
      <w:lvlText w:val="-"/>
      <w:lvlJc w:val="left"/>
      <w:pPr>
        <w:ind w:left="870" w:hanging="360"/>
      </w:pPr>
      <w:rPr>
        <w:rFonts w:ascii="Arial" w:hAnsi="Arial" w:hint="default"/>
      </w:rPr>
    </w:lvl>
    <w:lvl w:ilvl="1" w:tplc="241A0003" w:tentative="1">
      <w:start w:val="1"/>
      <w:numFmt w:val="bullet"/>
      <w:lvlText w:val="o"/>
      <w:lvlJc w:val="left"/>
      <w:pPr>
        <w:ind w:left="1590" w:hanging="360"/>
      </w:pPr>
      <w:rPr>
        <w:rFonts w:ascii="Courier New" w:hAnsi="Courier New" w:cs="Courier New" w:hint="default"/>
      </w:rPr>
    </w:lvl>
    <w:lvl w:ilvl="2" w:tplc="241A0005" w:tentative="1">
      <w:start w:val="1"/>
      <w:numFmt w:val="bullet"/>
      <w:lvlText w:val=""/>
      <w:lvlJc w:val="left"/>
      <w:pPr>
        <w:ind w:left="2310" w:hanging="360"/>
      </w:pPr>
      <w:rPr>
        <w:rFonts w:ascii="Wingdings" w:hAnsi="Wingdings" w:hint="default"/>
      </w:rPr>
    </w:lvl>
    <w:lvl w:ilvl="3" w:tplc="241A0001" w:tentative="1">
      <w:start w:val="1"/>
      <w:numFmt w:val="bullet"/>
      <w:lvlText w:val=""/>
      <w:lvlJc w:val="left"/>
      <w:pPr>
        <w:ind w:left="3030" w:hanging="360"/>
      </w:pPr>
      <w:rPr>
        <w:rFonts w:ascii="Symbol" w:hAnsi="Symbol" w:hint="default"/>
      </w:rPr>
    </w:lvl>
    <w:lvl w:ilvl="4" w:tplc="241A0003" w:tentative="1">
      <w:start w:val="1"/>
      <w:numFmt w:val="bullet"/>
      <w:lvlText w:val="o"/>
      <w:lvlJc w:val="left"/>
      <w:pPr>
        <w:ind w:left="3750" w:hanging="360"/>
      </w:pPr>
      <w:rPr>
        <w:rFonts w:ascii="Courier New" w:hAnsi="Courier New" w:cs="Courier New" w:hint="default"/>
      </w:rPr>
    </w:lvl>
    <w:lvl w:ilvl="5" w:tplc="241A0005" w:tentative="1">
      <w:start w:val="1"/>
      <w:numFmt w:val="bullet"/>
      <w:lvlText w:val=""/>
      <w:lvlJc w:val="left"/>
      <w:pPr>
        <w:ind w:left="4470" w:hanging="360"/>
      </w:pPr>
      <w:rPr>
        <w:rFonts w:ascii="Wingdings" w:hAnsi="Wingdings" w:hint="default"/>
      </w:rPr>
    </w:lvl>
    <w:lvl w:ilvl="6" w:tplc="241A0001" w:tentative="1">
      <w:start w:val="1"/>
      <w:numFmt w:val="bullet"/>
      <w:lvlText w:val=""/>
      <w:lvlJc w:val="left"/>
      <w:pPr>
        <w:ind w:left="5190" w:hanging="360"/>
      </w:pPr>
      <w:rPr>
        <w:rFonts w:ascii="Symbol" w:hAnsi="Symbol" w:hint="default"/>
      </w:rPr>
    </w:lvl>
    <w:lvl w:ilvl="7" w:tplc="241A0003" w:tentative="1">
      <w:start w:val="1"/>
      <w:numFmt w:val="bullet"/>
      <w:lvlText w:val="o"/>
      <w:lvlJc w:val="left"/>
      <w:pPr>
        <w:ind w:left="5910" w:hanging="360"/>
      </w:pPr>
      <w:rPr>
        <w:rFonts w:ascii="Courier New" w:hAnsi="Courier New" w:cs="Courier New" w:hint="default"/>
      </w:rPr>
    </w:lvl>
    <w:lvl w:ilvl="8" w:tplc="241A0005" w:tentative="1">
      <w:start w:val="1"/>
      <w:numFmt w:val="bullet"/>
      <w:lvlText w:val=""/>
      <w:lvlJc w:val="left"/>
      <w:pPr>
        <w:ind w:left="6630" w:hanging="360"/>
      </w:pPr>
      <w:rPr>
        <w:rFonts w:ascii="Wingdings" w:hAnsi="Wingdings" w:hint="default"/>
      </w:rPr>
    </w:lvl>
  </w:abstractNum>
  <w:abstractNum w:abstractNumId="38" w15:restartNumberingAfterBreak="0">
    <w:nsid w:val="741A6AAE"/>
    <w:multiLevelType w:val="hybridMultilevel"/>
    <w:tmpl w:val="6D78161A"/>
    <w:lvl w:ilvl="0" w:tplc="241A000F">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39" w15:restartNumberingAfterBreak="0">
    <w:nsid w:val="75DD7B25"/>
    <w:multiLevelType w:val="hybridMultilevel"/>
    <w:tmpl w:val="36B084F4"/>
    <w:lvl w:ilvl="0" w:tplc="272892B0">
      <w:start w:val="1"/>
      <w:numFmt w:val="bullet"/>
      <w:pStyle w:val="Bullet2"/>
      <w:lvlText w:val="▫"/>
      <w:lvlJc w:val="left"/>
      <w:pPr>
        <w:ind w:left="1627" w:hanging="360"/>
      </w:pPr>
      <w:rPr>
        <w:rFonts w:ascii="Bookman Old Style" w:hAnsi="Bookman Old Style" w:hint="default"/>
      </w:rPr>
    </w:lvl>
    <w:lvl w:ilvl="1" w:tplc="081A0003">
      <w:start w:val="1"/>
      <w:numFmt w:val="bullet"/>
      <w:lvlText w:val="o"/>
      <w:lvlJc w:val="left"/>
      <w:pPr>
        <w:ind w:left="2347" w:hanging="360"/>
      </w:pPr>
      <w:rPr>
        <w:rFonts w:ascii="Courier New" w:hAnsi="Courier New" w:cs="Courier New" w:hint="default"/>
      </w:rPr>
    </w:lvl>
    <w:lvl w:ilvl="2" w:tplc="081A0005" w:tentative="1">
      <w:start w:val="1"/>
      <w:numFmt w:val="bullet"/>
      <w:lvlText w:val=""/>
      <w:lvlJc w:val="left"/>
      <w:pPr>
        <w:ind w:left="3067" w:hanging="360"/>
      </w:pPr>
      <w:rPr>
        <w:rFonts w:ascii="Wingdings" w:hAnsi="Wingdings" w:hint="default"/>
      </w:rPr>
    </w:lvl>
    <w:lvl w:ilvl="3" w:tplc="081A0001" w:tentative="1">
      <w:start w:val="1"/>
      <w:numFmt w:val="bullet"/>
      <w:lvlText w:val=""/>
      <w:lvlJc w:val="left"/>
      <w:pPr>
        <w:ind w:left="3787" w:hanging="360"/>
      </w:pPr>
      <w:rPr>
        <w:rFonts w:ascii="Symbol" w:hAnsi="Symbol" w:hint="default"/>
      </w:rPr>
    </w:lvl>
    <w:lvl w:ilvl="4" w:tplc="081A0003" w:tentative="1">
      <w:start w:val="1"/>
      <w:numFmt w:val="bullet"/>
      <w:lvlText w:val="o"/>
      <w:lvlJc w:val="left"/>
      <w:pPr>
        <w:ind w:left="4507" w:hanging="360"/>
      </w:pPr>
      <w:rPr>
        <w:rFonts w:ascii="Courier New" w:hAnsi="Courier New" w:cs="Courier New" w:hint="default"/>
      </w:rPr>
    </w:lvl>
    <w:lvl w:ilvl="5" w:tplc="081A0005" w:tentative="1">
      <w:start w:val="1"/>
      <w:numFmt w:val="bullet"/>
      <w:lvlText w:val=""/>
      <w:lvlJc w:val="left"/>
      <w:pPr>
        <w:ind w:left="5227" w:hanging="360"/>
      </w:pPr>
      <w:rPr>
        <w:rFonts w:ascii="Wingdings" w:hAnsi="Wingdings" w:hint="default"/>
      </w:rPr>
    </w:lvl>
    <w:lvl w:ilvl="6" w:tplc="081A0001" w:tentative="1">
      <w:start w:val="1"/>
      <w:numFmt w:val="bullet"/>
      <w:lvlText w:val=""/>
      <w:lvlJc w:val="left"/>
      <w:pPr>
        <w:ind w:left="5947" w:hanging="360"/>
      </w:pPr>
      <w:rPr>
        <w:rFonts w:ascii="Symbol" w:hAnsi="Symbol" w:hint="default"/>
      </w:rPr>
    </w:lvl>
    <w:lvl w:ilvl="7" w:tplc="081A0003" w:tentative="1">
      <w:start w:val="1"/>
      <w:numFmt w:val="bullet"/>
      <w:lvlText w:val="o"/>
      <w:lvlJc w:val="left"/>
      <w:pPr>
        <w:ind w:left="6667" w:hanging="360"/>
      </w:pPr>
      <w:rPr>
        <w:rFonts w:ascii="Courier New" w:hAnsi="Courier New" w:cs="Courier New" w:hint="default"/>
      </w:rPr>
    </w:lvl>
    <w:lvl w:ilvl="8" w:tplc="081A0005" w:tentative="1">
      <w:start w:val="1"/>
      <w:numFmt w:val="bullet"/>
      <w:lvlText w:val=""/>
      <w:lvlJc w:val="left"/>
      <w:pPr>
        <w:ind w:left="7387" w:hanging="360"/>
      </w:pPr>
      <w:rPr>
        <w:rFonts w:ascii="Wingdings" w:hAnsi="Wingdings" w:hint="default"/>
      </w:rPr>
    </w:lvl>
  </w:abstractNum>
  <w:abstractNum w:abstractNumId="40" w15:restartNumberingAfterBreak="0">
    <w:nsid w:val="7A7A7D6A"/>
    <w:multiLevelType w:val="hybridMultilevel"/>
    <w:tmpl w:val="3918C90E"/>
    <w:lvl w:ilvl="0" w:tplc="AB485EE6">
      <w:start w:val="1"/>
      <w:numFmt w:val="bullet"/>
      <w:lvlText w:val="-"/>
      <w:lvlJc w:val="left"/>
      <w:pPr>
        <w:ind w:left="720" w:hanging="360"/>
      </w:pPr>
      <w:rPr>
        <w:rFonts w:ascii="Arial" w:hAnsi="Aria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41" w15:restartNumberingAfterBreak="0">
    <w:nsid w:val="7A7F3AD3"/>
    <w:multiLevelType w:val="hybridMultilevel"/>
    <w:tmpl w:val="5A8658F6"/>
    <w:lvl w:ilvl="0" w:tplc="0C160E3E">
      <w:start w:val="1"/>
      <w:numFmt w:val="bullet"/>
      <w:lvlText w:val=""/>
      <w:lvlJc w:val="left"/>
      <w:pPr>
        <w:ind w:left="720" w:hanging="360"/>
      </w:pPr>
      <w:rPr>
        <w:rFonts w:ascii="Symbol" w:hAnsi="Symbol" w:hint="default"/>
        <w:color w:val="auto"/>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42" w15:restartNumberingAfterBreak="0">
    <w:nsid w:val="7E543DCF"/>
    <w:multiLevelType w:val="hybridMultilevel"/>
    <w:tmpl w:val="B8E6D46C"/>
    <w:lvl w:ilvl="0" w:tplc="241A000F">
      <w:start w:val="1"/>
      <w:numFmt w:val="decimal"/>
      <w:lvlText w:val="%1."/>
      <w:lvlJc w:val="left"/>
      <w:pPr>
        <w:ind w:left="720" w:hanging="360"/>
      </w:p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num w:numId="1" w16cid:durableId="1315062151">
    <w:abstractNumId w:val="27"/>
  </w:num>
  <w:num w:numId="2" w16cid:durableId="124662449">
    <w:abstractNumId w:val="10"/>
  </w:num>
  <w:num w:numId="3" w16cid:durableId="1226572135">
    <w:abstractNumId w:val="34"/>
  </w:num>
  <w:num w:numId="4" w16cid:durableId="409928033">
    <w:abstractNumId w:val="39"/>
  </w:num>
  <w:num w:numId="5" w16cid:durableId="2068602198">
    <w:abstractNumId w:val="30"/>
  </w:num>
  <w:num w:numId="6" w16cid:durableId="984505469">
    <w:abstractNumId w:val="30"/>
  </w:num>
  <w:num w:numId="7" w16cid:durableId="1697805505">
    <w:abstractNumId w:val="24"/>
  </w:num>
  <w:num w:numId="8" w16cid:durableId="925382080">
    <w:abstractNumId w:val="16"/>
  </w:num>
  <w:num w:numId="9" w16cid:durableId="1831098062">
    <w:abstractNumId w:val="15"/>
  </w:num>
  <w:num w:numId="10" w16cid:durableId="570894734">
    <w:abstractNumId w:val="20"/>
  </w:num>
  <w:num w:numId="11" w16cid:durableId="1548374411">
    <w:abstractNumId w:val="6"/>
  </w:num>
  <w:num w:numId="12" w16cid:durableId="2029602121">
    <w:abstractNumId w:val="25"/>
  </w:num>
  <w:num w:numId="13" w16cid:durableId="242881956">
    <w:abstractNumId w:val="40"/>
  </w:num>
  <w:num w:numId="14" w16cid:durableId="1168598864">
    <w:abstractNumId w:val="3"/>
  </w:num>
  <w:num w:numId="15" w16cid:durableId="1094134960">
    <w:abstractNumId w:val="14"/>
  </w:num>
  <w:num w:numId="16" w16cid:durableId="30695840">
    <w:abstractNumId w:val="19"/>
  </w:num>
  <w:num w:numId="17" w16cid:durableId="630668989">
    <w:abstractNumId w:val="2"/>
  </w:num>
  <w:num w:numId="18" w16cid:durableId="1567640047">
    <w:abstractNumId w:val="22"/>
  </w:num>
  <w:num w:numId="19" w16cid:durableId="736365871">
    <w:abstractNumId w:val="21"/>
  </w:num>
  <w:num w:numId="20" w16cid:durableId="2130778860">
    <w:abstractNumId w:val="13"/>
  </w:num>
  <w:num w:numId="21" w16cid:durableId="692077441">
    <w:abstractNumId w:val="41"/>
  </w:num>
  <w:num w:numId="22" w16cid:durableId="849024269">
    <w:abstractNumId w:val="7"/>
  </w:num>
  <w:num w:numId="23" w16cid:durableId="943730351">
    <w:abstractNumId w:val="31"/>
  </w:num>
  <w:num w:numId="24" w16cid:durableId="1299604732">
    <w:abstractNumId w:val="28"/>
  </w:num>
  <w:num w:numId="25" w16cid:durableId="2008441905">
    <w:abstractNumId w:val="36"/>
  </w:num>
  <w:num w:numId="26" w16cid:durableId="866212441">
    <w:abstractNumId w:val="8"/>
  </w:num>
  <w:num w:numId="27" w16cid:durableId="9257765">
    <w:abstractNumId w:val="37"/>
  </w:num>
  <w:num w:numId="28" w16cid:durableId="1255287836">
    <w:abstractNumId w:val="23"/>
  </w:num>
  <w:num w:numId="29" w16cid:durableId="2146577439">
    <w:abstractNumId w:val="29"/>
  </w:num>
  <w:num w:numId="30" w16cid:durableId="1669285616">
    <w:abstractNumId w:val="17"/>
  </w:num>
  <w:num w:numId="31" w16cid:durableId="269629623">
    <w:abstractNumId w:val="5"/>
  </w:num>
  <w:num w:numId="32" w16cid:durableId="473913572">
    <w:abstractNumId w:val="38"/>
  </w:num>
  <w:num w:numId="33" w16cid:durableId="942107551">
    <w:abstractNumId w:val="32"/>
  </w:num>
  <w:num w:numId="34" w16cid:durableId="2121562383">
    <w:abstractNumId w:val="12"/>
  </w:num>
  <w:num w:numId="35" w16cid:durableId="475143759">
    <w:abstractNumId w:val="42"/>
  </w:num>
  <w:num w:numId="36" w16cid:durableId="2023314806">
    <w:abstractNumId w:val="0"/>
  </w:num>
  <w:num w:numId="37" w16cid:durableId="1856646803">
    <w:abstractNumId w:val="11"/>
  </w:num>
  <w:num w:numId="38" w16cid:durableId="1061102291">
    <w:abstractNumId w:val="35"/>
  </w:num>
  <w:num w:numId="39" w16cid:durableId="1801220297">
    <w:abstractNumId w:val="9"/>
  </w:num>
  <w:num w:numId="40" w16cid:durableId="1977952319">
    <w:abstractNumId w:val="33"/>
  </w:num>
  <w:num w:numId="41" w16cid:durableId="279067477">
    <w:abstractNumId w:val="26"/>
  </w:num>
  <w:num w:numId="42" w16cid:durableId="445736661">
    <w:abstractNumId w:val="1"/>
  </w:num>
  <w:num w:numId="43" w16cid:durableId="465973888">
    <w:abstractNumId w:val="4"/>
  </w:num>
  <w:num w:numId="44" w16cid:durableId="511068635">
    <w:abstractNumId w:val="18"/>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isplayBackgroundShape/>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09"/>
  <w:hyphenationZone w:val="425"/>
  <w:drawingGridHorizontalSpacing w:val="187"/>
  <w:displayVerticalDrawingGridEvery w:val="2"/>
  <w:characterSpacingControl w:val="doNotCompress"/>
  <w:hdrShapeDefaults>
    <o:shapedefaults v:ext="edit" spidmax="2050" fill="f" fillcolor="white">
      <v:fill color="white" on="f"/>
      <v:textbox inset="1.5mm,.3mm,1.5mm,.3mm"/>
      <o:colormru v:ext="edit" colors="whit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6147"/>
    <w:rsid w:val="000000ED"/>
    <w:rsid w:val="000000EF"/>
    <w:rsid w:val="00000A71"/>
    <w:rsid w:val="00001021"/>
    <w:rsid w:val="000012BA"/>
    <w:rsid w:val="00001E67"/>
    <w:rsid w:val="00001E7C"/>
    <w:rsid w:val="00002096"/>
    <w:rsid w:val="00002452"/>
    <w:rsid w:val="0000280F"/>
    <w:rsid w:val="00004B12"/>
    <w:rsid w:val="00007D18"/>
    <w:rsid w:val="00007D7C"/>
    <w:rsid w:val="00010EB3"/>
    <w:rsid w:val="00011355"/>
    <w:rsid w:val="00012079"/>
    <w:rsid w:val="000126E5"/>
    <w:rsid w:val="0001288A"/>
    <w:rsid w:val="00012EA9"/>
    <w:rsid w:val="00012F15"/>
    <w:rsid w:val="00013DED"/>
    <w:rsid w:val="00014779"/>
    <w:rsid w:val="000161D9"/>
    <w:rsid w:val="00016239"/>
    <w:rsid w:val="00017A3C"/>
    <w:rsid w:val="00020275"/>
    <w:rsid w:val="00020481"/>
    <w:rsid w:val="000212AA"/>
    <w:rsid w:val="000222FE"/>
    <w:rsid w:val="000224CB"/>
    <w:rsid w:val="000232B4"/>
    <w:rsid w:val="00024E7C"/>
    <w:rsid w:val="00024F16"/>
    <w:rsid w:val="00025BA0"/>
    <w:rsid w:val="0002692F"/>
    <w:rsid w:val="0002779B"/>
    <w:rsid w:val="00030219"/>
    <w:rsid w:val="000310FE"/>
    <w:rsid w:val="000315FE"/>
    <w:rsid w:val="00032EF8"/>
    <w:rsid w:val="000335BC"/>
    <w:rsid w:val="000339E4"/>
    <w:rsid w:val="000350E1"/>
    <w:rsid w:val="0003532B"/>
    <w:rsid w:val="00035382"/>
    <w:rsid w:val="00036098"/>
    <w:rsid w:val="0003733A"/>
    <w:rsid w:val="000377F2"/>
    <w:rsid w:val="00037BF2"/>
    <w:rsid w:val="00040D92"/>
    <w:rsid w:val="00041C47"/>
    <w:rsid w:val="000426AF"/>
    <w:rsid w:val="0004305C"/>
    <w:rsid w:val="00043A43"/>
    <w:rsid w:val="00043EE0"/>
    <w:rsid w:val="00044327"/>
    <w:rsid w:val="00044541"/>
    <w:rsid w:val="0004486B"/>
    <w:rsid w:val="0004497D"/>
    <w:rsid w:val="0004560A"/>
    <w:rsid w:val="00045950"/>
    <w:rsid w:val="000463ED"/>
    <w:rsid w:val="00046608"/>
    <w:rsid w:val="00047917"/>
    <w:rsid w:val="00050AD8"/>
    <w:rsid w:val="00050E8E"/>
    <w:rsid w:val="00051156"/>
    <w:rsid w:val="000515B3"/>
    <w:rsid w:val="00051D19"/>
    <w:rsid w:val="00052374"/>
    <w:rsid w:val="000525B4"/>
    <w:rsid w:val="000539CB"/>
    <w:rsid w:val="00053DF8"/>
    <w:rsid w:val="00054833"/>
    <w:rsid w:val="00056823"/>
    <w:rsid w:val="00057CA8"/>
    <w:rsid w:val="00060DBD"/>
    <w:rsid w:val="000610D8"/>
    <w:rsid w:val="00061256"/>
    <w:rsid w:val="000621BE"/>
    <w:rsid w:val="00062882"/>
    <w:rsid w:val="00063011"/>
    <w:rsid w:val="00063310"/>
    <w:rsid w:val="000646BC"/>
    <w:rsid w:val="000651A3"/>
    <w:rsid w:val="0006523D"/>
    <w:rsid w:val="00066A2E"/>
    <w:rsid w:val="00067EE9"/>
    <w:rsid w:val="0007096C"/>
    <w:rsid w:val="0007198E"/>
    <w:rsid w:val="00071AD1"/>
    <w:rsid w:val="0007279A"/>
    <w:rsid w:val="00073505"/>
    <w:rsid w:val="00073DDC"/>
    <w:rsid w:val="00074DE9"/>
    <w:rsid w:val="00075B37"/>
    <w:rsid w:val="00075D19"/>
    <w:rsid w:val="00076957"/>
    <w:rsid w:val="000770F5"/>
    <w:rsid w:val="00077219"/>
    <w:rsid w:val="00077F49"/>
    <w:rsid w:val="000806E2"/>
    <w:rsid w:val="000812C5"/>
    <w:rsid w:val="00083463"/>
    <w:rsid w:val="000834C1"/>
    <w:rsid w:val="000844D4"/>
    <w:rsid w:val="000848DF"/>
    <w:rsid w:val="00084EE4"/>
    <w:rsid w:val="00085555"/>
    <w:rsid w:val="000863A0"/>
    <w:rsid w:val="00086887"/>
    <w:rsid w:val="0008689E"/>
    <w:rsid w:val="00090148"/>
    <w:rsid w:val="000924D7"/>
    <w:rsid w:val="00092E79"/>
    <w:rsid w:val="00092F78"/>
    <w:rsid w:val="000937CA"/>
    <w:rsid w:val="000940BC"/>
    <w:rsid w:val="00094BB9"/>
    <w:rsid w:val="0009596C"/>
    <w:rsid w:val="00095C9B"/>
    <w:rsid w:val="00096294"/>
    <w:rsid w:val="00096DAD"/>
    <w:rsid w:val="000A06B2"/>
    <w:rsid w:val="000A0F1E"/>
    <w:rsid w:val="000A11F6"/>
    <w:rsid w:val="000A1F24"/>
    <w:rsid w:val="000A23AA"/>
    <w:rsid w:val="000A3001"/>
    <w:rsid w:val="000A3266"/>
    <w:rsid w:val="000A409F"/>
    <w:rsid w:val="000A423B"/>
    <w:rsid w:val="000A48A4"/>
    <w:rsid w:val="000A570E"/>
    <w:rsid w:val="000A5CF4"/>
    <w:rsid w:val="000A778A"/>
    <w:rsid w:val="000A7A87"/>
    <w:rsid w:val="000B00FB"/>
    <w:rsid w:val="000B02E4"/>
    <w:rsid w:val="000B113C"/>
    <w:rsid w:val="000B1303"/>
    <w:rsid w:val="000B134E"/>
    <w:rsid w:val="000B1487"/>
    <w:rsid w:val="000B151F"/>
    <w:rsid w:val="000B1556"/>
    <w:rsid w:val="000B2C1F"/>
    <w:rsid w:val="000B3240"/>
    <w:rsid w:val="000B32F9"/>
    <w:rsid w:val="000B3BF6"/>
    <w:rsid w:val="000B46A0"/>
    <w:rsid w:val="000B4D77"/>
    <w:rsid w:val="000B58A6"/>
    <w:rsid w:val="000B7182"/>
    <w:rsid w:val="000B78C3"/>
    <w:rsid w:val="000B7D69"/>
    <w:rsid w:val="000C05E1"/>
    <w:rsid w:val="000C13B1"/>
    <w:rsid w:val="000C2159"/>
    <w:rsid w:val="000C4B8A"/>
    <w:rsid w:val="000C4BC2"/>
    <w:rsid w:val="000C4FE2"/>
    <w:rsid w:val="000C5CD5"/>
    <w:rsid w:val="000C5F3F"/>
    <w:rsid w:val="000C7075"/>
    <w:rsid w:val="000D1F3D"/>
    <w:rsid w:val="000D24D7"/>
    <w:rsid w:val="000D27A0"/>
    <w:rsid w:val="000D28F5"/>
    <w:rsid w:val="000D39A3"/>
    <w:rsid w:val="000D40B3"/>
    <w:rsid w:val="000D4E60"/>
    <w:rsid w:val="000D4FE0"/>
    <w:rsid w:val="000D596B"/>
    <w:rsid w:val="000D6408"/>
    <w:rsid w:val="000D6E9C"/>
    <w:rsid w:val="000D716E"/>
    <w:rsid w:val="000D7803"/>
    <w:rsid w:val="000E046C"/>
    <w:rsid w:val="000E073A"/>
    <w:rsid w:val="000E0D28"/>
    <w:rsid w:val="000E1F1E"/>
    <w:rsid w:val="000E262E"/>
    <w:rsid w:val="000E2E8F"/>
    <w:rsid w:val="000E35EB"/>
    <w:rsid w:val="000E36C3"/>
    <w:rsid w:val="000E783D"/>
    <w:rsid w:val="000E7C99"/>
    <w:rsid w:val="000E7F40"/>
    <w:rsid w:val="000F1CAA"/>
    <w:rsid w:val="000F2027"/>
    <w:rsid w:val="000F288E"/>
    <w:rsid w:val="000F2C33"/>
    <w:rsid w:val="000F2DDB"/>
    <w:rsid w:val="000F2E9F"/>
    <w:rsid w:val="000F4AAE"/>
    <w:rsid w:val="000F52F5"/>
    <w:rsid w:val="000F583A"/>
    <w:rsid w:val="000F67B1"/>
    <w:rsid w:val="000F6C3E"/>
    <w:rsid w:val="000F70F0"/>
    <w:rsid w:val="00101533"/>
    <w:rsid w:val="0010329E"/>
    <w:rsid w:val="00103C02"/>
    <w:rsid w:val="001041CD"/>
    <w:rsid w:val="00104474"/>
    <w:rsid w:val="00104617"/>
    <w:rsid w:val="00104F2C"/>
    <w:rsid w:val="001050DA"/>
    <w:rsid w:val="001058B2"/>
    <w:rsid w:val="00107B5C"/>
    <w:rsid w:val="00110BF1"/>
    <w:rsid w:val="0011107C"/>
    <w:rsid w:val="0011128D"/>
    <w:rsid w:val="00112465"/>
    <w:rsid w:val="0011271A"/>
    <w:rsid w:val="00113DBF"/>
    <w:rsid w:val="001146E0"/>
    <w:rsid w:val="001148BB"/>
    <w:rsid w:val="00114E07"/>
    <w:rsid w:val="00115B90"/>
    <w:rsid w:val="00115F17"/>
    <w:rsid w:val="00115FD7"/>
    <w:rsid w:val="001162D1"/>
    <w:rsid w:val="00117581"/>
    <w:rsid w:val="00117FE0"/>
    <w:rsid w:val="00120490"/>
    <w:rsid w:val="0012060C"/>
    <w:rsid w:val="00120A20"/>
    <w:rsid w:val="00121BD3"/>
    <w:rsid w:val="001221D5"/>
    <w:rsid w:val="0012350E"/>
    <w:rsid w:val="00123893"/>
    <w:rsid w:val="00124A23"/>
    <w:rsid w:val="00124E18"/>
    <w:rsid w:val="00127230"/>
    <w:rsid w:val="0013143A"/>
    <w:rsid w:val="00131477"/>
    <w:rsid w:val="001319B1"/>
    <w:rsid w:val="00132E88"/>
    <w:rsid w:val="0013342C"/>
    <w:rsid w:val="00133A2E"/>
    <w:rsid w:val="0013436F"/>
    <w:rsid w:val="00134658"/>
    <w:rsid w:val="00135A30"/>
    <w:rsid w:val="001364F0"/>
    <w:rsid w:val="00136AA4"/>
    <w:rsid w:val="001370C8"/>
    <w:rsid w:val="0013772D"/>
    <w:rsid w:val="00137F1C"/>
    <w:rsid w:val="00141342"/>
    <w:rsid w:val="001428D0"/>
    <w:rsid w:val="00147FEA"/>
    <w:rsid w:val="00150889"/>
    <w:rsid w:val="0015121B"/>
    <w:rsid w:val="0015295F"/>
    <w:rsid w:val="001531C5"/>
    <w:rsid w:val="001533C8"/>
    <w:rsid w:val="00153685"/>
    <w:rsid w:val="00153F7C"/>
    <w:rsid w:val="001553D5"/>
    <w:rsid w:val="001558AF"/>
    <w:rsid w:val="00155B3A"/>
    <w:rsid w:val="00156A3A"/>
    <w:rsid w:val="001578AB"/>
    <w:rsid w:val="00160438"/>
    <w:rsid w:val="00160580"/>
    <w:rsid w:val="0016126A"/>
    <w:rsid w:val="00161FBF"/>
    <w:rsid w:val="001621AD"/>
    <w:rsid w:val="001626D7"/>
    <w:rsid w:val="00162B61"/>
    <w:rsid w:val="00164114"/>
    <w:rsid w:val="0016492C"/>
    <w:rsid w:val="00166969"/>
    <w:rsid w:val="00166AB6"/>
    <w:rsid w:val="00167C53"/>
    <w:rsid w:val="00167DD7"/>
    <w:rsid w:val="00170106"/>
    <w:rsid w:val="00170883"/>
    <w:rsid w:val="00170967"/>
    <w:rsid w:val="001716E3"/>
    <w:rsid w:val="00171D2B"/>
    <w:rsid w:val="00172479"/>
    <w:rsid w:val="001737A1"/>
    <w:rsid w:val="00173BEA"/>
    <w:rsid w:val="00174C19"/>
    <w:rsid w:val="00174D0F"/>
    <w:rsid w:val="00175031"/>
    <w:rsid w:val="00177193"/>
    <w:rsid w:val="00177891"/>
    <w:rsid w:val="001803E7"/>
    <w:rsid w:val="001807FE"/>
    <w:rsid w:val="0018237F"/>
    <w:rsid w:val="00183405"/>
    <w:rsid w:val="001837EF"/>
    <w:rsid w:val="00183EA6"/>
    <w:rsid w:val="001841B5"/>
    <w:rsid w:val="00184A8E"/>
    <w:rsid w:val="0018509A"/>
    <w:rsid w:val="00185F70"/>
    <w:rsid w:val="00186FF9"/>
    <w:rsid w:val="001870E7"/>
    <w:rsid w:val="00187A46"/>
    <w:rsid w:val="00190549"/>
    <w:rsid w:val="00191394"/>
    <w:rsid w:val="00191BDF"/>
    <w:rsid w:val="00191C71"/>
    <w:rsid w:val="00191CF0"/>
    <w:rsid w:val="0019228F"/>
    <w:rsid w:val="00193502"/>
    <w:rsid w:val="001946EC"/>
    <w:rsid w:val="001948AE"/>
    <w:rsid w:val="001950B2"/>
    <w:rsid w:val="00195AE8"/>
    <w:rsid w:val="001963DD"/>
    <w:rsid w:val="00197388"/>
    <w:rsid w:val="00197C8A"/>
    <w:rsid w:val="00197F6C"/>
    <w:rsid w:val="001A1170"/>
    <w:rsid w:val="001A3029"/>
    <w:rsid w:val="001A45CA"/>
    <w:rsid w:val="001A599F"/>
    <w:rsid w:val="001A666B"/>
    <w:rsid w:val="001A7176"/>
    <w:rsid w:val="001A7771"/>
    <w:rsid w:val="001B082D"/>
    <w:rsid w:val="001B0DC9"/>
    <w:rsid w:val="001B1739"/>
    <w:rsid w:val="001B36C7"/>
    <w:rsid w:val="001B3A7F"/>
    <w:rsid w:val="001B467F"/>
    <w:rsid w:val="001B46BF"/>
    <w:rsid w:val="001B57E1"/>
    <w:rsid w:val="001B607C"/>
    <w:rsid w:val="001B6714"/>
    <w:rsid w:val="001B7344"/>
    <w:rsid w:val="001C024D"/>
    <w:rsid w:val="001C040D"/>
    <w:rsid w:val="001C0509"/>
    <w:rsid w:val="001C06A5"/>
    <w:rsid w:val="001C0790"/>
    <w:rsid w:val="001C17A4"/>
    <w:rsid w:val="001C32E6"/>
    <w:rsid w:val="001C3AF6"/>
    <w:rsid w:val="001C440F"/>
    <w:rsid w:val="001C53DA"/>
    <w:rsid w:val="001C55B1"/>
    <w:rsid w:val="001C5981"/>
    <w:rsid w:val="001C5D15"/>
    <w:rsid w:val="001C6304"/>
    <w:rsid w:val="001C7EEC"/>
    <w:rsid w:val="001D2638"/>
    <w:rsid w:val="001D275D"/>
    <w:rsid w:val="001D2AE9"/>
    <w:rsid w:val="001D369A"/>
    <w:rsid w:val="001D5976"/>
    <w:rsid w:val="001D73CA"/>
    <w:rsid w:val="001E0401"/>
    <w:rsid w:val="001E340B"/>
    <w:rsid w:val="001E4C4E"/>
    <w:rsid w:val="001E530D"/>
    <w:rsid w:val="001E5F5F"/>
    <w:rsid w:val="001E6AF3"/>
    <w:rsid w:val="001E6F11"/>
    <w:rsid w:val="001E75B5"/>
    <w:rsid w:val="001F03D2"/>
    <w:rsid w:val="001F0813"/>
    <w:rsid w:val="001F0878"/>
    <w:rsid w:val="001F09F9"/>
    <w:rsid w:val="001F22BC"/>
    <w:rsid w:val="001F35CE"/>
    <w:rsid w:val="001F4867"/>
    <w:rsid w:val="001F555D"/>
    <w:rsid w:val="001F5F15"/>
    <w:rsid w:val="001F6928"/>
    <w:rsid w:val="001F6F41"/>
    <w:rsid w:val="002004DE"/>
    <w:rsid w:val="002009BB"/>
    <w:rsid w:val="00200AC9"/>
    <w:rsid w:val="00200FC7"/>
    <w:rsid w:val="00201E7D"/>
    <w:rsid w:val="002028C9"/>
    <w:rsid w:val="0020423E"/>
    <w:rsid w:val="00204477"/>
    <w:rsid w:val="002064FF"/>
    <w:rsid w:val="00206BE8"/>
    <w:rsid w:val="00207345"/>
    <w:rsid w:val="0020744C"/>
    <w:rsid w:val="00210BC6"/>
    <w:rsid w:val="0021136C"/>
    <w:rsid w:val="002118A0"/>
    <w:rsid w:val="00211C67"/>
    <w:rsid w:val="00213285"/>
    <w:rsid w:val="002135A8"/>
    <w:rsid w:val="002135D6"/>
    <w:rsid w:val="00215874"/>
    <w:rsid w:val="00216299"/>
    <w:rsid w:val="002172D5"/>
    <w:rsid w:val="00220213"/>
    <w:rsid w:val="00220C26"/>
    <w:rsid w:val="0022252E"/>
    <w:rsid w:val="002231DE"/>
    <w:rsid w:val="00223664"/>
    <w:rsid w:val="0022439F"/>
    <w:rsid w:val="00226161"/>
    <w:rsid w:val="0022668F"/>
    <w:rsid w:val="00226FD0"/>
    <w:rsid w:val="00227B7B"/>
    <w:rsid w:val="0023099F"/>
    <w:rsid w:val="00230C01"/>
    <w:rsid w:val="00232852"/>
    <w:rsid w:val="00232925"/>
    <w:rsid w:val="00232AF1"/>
    <w:rsid w:val="00232EED"/>
    <w:rsid w:val="00233382"/>
    <w:rsid w:val="00233DFD"/>
    <w:rsid w:val="0023431B"/>
    <w:rsid w:val="00234AD7"/>
    <w:rsid w:val="00234B4C"/>
    <w:rsid w:val="00235AC0"/>
    <w:rsid w:val="00235B03"/>
    <w:rsid w:val="00235D97"/>
    <w:rsid w:val="0023698E"/>
    <w:rsid w:val="00236FDA"/>
    <w:rsid w:val="00237FC7"/>
    <w:rsid w:val="00240004"/>
    <w:rsid w:val="00240CFC"/>
    <w:rsid w:val="00241B38"/>
    <w:rsid w:val="00241DF9"/>
    <w:rsid w:val="00241EFC"/>
    <w:rsid w:val="00241F85"/>
    <w:rsid w:val="00242B00"/>
    <w:rsid w:val="00243916"/>
    <w:rsid w:val="00243BE7"/>
    <w:rsid w:val="00243E31"/>
    <w:rsid w:val="00244803"/>
    <w:rsid w:val="002467D7"/>
    <w:rsid w:val="00247D4B"/>
    <w:rsid w:val="0025001F"/>
    <w:rsid w:val="002500BB"/>
    <w:rsid w:val="00250190"/>
    <w:rsid w:val="00250B52"/>
    <w:rsid w:val="00251329"/>
    <w:rsid w:val="00253880"/>
    <w:rsid w:val="00253B55"/>
    <w:rsid w:val="00254773"/>
    <w:rsid w:val="00254921"/>
    <w:rsid w:val="00254C4B"/>
    <w:rsid w:val="00255A68"/>
    <w:rsid w:val="00260641"/>
    <w:rsid w:val="0026136B"/>
    <w:rsid w:val="00261A65"/>
    <w:rsid w:val="00261B99"/>
    <w:rsid w:val="002640E3"/>
    <w:rsid w:val="00264766"/>
    <w:rsid w:val="002654AA"/>
    <w:rsid w:val="002667B8"/>
    <w:rsid w:val="00266B3C"/>
    <w:rsid w:val="00266BC3"/>
    <w:rsid w:val="00267BC3"/>
    <w:rsid w:val="00267BDD"/>
    <w:rsid w:val="00270AF9"/>
    <w:rsid w:val="00270C19"/>
    <w:rsid w:val="00272D0A"/>
    <w:rsid w:val="00273837"/>
    <w:rsid w:val="00273EF2"/>
    <w:rsid w:val="00274305"/>
    <w:rsid w:val="0027432F"/>
    <w:rsid w:val="0027464A"/>
    <w:rsid w:val="0027558D"/>
    <w:rsid w:val="002758C1"/>
    <w:rsid w:val="00275B44"/>
    <w:rsid w:val="002766D1"/>
    <w:rsid w:val="00276DC9"/>
    <w:rsid w:val="00277C20"/>
    <w:rsid w:val="00277C6C"/>
    <w:rsid w:val="002803EB"/>
    <w:rsid w:val="002809EC"/>
    <w:rsid w:val="00280EB2"/>
    <w:rsid w:val="00280F1D"/>
    <w:rsid w:val="00280FB7"/>
    <w:rsid w:val="00281DAD"/>
    <w:rsid w:val="00282552"/>
    <w:rsid w:val="0028379C"/>
    <w:rsid w:val="00283890"/>
    <w:rsid w:val="00284612"/>
    <w:rsid w:val="00284D27"/>
    <w:rsid w:val="00285D15"/>
    <w:rsid w:val="00285FB6"/>
    <w:rsid w:val="00286021"/>
    <w:rsid w:val="00287E54"/>
    <w:rsid w:val="002908AB"/>
    <w:rsid w:val="00291A18"/>
    <w:rsid w:val="002924F5"/>
    <w:rsid w:val="00292DC9"/>
    <w:rsid w:val="00292F10"/>
    <w:rsid w:val="00293C83"/>
    <w:rsid w:val="00294A72"/>
    <w:rsid w:val="00295D73"/>
    <w:rsid w:val="00297EB7"/>
    <w:rsid w:val="002A11BD"/>
    <w:rsid w:val="002A16A5"/>
    <w:rsid w:val="002A175B"/>
    <w:rsid w:val="002A1D65"/>
    <w:rsid w:val="002A1FA7"/>
    <w:rsid w:val="002A2344"/>
    <w:rsid w:val="002A431D"/>
    <w:rsid w:val="002A48FB"/>
    <w:rsid w:val="002A554D"/>
    <w:rsid w:val="002A7F73"/>
    <w:rsid w:val="002B06EA"/>
    <w:rsid w:val="002B08E4"/>
    <w:rsid w:val="002B0954"/>
    <w:rsid w:val="002B198A"/>
    <w:rsid w:val="002B1C7C"/>
    <w:rsid w:val="002B3E96"/>
    <w:rsid w:val="002B63D5"/>
    <w:rsid w:val="002B7064"/>
    <w:rsid w:val="002C005E"/>
    <w:rsid w:val="002C016D"/>
    <w:rsid w:val="002C0427"/>
    <w:rsid w:val="002C076F"/>
    <w:rsid w:val="002C090A"/>
    <w:rsid w:val="002C1E1E"/>
    <w:rsid w:val="002C22C3"/>
    <w:rsid w:val="002C2456"/>
    <w:rsid w:val="002C24B7"/>
    <w:rsid w:val="002C25AA"/>
    <w:rsid w:val="002C28E0"/>
    <w:rsid w:val="002C2EF1"/>
    <w:rsid w:val="002C4881"/>
    <w:rsid w:val="002C4AD5"/>
    <w:rsid w:val="002C4FA0"/>
    <w:rsid w:val="002C6E26"/>
    <w:rsid w:val="002C78A5"/>
    <w:rsid w:val="002D06C1"/>
    <w:rsid w:val="002D2430"/>
    <w:rsid w:val="002D267D"/>
    <w:rsid w:val="002D2913"/>
    <w:rsid w:val="002D2C60"/>
    <w:rsid w:val="002D31D7"/>
    <w:rsid w:val="002D4586"/>
    <w:rsid w:val="002D4A53"/>
    <w:rsid w:val="002D5E4F"/>
    <w:rsid w:val="002D644F"/>
    <w:rsid w:val="002D6718"/>
    <w:rsid w:val="002D6AAD"/>
    <w:rsid w:val="002D6EFE"/>
    <w:rsid w:val="002D781E"/>
    <w:rsid w:val="002D7BED"/>
    <w:rsid w:val="002D7D3C"/>
    <w:rsid w:val="002E0283"/>
    <w:rsid w:val="002E034B"/>
    <w:rsid w:val="002E0DE6"/>
    <w:rsid w:val="002E12D3"/>
    <w:rsid w:val="002E250F"/>
    <w:rsid w:val="002E2744"/>
    <w:rsid w:val="002E2910"/>
    <w:rsid w:val="002E2AE3"/>
    <w:rsid w:val="002E5170"/>
    <w:rsid w:val="002E5AE7"/>
    <w:rsid w:val="002E5BE9"/>
    <w:rsid w:val="002E67C9"/>
    <w:rsid w:val="002E6C17"/>
    <w:rsid w:val="002E79C8"/>
    <w:rsid w:val="002E7E4C"/>
    <w:rsid w:val="002F0596"/>
    <w:rsid w:val="002F087F"/>
    <w:rsid w:val="002F08EB"/>
    <w:rsid w:val="002F152A"/>
    <w:rsid w:val="002F2479"/>
    <w:rsid w:val="002F2C7A"/>
    <w:rsid w:val="002F2ED8"/>
    <w:rsid w:val="002F39DF"/>
    <w:rsid w:val="002F3E29"/>
    <w:rsid w:val="002F3F71"/>
    <w:rsid w:val="002F60E7"/>
    <w:rsid w:val="002F703B"/>
    <w:rsid w:val="002F745F"/>
    <w:rsid w:val="002F7842"/>
    <w:rsid w:val="002F794D"/>
    <w:rsid w:val="00300500"/>
    <w:rsid w:val="00300559"/>
    <w:rsid w:val="00301447"/>
    <w:rsid w:val="003018D5"/>
    <w:rsid w:val="00302BB1"/>
    <w:rsid w:val="00303CC4"/>
    <w:rsid w:val="00303D60"/>
    <w:rsid w:val="003041A3"/>
    <w:rsid w:val="00304391"/>
    <w:rsid w:val="003049AC"/>
    <w:rsid w:val="00304A09"/>
    <w:rsid w:val="00304AC1"/>
    <w:rsid w:val="00306853"/>
    <w:rsid w:val="00306B99"/>
    <w:rsid w:val="00306CA2"/>
    <w:rsid w:val="0030726B"/>
    <w:rsid w:val="003078C6"/>
    <w:rsid w:val="00307F4E"/>
    <w:rsid w:val="003100F6"/>
    <w:rsid w:val="003103FC"/>
    <w:rsid w:val="00311355"/>
    <w:rsid w:val="00313E31"/>
    <w:rsid w:val="003169AD"/>
    <w:rsid w:val="00317FDE"/>
    <w:rsid w:val="00320646"/>
    <w:rsid w:val="00320A3F"/>
    <w:rsid w:val="00320F35"/>
    <w:rsid w:val="00321477"/>
    <w:rsid w:val="0032151B"/>
    <w:rsid w:val="00321A42"/>
    <w:rsid w:val="00323A88"/>
    <w:rsid w:val="00324208"/>
    <w:rsid w:val="00324D06"/>
    <w:rsid w:val="00324D4E"/>
    <w:rsid w:val="0032631E"/>
    <w:rsid w:val="00326641"/>
    <w:rsid w:val="00326BBC"/>
    <w:rsid w:val="00327556"/>
    <w:rsid w:val="0032755D"/>
    <w:rsid w:val="00327666"/>
    <w:rsid w:val="00327B50"/>
    <w:rsid w:val="00327C70"/>
    <w:rsid w:val="003305E8"/>
    <w:rsid w:val="0033186E"/>
    <w:rsid w:val="00331937"/>
    <w:rsid w:val="00332012"/>
    <w:rsid w:val="00332878"/>
    <w:rsid w:val="00333AF5"/>
    <w:rsid w:val="0033465B"/>
    <w:rsid w:val="00334E69"/>
    <w:rsid w:val="003359D3"/>
    <w:rsid w:val="0033643F"/>
    <w:rsid w:val="00336BC3"/>
    <w:rsid w:val="00336EA7"/>
    <w:rsid w:val="00336F6F"/>
    <w:rsid w:val="003371C5"/>
    <w:rsid w:val="00337303"/>
    <w:rsid w:val="00337A9A"/>
    <w:rsid w:val="00337D6A"/>
    <w:rsid w:val="00337EF1"/>
    <w:rsid w:val="00340E00"/>
    <w:rsid w:val="0034111C"/>
    <w:rsid w:val="00342F02"/>
    <w:rsid w:val="00342FED"/>
    <w:rsid w:val="00343AC7"/>
    <w:rsid w:val="0034502A"/>
    <w:rsid w:val="003450C4"/>
    <w:rsid w:val="00345470"/>
    <w:rsid w:val="00345EC7"/>
    <w:rsid w:val="00346140"/>
    <w:rsid w:val="00346A3A"/>
    <w:rsid w:val="00347A8B"/>
    <w:rsid w:val="003505C4"/>
    <w:rsid w:val="00350607"/>
    <w:rsid w:val="00350961"/>
    <w:rsid w:val="00351592"/>
    <w:rsid w:val="00351B03"/>
    <w:rsid w:val="00351D87"/>
    <w:rsid w:val="0035271B"/>
    <w:rsid w:val="0035289E"/>
    <w:rsid w:val="00352DC6"/>
    <w:rsid w:val="00352E33"/>
    <w:rsid w:val="00353460"/>
    <w:rsid w:val="00353E0C"/>
    <w:rsid w:val="00354EC8"/>
    <w:rsid w:val="0035640F"/>
    <w:rsid w:val="00356C58"/>
    <w:rsid w:val="003607AD"/>
    <w:rsid w:val="003612BE"/>
    <w:rsid w:val="00361D31"/>
    <w:rsid w:val="00362D9E"/>
    <w:rsid w:val="00365509"/>
    <w:rsid w:val="003677AD"/>
    <w:rsid w:val="0037007E"/>
    <w:rsid w:val="00370120"/>
    <w:rsid w:val="00370384"/>
    <w:rsid w:val="00371CA1"/>
    <w:rsid w:val="00371EB5"/>
    <w:rsid w:val="0037339B"/>
    <w:rsid w:val="00373C61"/>
    <w:rsid w:val="003744D1"/>
    <w:rsid w:val="0037475E"/>
    <w:rsid w:val="00377838"/>
    <w:rsid w:val="003834CC"/>
    <w:rsid w:val="00386766"/>
    <w:rsid w:val="0038685A"/>
    <w:rsid w:val="00386A20"/>
    <w:rsid w:val="00386EEB"/>
    <w:rsid w:val="003909CF"/>
    <w:rsid w:val="0039204B"/>
    <w:rsid w:val="0039221A"/>
    <w:rsid w:val="0039265B"/>
    <w:rsid w:val="00392817"/>
    <w:rsid w:val="00394F9A"/>
    <w:rsid w:val="003957EB"/>
    <w:rsid w:val="0039793B"/>
    <w:rsid w:val="003A02D6"/>
    <w:rsid w:val="003A053A"/>
    <w:rsid w:val="003A10B9"/>
    <w:rsid w:val="003A1B60"/>
    <w:rsid w:val="003A2213"/>
    <w:rsid w:val="003A397C"/>
    <w:rsid w:val="003A39B1"/>
    <w:rsid w:val="003A3D45"/>
    <w:rsid w:val="003A435C"/>
    <w:rsid w:val="003A4E7B"/>
    <w:rsid w:val="003A5065"/>
    <w:rsid w:val="003A531A"/>
    <w:rsid w:val="003A67D9"/>
    <w:rsid w:val="003A67FA"/>
    <w:rsid w:val="003A75E8"/>
    <w:rsid w:val="003B03CD"/>
    <w:rsid w:val="003B16D8"/>
    <w:rsid w:val="003B1790"/>
    <w:rsid w:val="003B2500"/>
    <w:rsid w:val="003B25B0"/>
    <w:rsid w:val="003B2E49"/>
    <w:rsid w:val="003B2FED"/>
    <w:rsid w:val="003B3BA6"/>
    <w:rsid w:val="003B6C92"/>
    <w:rsid w:val="003B7586"/>
    <w:rsid w:val="003C39A9"/>
    <w:rsid w:val="003C3FEF"/>
    <w:rsid w:val="003C5A27"/>
    <w:rsid w:val="003C5D3C"/>
    <w:rsid w:val="003C646D"/>
    <w:rsid w:val="003C734D"/>
    <w:rsid w:val="003C737D"/>
    <w:rsid w:val="003C75A5"/>
    <w:rsid w:val="003D1720"/>
    <w:rsid w:val="003D2635"/>
    <w:rsid w:val="003D28DB"/>
    <w:rsid w:val="003D2B2D"/>
    <w:rsid w:val="003D36A4"/>
    <w:rsid w:val="003D42A0"/>
    <w:rsid w:val="003D5572"/>
    <w:rsid w:val="003D5806"/>
    <w:rsid w:val="003D6DE6"/>
    <w:rsid w:val="003D7ABA"/>
    <w:rsid w:val="003E07CB"/>
    <w:rsid w:val="003E2592"/>
    <w:rsid w:val="003E3198"/>
    <w:rsid w:val="003E372C"/>
    <w:rsid w:val="003E5008"/>
    <w:rsid w:val="003E5DAB"/>
    <w:rsid w:val="003E5EF3"/>
    <w:rsid w:val="003E65DA"/>
    <w:rsid w:val="003E6669"/>
    <w:rsid w:val="003E6785"/>
    <w:rsid w:val="003E6B35"/>
    <w:rsid w:val="003E6CDD"/>
    <w:rsid w:val="003E6FD1"/>
    <w:rsid w:val="003F043C"/>
    <w:rsid w:val="003F1A2C"/>
    <w:rsid w:val="003F1AD5"/>
    <w:rsid w:val="003F1C29"/>
    <w:rsid w:val="003F2D47"/>
    <w:rsid w:val="003F318F"/>
    <w:rsid w:val="003F37AD"/>
    <w:rsid w:val="003F37C9"/>
    <w:rsid w:val="003F476F"/>
    <w:rsid w:val="003F6514"/>
    <w:rsid w:val="003F693E"/>
    <w:rsid w:val="003F7BE9"/>
    <w:rsid w:val="00400264"/>
    <w:rsid w:val="004012EA"/>
    <w:rsid w:val="00401C93"/>
    <w:rsid w:val="004031D5"/>
    <w:rsid w:val="00403A3B"/>
    <w:rsid w:val="00403F6B"/>
    <w:rsid w:val="004046B0"/>
    <w:rsid w:val="00404F7E"/>
    <w:rsid w:val="00406B87"/>
    <w:rsid w:val="00406D2A"/>
    <w:rsid w:val="004072C6"/>
    <w:rsid w:val="00407538"/>
    <w:rsid w:val="00407B36"/>
    <w:rsid w:val="004105EF"/>
    <w:rsid w:val="004105FD"/>
    <w:rsid w:val="004109F6"/>
    <w:rsid w:val="00412276"/>
    <w:rsid w:val="0041317A"/>
    <w:rsid w:val="004134A9"/>
    <w:rsid w:val="004145EC"/>
    <w:rsid w:val="0041576F"/>
    <w:rsid w:val="0041631B"/>
    <w:rsid w:val="0041638D"/>
    <w:rsid w:val="00417985"/>
    <w:rsid w:val="00420214"/>
    <w:rsid w:val="00422820"/>
    <w:rsid w:val="00422B39"/>
    <w:rsid w:val="00422C1D"/>
    <w:rsid w:val="0042325C"/>
    <w:rsid w:val="004234E9"/>
    <w:rsid w:val="004244A7"/>
    <w:rsid w:val="00424D1E"/>
    <w:rsid w:val="00425537"/>
    <w:rsid w:val="0042684A"/>
    <w:rsid w:val="00426BE9"/>
    <w:rsid w:val="00427FBD"/>
    <w:rsid w:val="004300E3"/>
    <w:rsid w:val="004303CE"/>
    <w:rsid w:val="004307CD"/>
    <w:rsid w:val="00432D9D"/>
    <w:rsid w:val="00435CFB"/>
    <w:rsid w:val="00435DAB"/>
    <w:rsid w:val="00436344"/>
    <w:rsid w:val="00436BCE"/>
    <w:rsid w:val="00436EF1"/>
    <w:rsid w:val="0043747C"/>
    <w:rsid w:val="004377C5"/>
    <w:rsid w:val="00441011"/>
    <w:rsid w:val="004413EC"/>
    <w:rsid w:val="004416FC"/>
    <w:rsid w:val="00442813"/>
    <w:rsid w:val="004437E5"/>
    <w:rsid w:val="00444A33"/>
    <w:rsid w:val="00445BEE"/>
    <w:rsid w:val="00445D73"/>
    <w:rsid w:val="0044650F"/>
    <w:rsid w:val="00446F48"/>
    <w:rsid w:val="00450081"/>
    <w:rsid w:val="00451290"/>
    <w:rsid w:val="00451406"/>
    <w:rsid w:val="004521B2"/>
    <w:rsid w:val="00454192"/>
    <w:rsid w:val="004544BA"/>
    <w:rsid w:val="0045486E"/>
    <w:rsid w:val="00454FCD"/>
    <w:rsid w:val="00455250"/>
    <w:rsid w:val="004553BB"/>
    <w:rsid w:val="00455770"/>
    <w:rsid w:val="0045624D"/>
    <w:rsid w:val="004570A7"/>
    <w:rsid w:val="0046030D"/>
    <w:rsid w:val="00462869"/>
    <w:rsid w:val="0046780B"/>
    <w:rsid w:val="00470771"/>
    <w:rsid w:val="004713DA"/>
    <w:rsid w:val="004716C4"/>
    <w:rsid w:val="00471B9C"/>
    <w:rsid w:val="004732D7"/>
    <w:rsid w:val="00473735"/>
    <w:rsid w:val="004749C7"/>
    <w:rsid w:val="004749EC"/>
    <w:rsid w:val="00474CE5"/>
    <w:rsid w:val="00475BA0"/>
    <w:rsid w:val="00476120"/>
    <w:rsid w:val="00476863"/>
    <w:rsid w:val="00477C7F"/>
    <w:rsid w:val="00480E20"/>
    <w:rsid w:val="00481079"/>
    <w:rsid w:val="00481FCC"/>
    <w:rsid w:val="0048368B"/>
    <w:rsid w:val="00485AC0"/>
    <w:rsid w:val="004868D6"/>
    <w:rsid w:val="00486BC1"/>
    <w:rsid w:val="0049083A"/>
    <w:rsid w:val="00490922"/>
    <w:rsid w:val="00490FE2"/>
    <w:rsid w:val="00491E63"/>
    <w:rsid w:val="00491F0A"/>
    <w:rsid w:val="00491F20"/>
    <w:rsid w:val="0049234C"/>
    <w:rsid w:val="00492FF1"/>
    <w:rsid w:val="0049555D"/>
    <w:rsid w:val="00495A92"/>
    <w:rsid w:val="00495EE4"/>
    <w:rsid w:val="004968B7"/>
    <w:rsid w:val="0049788F"/>
    <w:rsid w:val="004A01AE"/>
    <w:rsid w:val="004A05AD"/>
    <w:rsid w:val="004A0EDB"/>
    <w:rsid w:val="004A16E6"/>
    <w:rsid w:val="004A1A60"/>
    <w:rsid w:val="004A1A93"/>
    <w:rsid w:val="004A3E93"/>
    <w:rsid w:val="004A43AC"/>
    <w:rsid w:val="004A4E52"/>
    <w:rsid w:val="004A54DD"/>
    <w:rsid w:val="004A55F1"/>
    <w:rsid w:val="004A563C"/>
    <w:rsid w:val="004A5830"/>
    <w:rsid w:val="004A6653"/>
    <w:rsid w:val="004A694A"/>
    <w:rsid w:val="004B0316"/>
    <w:rsid w:val="004B036E"/>
    <w:rsid w:val="004B055D"/>
    <w:rsid w:val="004B0D65"/>
    <w:rsid w:val="004B0F22"/>
    <w:rsid w:val="004B14CF"/>
    <w:rsid w:val="004B191D"/>
    <w:rsid w:val="004B2F7A"/>
    <w:rsid w:val="004B33D9"/>
    <w:rsid w:val="004B3620"/>
    <w:rsid w:val="004B5968"/>
    <w:rsid w:val="004B64D3"/>
    <w:rsid w:val="004B65E2"/>
    <w:rsid w:val="004B6B29"/>
    <w:rsid w:val="004B7D92"/>
    <w:rsid w:val="004B7DD9"/>
    <w:rsid w:val="004C074F"/>
    <w:rsid w:val="004C1B32"/>
    <w:rsid w:val="004C1DC3"/>
    <w:rsid w:val="004C2B9D"/>
    <w:rsid w:val="004C363B"/>
    <w:rsid w:val="004C37B3"/>
    <w:rsid w:val="004C3E07"/>
    <w:rsid w:val="004C468B"/>
    <w:rsid w:val="004C48EB"/>
    <w:rsid w:val="004C53A9"/>
    <w:rsid w:val="004C5DFF"/>
    <w:rsid w:val="004D0E97"/>
    <w:rsid w:val="004D2248"/>
    <w:rsid w:val="004D229F"/>
    <w:rsid w:val="004D27EE"/>
    <w:rsid w:val="004D2C4A"/>
    <w:rsid w:val="004D3C42"/>
    <w:rsid w:val="004D5544"/>
    <w:rsid w:val="004D696D"/>
    <w:rsid w:val="004D6B6B"/>
    <w:rsid w:val="004D6B79"/>
    <w:rsid w:val="004D79FF"/>
    <w:rsid w:val="004E07DC"/>
    <w:rsid w:val="004E2325"/>
    <w:rsid w:val="004E2828"/>
    <w:rsid w:val="004E2DF6"/>
    <w:rsid w:val="004E2E88"/>
    <w:rsid w:val="004E4990"/>
    <w:rsid w:val="004E51C3"/>
    <w:rsid w:val="004E554B"/>
    <w:rsid w:val="004E5647"/>
    <w:rsid w:val="004E5952"/>
    <w:rsid w:val="004E5F87"/>
    <w:rsid w:val="004E69FE"/>
    <w:rsid w:val="004E7336"/>
    <w:rsid w:val="004F0352"/>
    <w:rsid w:val="004F05B8"/>
    <w:rsid w:val="004F1BC7"/>
    <w:rsid w:val="004F2543"/>
    <w:rsid w:val="004F3214"/>
    <w:rsid w:val="004F3B2E"/>
    <w:rsid w:val="004F3D96"/>
    <w:rsid w:val="004F3DB3"/>
    <w:rsid w:val="004F4352"/>
    <w:rsid w:val="004F4C1A"/>
    <w:rsid w:val="004F59B6"/>
    <w:rsid w:val="004F5CA2"/>
    <w:rsid w:val="004F69D9"/>
    <w:rsid w:val="004F6D58"/>
    <w:rsid w:val="004F72E8"/>
    <w:rsid w:val="004F7823"/>
    <w:rsid w:val="004F7DA5"/>
    <w:rsid w:val="004F7EF1"/>
    <w:rsid w:val="004F7F2D"/>
    <w:rsid w:val="005000D9"/>
    <w:rsid w:val="005018AD"/>
    <w:rsid w:val="00501EC3"/>
    <w:rsid w:val="00502DDF"/>
    <w:rsid w:val="005034A8"/>
    <w:rsid w:val="00503637"/>
    <w:rsid w:val="00505103"/>
    <w:rsid w:val="0050526A"/>
    <w:rsid w:val="00506A4E"/>
    <w:rsid w:val="00506C45"/>
    <w:rsid w:val="00506CCA"/>
    <w:rsid w:val="005110F3"/>
    <w:rsid w:val="0051179D"/>
    <w:rsid w:val="0051203B"/>
    <w:rsid w:val="00512127"/>
    <w:rsid w:val="00512248"/>
    <w:rsid w:val="0051229E"/>
    <w:rsid w:val="00513F7B"/>
    <w:rsid w:val="0051454F"/>
    <w:rsid w:val="00514DBA"/>
    <w:rsid w:val="00515F3D"/>
    <w:rsid w:val="00515F7C"/>
    <w:rsid w:val="005160DA"/>
    <w:rsid w:val="0051653E"/>
    <w:rsid w:val="00516669"/>
    <w:rsid w:val="00516A98"/>
    <w:rsid w:val="00516F14"/>
    <w:rsid w:val="00517139"/>
    <w:rsid w:val="00517CF6"/>
    <w:rsid w:val="00520326"/>
    <w:rsid w:val="00520773"/>
    <w:rsid w:val="00521980"/>
    <w:rsid w:val="00521D38"/>
    <w:rsid w:val="00522A56"/>
    <w:rsid w:val="00523AF9"/>
    <w:rsid w:val="00523C2A"/>
    <w:rsid w:val="00523D48"/>
    <w:rsid w:val="00523D7B"/>
    <w:rsid w:val="00523E59"/>
    <w:rsid w:val="005254BE"/>
    <w:rsid w:val="00526A74"/>
    <w:rsid w:val="00526BF2"/>
    <w:rsid w:val="00527373"/>
    <w:rsid w:val="00527DFF"/>
    <w:rsid w:val="00527FB3"/>
    <w:rsid w:val="00530354"/>
    <w:rsid w:val="00530715"/>
    <w:rsid w:val="005307E9"/>
    <w:rsid w:val="00531060"/>
    <w:rsid w:val="00531BDF"/>
    <w:rsid w:val="00531D5E"/>
    <w:rsid w:val="0053270C"/>
    <w:rsid w:val="00533385"/>
    <w:rsid w:val="00533627"/>
    <w:rsid w:val="00534290"/>
    <w:rsid w:val="00534994"/>
    <w:rsid w:val="00534C7E"/>
    <w:rsid w:val="005364C6"/>
    <w:rsid w:val="005375A5"/>
    <w:rsid w:val="00542072"/>
    <w:rsid w:val="005429EA"/>
    <w:rsid w:val="00543290"/>
    <w:rsid w:val="005439AD"/>
    <w:rsid w:val="00543CFC"/>
    <w:rsid w:val="00543E0A"/>
    <w:rsid w:val="00544A3D"/>
    <w:rsid w:val="00545C36"/>
    <w:rsid w:val="00545C46"/>
    <w:rsid w:val="00545E08"/>
    <w:rsid w:val="00545F02"/>
    <w:rsid w:val="00545F2A"/>
    <w:rsid w:val="005461FF"/>
    <w:rsid w:val="0054765F"/>
    <w:rsid w:val="00547B55"/>
    <w:rsid w:val="00547F8E"/>
    <w:rsid w:val="005518B8"/>
    <w:rsid w:val="005525A0"/>
    <w:rsid w:val="0055261D"/>
    <w:rsid w:val="00552B46"/>
    <w:rsid w:val="00552BC0"/>
    <w:rsid w:val="005538A9"/>
    <w:rsid w:val="00554191"/>
    <w:rsid w:val="00554A92"/>
    <w:rsid w:val="0055649A"/>
    <w:rsid w:val="00557522"/>
    <w:rsid w:val="00560592"/>
    <w:rsid w:val="005614E7"/>
    <w:rsid w:val="00561D60"/>
    <w:rsid w:val="00562095"/>
    <w:rsid w:val="00563176"/>
    <w:rsid w:val="005631F6"/>
    <w:rsid w:val="00563A74"/>
    <w:rsid w:val="00563F09"/>
    <w:rsid w:val="0056416E"/>
    <w:rsid w:val="00564B4F"/>
    <w:rsid w:val="0056567D"/>
    <w:rsid w:val="00565A48"/>
    <w:rsid w:val="00566132"/>
    <w:rsid w:val="0056697E"/>
    <w:rsid w:val="00567EF4"/>
    <w:rsid w:val="00567FA3"/>
    <w:rsid w:val="005702C4"/>
    <w:rsid w:val="005707E4"/>
    <w:rsid w:val="0057155B"/>
    <w:rsid w:val="005719C9"/>
    <w:rsid w:val="00572F86"/>
    <w:rsid w:val="00572FAF"/>
    <w:rsid w:val="00573010"/>
    <w:rsid w:val="00573490"/>
    <w:rsid w:val="00575228"/>
    <w:rsid w:val="005762B2"/>
    <w:rsid w:val="00577C9A"/>
    <w:rsid w:val="00582635"/>
    <w:rsid w:val="00582925"/>
    <w:rsid w:val="00582E07"/>
    <w:rsid w:val="00583C74"/>
    <w:rsid w:val="005844F4"/>
    <w:rsid w:val="00584C40"/>
    <w:rsid w:val="00585DEC"/>
    <w:rsid w:val="00586FC9"/>
    <w:rsid w:val="005872C4"/>
    <w:rsid w:val="00592357"/>
    <w:rsid w:val="00592472"/>
    <w:rsid w:val="00592956"/>
    <w:rsid w:val="0059391B"/>
    <w:rsid w:val="005956B8"/>
    <w:rsid w:val="00595EE1"/>
    <w:rsid w:val="0059719E"/>
    <w:rsid w:val="005974E8"/>
    <w:rsid w:val="00597652"/>
    <w:rsid w:val="00597BE2"/>
    <w:rsid w:val="005A05AB"/>
    <w:rsid w:val="005A0EB4"/>
    <w:rsid w:val="005A1027"/>
    <w:rsid w:val="005A1203"/>
    <w:rsid w:val="005A1C58"/>
    <w:rsid w:val="005A1FA4"/>
    <w:rsid w:val="005A2678"/>
    <w:rsid w:val="005A2EA8"/>
    <w:rsid w:val="005A3244"/>
    <w:rsid w:val="005A35C4"/>
    <w:rsid w:val="005A3846"/>
    <w:rsid w:val="005A3C41"/>
    <w:rsid w:val="005A4B36"/>
    <w:rsid w:val="005A4E28"/>
    <w:rsid w:val="005A5220"/>
    <w:rsid w:val="005A594B"/>
    <w:rsid w:val="005A61E5"/>
    <w:rsid w:val="005A7C6C"/>
    <w:rsid w:val="005B01FF"/>
    <w:rsid w:val="005B03B3"/>
    <w:rsid w:val="005B12FE"/>
    <w:rsid w:val="005B2C22"/>
    <w:rsid w:val="005B2C43"/>
    <w:rsid w:val="005B322E"/>
    <w:rsid w:val="005B3F86"/>
    <w:rsid w:val="005B62A3"/>
    <w:rsid w:val="005B62DA"/>
    <w:rsid w:val="005B641A"/>
    <w:rsid w:val="005B6F56"/>
    <w:rsid w:val="005B7FB8"/>
    <w:rsid w:val="005C0B70"/>
    <w:rsid w:val="005C27F2"/>
    <w:rsid w:val="005C374E"/>
    <w:rsid w:val="005C50B4"/>
    <w:rsid w:val="005C64B6"/>
    <w:rsid w:val="005C70A5"/>
    <w:rsid w:val="005C7E9F"/>
    <w:rsid w:val="005D0B51"/>
    <w:rsid w:val="005D1A8A"/>
    <w:rsid w:val="005D21A4"/>
    <w:rsid w:val="005D2502"/>
    <w:rsid w:val="005D2A78"/>
    <w:rsid w:val="005D2D2C"/>
    <w:rsid w:val="005D30CD"/>
    <w:rsid w:val="005D403F"/>
    <w:rsid w:val="005D485E"/>
    <w:rsid w:val="005D4C4D"/>
    <w:rsid w:val="005D5346"/>
    <w:rsid w:val="005D540C"/>
    <w:rsid w:val="005D572C"/>
    <w:rsid w:val="005D5BC7"/>
    <w:rsid w:val="005D5C5F"/>
    <w:rsid w:val="005D5D67"/>
    <w:rsid w:val="005D6158"/>
    <w:rsid w:val="005D6B6A"/>
    <w:rsid w:val="005D7666"/>
    <w:rsid w:val="005D79EF"/>
    <w:rsid w:val="005E00FD"/>
    <w:rsid w:val="005E09F8"/>
    <w:rsid w:val="005E12CA"/>
    <w:rsid w:val="005E1C69"/>
    <w:rsid w:val="005E22E4"/>
    <w:rsid w:val="005E27E8"/>
    <w:rsid w:val="005E3ACD"/>
    <w:rsid w:val="005E48D9"/>
    <w:rsid w:val="005E4D51"/>
    <w:rsid w:val="005E502E"/>
    <w:rsid w:val="005E5063"/>
    <w:rsid w:val="005E5D34"/>
    <w:rsid w:val="005E6026"/>
    <w:rsid w:val="005E7C18"/>
    <w:rsid w:val="005F0DC3"/>
    <w:rsid w:val="005F0E9C"/>
    <w:rsid w:val="005F0EAE"/>
    <w:rsid w:val="005F1208"/>
    <w:rsid w:val="005F1DEC"/>
    <w:rsid w:val="005F2751"/>
    <w:rsid w:val="005F2EEE"/>
    <w:rsid w:val="005F304B"/>
    <w:rsid w:val="005F35C1"/>
    <w:rsid w:val="005F4169"/>
    <w:rsid w:val="005F4D57"/>
    <w:rsid w:val="005F5190"/>
    <w:rsid w:val="005F55F2"/>
    <w:rsid w:val="005F6AD2"/>
    <w:rsid w:val="005F6F0F"/>
    <w:rsid w:val="005F6F9D"/>
    <w:rsid w:val="005F7541"/>
    <w:rsid w:val="005F75F8"/>
    <w:rsid w:val="005F7B19"/>
    <w:rsid w:val="005F7F92"/>
    <w:rsid w:val="006003F0"/>
    <w:rsid w:val="00600642"/>
    <w:rsid w:val="006011D0"/>
    <w:rsid w:val="0060122D"/>
    <w:rsid w:val="006016A5"/>
    <w:rsid w:val="00602441"/>
    <w:rsid w:val="00602A71"/>
    <w:rsid w:val="00602FC4"/>
    <w:rsid w:val="00603336"/>
    <w:rsid w:val="0060586D"/>
    <w:rsid w:val="006060F3"/>
    <w:rsid w:val="0060653C"/>
    <w:rsid w:val="00606589"/>
    <w:rsid w:val="00611970"/>
    <w:rsid w:val="00612CB3"/>
    <w:rsid w:val="00613049"/>
    <w:rsid w:val="006157F0"/>
    <w:rsid w:val="006161DD"/>
    <w:rsid w:val="00617B0D"/>
    <w:rsid w:val="006205EC"/>
    <w:rsid w:val="0062167B"/>
    <w:rsid w:val="00621E7D"/>
    <w:rsid w:val="006223F8"/>
    <w:rsid w:val="00624DBB"/>
    <w:rsid w:val="00624E4E"/>
    <w:rsid w:val="00624F32"/>
    <w:rsid w:val="00625B66"/>
    <w:rsid w:val="00626FF8"/>
    <w:rsid w:val="00627C40"/>
    <w:rsid w:val="00630181"/>
    <w:rsid w:val="00630BAF"/>
    <w:rsid w:val="00630E55"/>
    <w:rsid w:val="006311AD"/>
    <w:rsid w:val="006311D5"/>
    <w:rsid w:val="00631EFE"/>
    <w:rsid w:val="0063254B"/>
    <w:rsid w:val="00632CE4"/>
    <w:rsid w:val="00633819"/>
    <w:rsid w:val="00633DDA"/>
    <w:rsid w:val="006345CD"/>
    <w:rsid w:val="00634736"/>
    <w:rsid w:val="006348C7"/>
    <w:rsid w:val="00634F7A"/>
    <w:rsid w:val="00635678"/>
    <w:rsid w:val="00636A64"/>
    <w:rsid w:val="00637ACD"/>
    <w:rsid w:val="00637B91"/>
    <w:rsid w:val="006400FB"/>
    <w:rsid w:val="006418C2"/>
    <w:rsid w:val="00641DB7"/>
    <w:rsid w:val="006427C9"/>
    <w:rsid w:val="00643319"/>
    <w:rsid w:val="0064354B"/>
    <w:rsid w:val="00644727"/>
    <w:rsid w:val="00644B3D"/>
    <w:rsid w:val="00645FF7"/>
    <w:rsid w:val="006464A3"/>
    <w:rsid w:val="00646624"/>
    <w:rsid w:val="00647044"/>
    <w:rsid w:val="006478D1"/>
    <w:rsid w:val="00647B51"/>
    <w:rsid w:val="00647BCF"/>
    <w:rsid w:val="00650A3E"/>
    <w:rsid w:val="00650F89"/>
    <w:rsid w:val="00653852"/>
    <w:rsid w:val="00653A4F"/>
    <w:rsid w:val="00653E95"/>
    <w:rsid w:val="0065448B"/>
    <w:rsid w:val="00654725"/>
    <w:rsid w:val="00654769"/>
    <w:rsid w:val="00654ACB"/>
    <w:rsid w:val="00654D6D"/>
    <w:rsid w:val="006556FC"/>
    <w:rsid w:val="00655B8B"/>
    <w:rsid w:val="00655DD9"/>
    <w:rsid w:val="00656DF2"/>
    <w:rsid w:val="00657F5D"/>
    <w:rsid w:val="00660464"/>
    <w:rsid w:val="00661DAF"/>
    <w:rsid w:val="0066244C"/>
    <w:rsid w:val="006624A9"/>
    <w:rsid w:val="00663B2F"/>
    <w:rsid w:val="00663C2F"/>
    <w:rsid w:val="00664D1A"/>
    <w:rsid w:val="006657F4"/>
    <w:rsid w:val="00666480"/>
    <w:rsid w:val="00666926"/>
    <w:rsid w:val="00666BFE"/>
    <w:rsid w:val="00670A11"/>
    <w:rsid w:val="00670C3D"/>
    <w:rsid w:val="00671B31"/>
    <w:rsid w:val="00672267"/>
    <w:rsid w:val="00673B99"/>
    <w:rsid w:val="00674A06"/>
    <w:rsid w:val="006755A7"/>
    <w:rsid w:val="00675EDA"/>
    <w:rsid w:val="00676065"/>
    <w:rsid w:val="00676562"/>
    <w:rsid w:val="00676AB2"/>
    <w:rsid w:val="006779C3"/>
    <w:rsid w:val="00682A1D"/>
    <w:rsid w:val="00682BDE"/>
    <w:rsid w:val="006830F2"/>
    <w:rsid w:val="00683973"/>
    <w:rsid w:val="00683DE7"/>
    <w:rsid w:val="006845F5"/>
    <w:rsid w:val="00685F35"/>
    <w:rsid w:val="00685F41"/>
    <w:rsid w:val="00686E57"/>
    <w:rsid w:val="0068700C"/>
    <w:rsid w:val="00687299"/>
    <w:rsid w:val="00687A7E"/>
    <w:rsid w:val="006905E1"/>
    <w:rsid w:val="00690645"/>
    <w:rsid w:val="00690E3B"/>
    <w:rsid w:val="00691845"/>
    <w:rsid w:val="00692AC7"/>
    <w:rsid w:val="00694358"/>
    <w:rsid w:val="0069439C"/>
    <w:rsid w:val="00695B3C"/>
    <w:rsid w:val="00696095"/>
    <w:rsid w:val="00696591"/>
    <w:rsid w:val="00696AC4"/>
    <w:rsid w:val="00697488"/>
    <w:rsid w:val="00697BD0"/>
    <w:rsid w:val="00697EA4"/>
    <w:rsid w:val="006A04F2"/>
    <w:rsid w:val="006A08CF"/>
    <w:rsid w:val="006A236D"/>
    <w:rsid w:val="006A240C"/>
    <w:rsid w:val="006A27E4"/>
    <w:rsid w:val="006A290C"/>
    <w:rsid w:val="006A2B9C"/>
    <w:rsid w:val="006A4B18"/>
    <w:rsid w:val="006A54DB"/>
    <w:rsid w:val="006A5C4A"/>
    <w:rsid w:val="006A5E26"/>
    <w:rsid w:val="006A7707"/>
    <w:rsid w:val="006A7D53"/>
    <w:rsid w:val="006B0138"/>
    <w:rsid w:val="006B1A08"/>
    <w:rsid w:val="006B1DD7"/>
    <w:rsid w:val="006B2927"/>
    <w:rsid w:val="006B29FC"/>
    <w:rsid w:val="006B335F"/>
    <w:rsid w:val="006B4954"/>
    <w:rsid w:val="006B4B8A"/>
    <w:rsid w:val="006B62F3"/>
    <w:rsid w:val="006B68EA"/>
    <w:rsid w:val="006B7103"/>
    <w:rsid w:val="006B746C"/>
    <w:rsid w:val="006B7A6C"/>
    <w:rsid w:val="006C1638"/>
    <w:rsid w:val="006C18E0"/>
    <w:rsid w:val="006C3245"/>
    <w:rsid w:val="006C42F0"/>
    <w:rsid w:val="006C4D75"/>
    <w:rsid w:val="006C571B"/>
    <w:rsid w:val="006C5961"/>
    <w:rsid w:val="006C5D21"/>
    <w:rsid w:val="006C5E14"/>
    <w:rsid w:val="006C7CA7"/>
    <w:rsid w:val="006C7CDC"/>
    <w:rsid w:val="006D0159"/>
    <w:rsid w:val="006D01C4"/>
    <w:rsid w:val="006D12BE"/>
    <w:rsid w:val="006D1A44"/>
    <w:rsid w:val="006D4B64"/>
    <w:rsid w:val="006D4C3F"/>
    <w:rsid w:val="006D4E59"/>
    <w:rsid w:val="006D5E80"/>
    <w:rsid w:val="006D7167"/>
    <w:rsid w:val="006E10A4"/>
    <w:rsid w:val="006E120A"/>
    <w:rsid w:val="006E28B1"/>
    <w:rsid w:val="006E4F1A"/>
    <w:rsid w:val="006E54BE"/>
    <w:rsid w:val="006E569B"/>
    <w:rsid w:val="006E5ABD"/>
    <w:rsid w:val="006E5D1C"/>
    <w:rsid w:val="006E5E21"/>
    <w:rsid w:val="006E7A92"/>
    <w:rsid w:val="006E7EA1"/>
    <w:rsid w:val="006F0266"/>
    <w:rsid w:val="006F0788"/>
    <w:rsid w:val="006F1518"/>
    <w:rsid w:val="006F4783"/>
    <w:rsid w:val="006F4C1F"/>
    <w:rsid w:val="006F6404"/>
    <w:rsid w:val="006F66E3"/>
    <w:rsid w:val="006F7FF2"/>
    <w:rsid w:val="00700A89"/>
    <w:rsid w:val="00701665"/>
    <w:rsid w:val="00701FE8"/>
    <w:rsid w:val="00702BA4"/>
    <w:rsid w:val="007043C0"/>
    <w:rsid w:val="00704773"/>
    <w:rsid w:val="007072AB"/>
    <w:rsid w:val="00707AC1"/>
    <w:rsid w:val="0071144E"/>
    <w:rsid w:val="00714C29"/>
    <w:rsid w:val="007155B0"/>
    <w:rsid w:val="007168FD"/>
    <w:rsid w:val="00716CEC"/>
    <w:rsid w:val="00717A80"/>
    <w:rsid w:val="00717AD4"/>
    <w:rsid w:val="00717DFB"/>
    <w:rsid w:val="00720242"/>
    <w:rsid w:val="007214C4"/>
    <w:rsid w:val="00722E7A"/>
    <w:rsid w:val="00724CCE"/>
    <w:rsid w:val="00725B68"/>
    <w:rsid w:val="007260B8"/>
    <w:rsid w:val="00726297"/>
    <w:rsid w:val="00726DFE"/>
    <w:rsid w:val="0072728C"/>
    <w:rsid w:val="00727765"/>
    <w:rsid w:val="007300F3"/>
    <w:rsid w:val="007305E0"/>
    <w:rsid w:val="00730701"/>
    <w:rsid w:val="00732119"/>
    <w:rsid w:val="007321D7"/>
    <w:rsid w:val="00732E85"/>
    <w:rsid w:val="007335B8"/>
    <w:rsid w:val="007336C4"/>
    <w:rsid w:val="00733805"/>
    <w:rsid w:val="007345AF"/>
    <w:rsid w:val="00734841"/>
    <w:rsid w:val="00734E28"/>
    <w:rsid w:val="00735705"/>
    <w:rsid w:val="00736915"/>
    <w:rsid w:val="00736A9E"/>
    <w:rsid w:val="00736EA9"/>
    <w:rsid w:val="007402E3"/>
    <w:rsid w:val="007407B2"/>
    <w:rsid w:val="00741EC9"/>
    <w:rsid w:val="007433F7"/>
    <w:rsid w:val="0074373C"/>
    <w:rsid w:val="007443BC"/>
    <w:rsid w:val="00744DEC"/>
    <w:rsid w:val="00747486"/>
    <w:rsid w:val="00750156"/>
    <w:rsid w:val="007505D4"/>
    <w:rsid w:val="007508C2"/>
    <w:rsid w:val="00751101"/>
    <w:rsid w:val="00751CEE"/>
    <w:rsid w:val="00753058"/>
    <w:rsid w:val="007534C3"/>
    <w:rsid w:val="0075606D"/>
    <w:rsid w:val="007566A1"/>
    <w:rsid w:val="00756EF4"/>
    <w:rsid w:val="00757ACE"/>
    <w:rsid w:val="0076028F"/>
    <w:rsid w:val="00760301"/>
    <w:rsid w:val="00760578"/>
    <w:rsid w:val="007611E2"/>
    <w:rsid w:val="00762461"/>
    <w:rsid w:val="00763EC1"/>
    <w:rsid w:val="0076423B"/>
    <w:rsid w:val="00764E8B"/>
    <w:rsid w:val="007652AE"/>
    <w:rsid w:val="007653EB"/>
    <w:rsid w:val="007657B3"/>
    <w:rsid w:val="00765BEA"/>
    <w:rsid w:val="00765F04"/>
    <w:rsid w:val="00766175"/>
    <w:rsid w:val="00767136"/>
    <w:rsid w:val="0077090A"/>
    <w:rsid w:val="00770ED0"/>
    <w:rsid w:val="00771FF0"/>
    <w:rsid w:val="00772271"/>
    <w:rsid w:val="00772641"/>
    <w:rsid w:val="00773A38"/>
    <w:rsid w:val="00773F78"/>
    <w:rsid w:val="007741F4"/>
    <w:rsid w:val="00774509"/>
    <w:rsid w:val="00774699"/>
    <w:rsid w:val="00774F61"/>
    <w:rsid w:val="007765C9"/>
    <w:rsid w:val="00776A13"/>
    <w:rsid w:val="00776E00"/>
    <w:rsid w:val="00777846"/>
    <w:rsid w:val="00780366"/>
    <w:rsid w:val="007834BE"/>
    <w:rsid w:val="00784139"/>
    <w:rsid w:val="007842D0"/>
    <w:rsid w:val="00784744"/>
    <w:rsid w:val="007847E8"/>
    <w:rsid w:val="00784E91"/>
    <w:rsid w:val="007853FB"/>
    <w:rsid w:val="00787FAE"/>
    <w:rsid w:val="0079104C"/>
    <w:rsid w:val="007923A4"/>
    <w:rsid w:val="00792721"/>
    <w:rsid w:val="00793521"/>
    <w:rsid w:val="00793FA0"/>
    <w:rsid w:val="007941D7"/>
    <w:rsid w:val="00795994"/>
    <w:rsid w:val="00795B68"/>
    <w:rsid w:val="00795D89"/>
    <w:rsid w:val="00797911"/>
    <w:rsid w:val="007A0939"/>
    <w:rsid w:val="007A097E"/>
    <w:rsid w:val="007A1432"/>
    <w:rsid w:val="007A151C"/>
    <w:rsid w:val="007A317E"/>
    <w:rsid w:val="007A386D"/>
    <w:rsid w:val="007A4334"/>
    <w:rsid w:val="007A464C"/>
    <w:rsid w:val="007A56DE"/>
    <w:rsid w:val="007A659C"/>
    <w:rsid w:val="007A7D35"/>
    <w:rsid w:val="007B03DB"/>
    <w:rsid w:val="007B0F9B"/>
    <w:rsid w:val="007B1EAD"/>
    <w:rsid w:val="007B5344"/>
    <w:rsid w:val="007B5942"/>
    <w:rsid w:val="007B782A"/>
    <w:rsid w:val="007B7A4A"/>
    <w:rsid w:val="007C0069"/>
    <w:rsid w:val="007C2BDA"/>
    <w:rsid w:val="007C4998"/>
    <w:rsid w:val="007C5906"/>
    <w:rsid w:val="007C620D"/>
    <w:rsid w:val="007C6222"/>
    <w:rsid w:val="007C6F96"/>
    <w:rsid w:val="007D0339"/>
    <w:rsid w:val="007D4505"/>
    <w:rsid w:val="007D48F1"/>
    <w:rsid w:val="007D5486"/>
    <w:rsid w:val="007D5590"/>
    <w:rsid w:val="007D6714"/>
    <w:rsid w:val="007D6D96"/>
    <w:rsid w:val="007D7E14"/>
    <w:rsid w:val="007E1DF9"/>
    <w:rsid w:val="007E33C1"/>
    <w:rsid w:val="007E3432"/>
    <w:rsid w:val="007E367C"/>
    <w:rsid w:val="007E3AF5"/>
    <w:rsid w:val="007E3C4A"/>
    <w:rsid w:val="007E4E00"/>
    <w:rsid w:val="007E5711"/>
    <w:rsid w:val="007E5D13"/>
    <w:rsid w:val="007E7733"/>
    <w:rsid w:val="007F019C"/>
    <w:rsid w:val="007F0250"/>
    <w:rsid w:val="007F0376"/>
    <w:rsid w:val="007F0B83"/>
    <w:rsid w:val="007F0DB5"/>
    <w:rsid w:val="007F2D24"/>
    <w:rsid w:val="007F473C"/>
    <w:rsid w:val="007F4784"/>
    <w:rsid w:val="007F5701"/>
    <w:rsid w:val="007F5A10"/>
    <w:rsid w:val="007F60C1"/>
    <w:rsid w:val="00800561"/>
    <w:rsid w:val="0080104C"/>
    <w:rsid w:val="0080167A"/>
    <w:rsid w:val="0080169A"/>
    <w:rsid w:val="008024A8"/>
    <w:rsid w:val="00803DFD"/>
    <w:rsid w:val="00803E20"/>
    <w:rsid w:val="00803F71"/>
    <w:rsid w:val="00804520"/>
    <w:rsid w:val="00804640"/>
    <w:rsid w:val="0080643F"/>
    <w:rsid w:val="00806D0F"/>
    <w:rsid w:val="0080774F"/>
    <w:rsid w:val="00807C17"/>
    <w:rsid w:val="00810E6D"/>
    <w:rsid w:val="00811FC7"/>
    <w:rsid w:val="0081287D"/>
    <w:rsid w:val="00813C1A"/>
    <w:rsid w:val="00814B63"/>
    <w:rsid w:val="0081681A"/>
    <w:rsid w:val="00817A30"/>
    <w:rsid w:val="00817E18"/>
    <w:rsid w:val="00820276"/>
    <w:rsid w:val="00820518"/>
    <w:rsid w:val="008215EE"/>
    <w:rsid w:val="0082188E"/>
    <w:rsid w:val="008235DB"/>
    <w:rsid w:val="00823606"/>
    <w:rsid w:val="00823907"/>
    <w:rsid w:val="00823E7D"/>
    <w:rsid w:val="00823F38"/>
    <w:rsid w:val="00824939"/>
    <w:rsid w:val="00825053"/>
    <w:rsid w:val="0082535E"/>
    <w:rsid w:val="00827944"/>
    <w:rsid w:val="00830252"/>
    <w:rsid w:val="00830A0F"/>
    <w:rsid w:val="008312B8"/>
    <w:rsid w:val="00831662"/>
    <w:rsid w:val="008319E3"/>
    <w:rsid w:val="00832F6C"/>
    <w:rsid w:val="008346A4"/>
    <w:rsid w:val="008357C2"/>
    <w:rsid w:val="00835A69"/>
    <w:rsid w:val="00836026"/>
    <w:rsid w:val="00836A09"/>
    <w:rsid w:val="00837609"/>
    <w:rsid w:val="00840C48"/>
    <w:rsid w:val="0084205A"/>
    <w:rsid w:val="0084280C"/>
    <w:rsid w:val="00842E46"/>
    <w:rsid w:val="00844715"/>
    <w:rsid w:val="00844856"/>
    <w:rsid w:val="0084535C"/>
    <w:rsid w:val="00845432"/>
    <w:rsid w:val="00845D65"/>
    <w:rsid w:val="00847373"/>
    <w:rsid w:val="008477B2"/>
    <w:rsid w:val="00850E48"/>
    <w:rsid w:val="008511AC"/>
    <w:rsid w:val="00853148"/>
    <w:rsid w:val="0085373E"/>
    <w:rsid w:val="008545EC"/>
    <w:rsid w:val="008547BD"/>
    <w:rsid w:val="008552FC"/>
    <w:rsid w:val="00855EBA"/>
    <w:rsid w:val="00856A17"/>
    <w:rsid w:val="0086029F"/>
    <w:rsid w:val="008602EA"/>
    <w:rsid w:val="00860DD6"/>
    <w:rsid w:val="00860FB3"/>
    <w:rsid w:val="00861E60"/>
    <w:rsid w:val="00862A51"/>
    <w:rsid w:val="00862B1A"/>
    <w:rsid w:val="00862C0A"/>
    <w:rsid w:val="00862D77"/>
    <w:rsid w:val="008639CA"/>
    <w:rsid w:val="00863DA1"/>
    <w:rsid w:val="00865C09"/>
    <w:rsid w:val="00865E16"/>
    <w:rsid w:val="00866F12"/>
    <w:rsid w:val="0086737B"/>
    <w:rsid w:val="0087048C"/>
    <w:rsid w:val="00870CC4"/>
    <w:rsid w:val="00870F2B"/>
    <w:rsid w:val="00871139"/>
    <w:rsid w:val="008744EB"/>
    <w:rsid w:val="00874885"/>
    <w:rsid w:val="0087547B"/>
    <w:rsid w:val="0087615E"/>
    <w:rsid w:val="008766B8"/>
    <w:rsid w:val="008778A2"/>
    <w:rsid w:val="00877FEF"/>
    <w:rsid w:val="008807D7"/>
    <w:rsid w:val="008807F1"/>
    <w:rsid w:val="00881B71"/>
    <w:rsid w:val="00882936"/>
    <w:rsid w:val="00882C97"/>
    <w:rsid w:val="00883BA3"/>
    <w:rsid w:val="00884280"/>
    <w:rsid w:val="00885929"/>
    <w:rsid w:val="00886099"/>
    <w:rsid w:val="00886419"/>
    <w:rsid w:val="008873C3"/>
    <w:rsid w:val="00887971"/>
    <w:rsid w:val="008913EB"/>
    <w:rsid w:val="008914ED"/>
    <w:rsid w:val="008919C2"/>
    <w:rsid w:val="00891DA3"/>
    <w:rsid w:val="00892427"/>
    <w:rsid w:val="00892668"/>
    <w:rsid w:val="0089272F"/>
    <w:rsid w:val="00892911"/>
    <w:rsid w:val="00892E7D"/>
    <w:rsid w:val="00893B23"/>
    <w:rsid w:val="00893C4F"/>
    <w:rsid w:val="008955EA"/>
    <w:rsid w:val="008969EF"/>
    <w:rsid w:val="00896EE1"/>
    <w:rsid w:val="0089703C"/>
    <w:rsid w:val="008A17E5"/>
    <w:rsid w:val="008A2A2A"/>
    <w:rsid w:val="008A2A71"/>
    <w:rsid w:val="008A327E"/>
    <w:rsid w:val="008A420B"/>
    <w:rsid w:val="008A6437"/>
    <w:rsid w:val="008A6484"/>
    <w:rsid w:val="008A7381"/>
    <w:rsid w:val="008A7A59"/>
    <w:rsid w:val="008A7FA1"/>
    <w:rsid w:val="008B0325"/>
    <w:rsid w:val="008B0B2D"/>
    <w:rsid w:val="008B1FB5"/>
    <w:rsid w:val="008B272E"/>
    <w:rsid w:val="008B2815"/>
    <w:rsid w:val="008B2CFA"/>
    <w:rsid w:val="008B2E00"/>
    <w:rsid w:val="008B2E92"/>
    <w:rsid w:val="008B34F3"/>
    <w:rsid w:val="008B3B3C"/>
    <w:rsid w:val="008B3F93"/>
    <w:rsid w:val="008B4953"/>
    <w:rsid w:val="008B5463"/>
    <w:rsid w:val="008B5FB1"/>
    <w:rsid w:val="008B7DB3"/>
    <w:rsid w:val="008C014D"/>
    <w:rsid w:val="008C0315"/>
    <w:rsid w:val="008C07C3"/>
    <w:rsid w:val="008C1338"/>
    <w:rsid w:val="008C1C16"/>
    <w:rsid w:val="008C1DE5"/>
    <w:rsid w:val="008C25F2"/>
    <w:rsid w:val="008C320A"/>
    <w:rsid w:val="008C3463"/>
    <w:rsid w:val="008C3C0D"/>
    <w:rsid w:val="008C4A5D"/>
    <w:rsid w:val="008C4E6A"/>
    <w:rsid w:val="008C6476"/>
    <w:rsid w:val="008C79EF"/>
    <w:rsid w:val="008D25C4"/>
    <w:rsid w:val="008D2B74"/>
    <w:rsid w:val="008D3C94"/>
    <w:rsid w:val="008D42A0"/>
    <w:rsid w:val="008D52E7"/>
    <w:rsid w:val="008D6214"/>
    <w:rsid w:val="008D6752"/>
    <w:rsid w:val="008D679A"/>
    <w:rsid w:val="008D6E94"/>
    <w:rsid w:val="008D702F"/>
    <w:rsid w:val="008D7245"/>
    <w:rsid w:val="008D773D"/>
    <w:rsid w:val="008D78B5"/>
    <w:rsid w:val="008E01F1"/>
    <w:rsid w:val="008E05AF"/>
    <w:rsid w:val="008E062E"/>
    <w:rsid w:val="008E1B41"/>
    <w:rsid w:val="008E211B"/>
    <w:rsid w:val="008E2532"/>
    <w:rsid w:val="008E2FE6"/>
    <w:rsid w:val="008E4111"/>
    <w:rsid w:val="008E5D13"/>
    <w:rsid w:val="008E6571"/>
    <w:rsid w:val="008E6D31"/>
    <w:rsid w:val="008E799C"/>
    <w:rsid w:val="008E7B1D"/>
    <w:rsid w:val="008F0631"/>
    <w:rsid w:val="008F0D3A"/>
    <w:rsid w:val="008F0E7C"/>
    <w:rsid w:val="008F1609"/>
    <w:rsid w:val="008F2FB5"/>
    <w:rsid w:val="008F3B12"/>
    <w:rsid w:val="008F41C3"/>
    <w:rsid w:val="008F6A75"/>
    <w:rsid w:val="008F6BEE"/>
    <w:rsid w:val="0090054F"/>
    <w:rsid w:val="00900C8F"/>
    <w:rsid w:val="009013A6"/>
    <w:rsid w:val="00901635"/>
    <w:rsid w:val="00902507"/>
    <w:rsid w:val="00904DDC"/>
    <w:rsid w:val="00905184"/>
    <w:rsid w:val="009058BD"/>
    <w:rsid w:val="00905983"/>
    <w:rsid w:val="009079F0"/>
    <w:rsid w:val="00907B3E"/>
    <w:rsid w:val="00912A38"/>
    <w:rsid w:val="00913729"/>
    <w:rsid w:val="0091396B"/>
    <w:rsid w:val="00914E2E"/>
    <w:rsid w:val="00914E54"/>
    <w:rsid w:val="00915162"/>
    <w:rsid w:val="00916047"/>
    <w:rsid w:val="009171F9"/>
    <w:rsid w:val="00917971"/>
    <w:rsid w:val="00917C73"/>
    <w:rsid w:val="00921004"/>
    <w:rsid w:val="00921965"/>
    <w:rsid w:val="00921F84"/>
    <w:rsid w:val="00922749"/>
    <w:rsid w:val="009231AF"/>
    <w:rsid w:val="0092455F"/>
    <w:rsid w:val="009247C5"/>
    <w:rsid w:val="00924F2F"/>
    <w:rsid w:val="00924FB6"/>
    <w:rsid w:val="00925D5F"/>
    <w:rsid w:val="0092663C"/>
    <w:rsid w:val="00926A24"/>
    <w:rsid w:val="00927293"/>
    <w:rsid w:val="0093183F"/>
    <w:rsid w:val="009324F6"/>
    <w:rsid w:val="00933435"/>
    <w:rsid w:val="00933D6D"/>
    <w:rsid w:val="00935F88"/>
    <w:rsid w:val="009363B4"/>
    <w:rsid w:val="00936B33"/>
    <w:rsid w:val="009377D5"/>
    <w:rsid w:val="00937D26"/>
    <w:rsid w:val="00943A0F"/>
    <w:rsid w:val="00943C45"/>
    <w:rsid w:val="00944020"/>
    <w:rsid w:val="009443E4"/>
    <w:rsid w:val="00944F67"/>
    <w:rsid w:val="00945430"/>
    <w:rsid w:val="00945957"/>
    <w:rsid w:val="00945DFE"/>
    <w:rsid w:val="00950D7D"/>
    <w:rsid w:val="00951970"/>
    <w:rsid w:val="00951E3B"/>
    <w:rsid w:val="00952099"/>
    <w:rsid w:val="0095343A"/>
    <w:rsid w:val="009534B1"/>
    <w:rsid w:val="0095501E"/>
    <w:rsid w:val="00955440"/>
    <w:rsid w:val="0095779B"/>
    <w:rsid w:val="009606CC"/>
    <w:rsid w:val="00963130"/>
    <w:rsid w:val="00963283"/>
    <w:rsid w:val="00963A93"/>
    <w:rsid w:val="0096429E"/>
    <w:rsid w:val="009643F7"/>
    <w:rsid w:val="0096483B"/>
    <w:rsid w:val="009654B2"/>
    <w:rsid w:val="009664FF"/>
    <w:rsid w:val="00966CDC"/>
    <w:rsid w:val="00966E1C"/>
    <w:rsid w:val="009707F0"/>
    <w:rsid w:val="00970F60"/>
    <w:rsid w:val="00971402"/>
    <w:rsid w:val="00971E2C"/>
    <w:rsid w:val="00972BCB"/>
    <w:rsid w:val="00972D52"/>
    <w:rsid w:val="00973A7A"/>
    <w:rsid w:val="00973F48"/>
    <w:rsid w:val="0097468F"/>
    <w:rsid w:val="0097547F"/>
    <w:rsid w:val="00975711"/>
    <w:rsid w:val="00975E1A"/>
    <w:rsid w:val="00975EE9"/>
    <w:rsid w:val="00980177"/>
    <w:rsid w:val="00980417"/>
    <w:rsid w:val="00980E34"/>
    <w:rsid w:val="0098120E"/>
    <w:rsid w:val="00981220"/>
    <w:rsid w:val="00981473"/>
    <w:rsid w:val="009824ED"/>
    <w:rsid w:val="00982FD7"/>
    <w:rsid w:val="00983CB9"/>
    <w:rsid w:val="0098446A"/>
    <w:rsid w:val="00984681"/>
    <w:rsid w:val="0098519D"/>
    <w:rsid w:val="00985A90"/>
    <w:rsid w:val="00985D84"/>
    <w:rsid w:val="009868FE"/>
    <w:rsid w:val="00986AAB"/>
    <w:rsid w:val="00987DD2"/>
    <w:rsid w:val="00990273"/>
    <w:rsid w:val="00990890"/>
    <w:rsid w:val="00990E7E"/>
    <w:rsid w:val="009910E1"/>
    <w:rsid w:val="009913F3"/>
    <w:rsid w:val="00992C0E"/>
    <w:rsid w:val="009954E6"/>
    <w:rsid w:val="00995C9C"/>
    <w:rsid w:val="0099635C"/>
    <w:rsid w:val="00996949"/>
    <w:rsid w:val="00997F03"/>
    <w:rsid w:val="009A078F"/>
    <w:rsid w:val="009A0955"/>
    <w:rsid w:val="009A0ACB"/>
    <w:rsid w:val="009A1709"/>
    <w:rsid w:val="009A20BC"/>
    <w:rsid w:val="009A2776"/>
    <w:rsid w:val="009A27F0"/>
    <w:rsid w:val="009A3BA6"/>
    <w:rsid w:val="009A45AE"/>
    <w:rsid w:val="009A4C52"/>
    <w:rsid w:val="009A5008"/>
    <w:rsid w:val="009A5435"/>
    <w:rsid w:val="009A57B8"/>
    <w:rsid w:val="009A62EC"/>
    <w:rsid w:val="009A7CB5"/>
    <w:rsid w:val="009B005B"/>
    <w:rsid w:val="009B086D"/>
    <w:rsid w:val="009B09C2"/>
    <w:rsid w:val="009B0D4D"/>
    <w:rsid w:val="009B32FE"/>
    <w:rsid w:val="009B3F30"/>
    <w:rsid w:val="009B4F69"/>
    <w:rsid w:val="009B5FE4"/>
    <w:rsid w:val="009B61E7"/>
    <w:rsid w:val="009B62BB"/>
    <w:rsid w:val="009B6D14"/>
    <w:rsid w:val="009C0D91"/>
    <w:rsid w:val="009C124D"/>
    <w:rsid w:val="009C1D6D"/>
    <w:rsid w:val="009C1E51"/>
    <w:rsid w:val="009C24E5"/>
    <w:rsid w:val="009C32C1"/>
    <w:rsid w:val="009C3756"/>
    <w:rsid w:val="009C5293"/>
    <w:rsid w:val="009C5FAB"/>
    <w:rsid w:val="009C6608"/>
    <w:rsid w:val="009C7E32"/>
    <w:rsid w:val="009D0755"/>
    <w:rsid w:val="009D2AD8"/>
    <w:rsid w:val="009D3C65"/>
    <w:rsid w:val="009D4C8C"/>
    <w:rsid w:val="009D68CC"/>
    <w:rsid w:val="009D7C00"/>
    <w:rsid w:val="009D7C05"/>
    <w:rsid w:val="009D7DCA"/>
    <w:rsid w:val="009D7F1C"/>
    <w:rsid w:val="009E0F16"/>
    <w:rsid w:val="009E1019"/>
    <w:rsid w:val="009E1699"/>
    <w:rsid w:val="009E25DA"/>
    <w:rsid w:val="009E26C4"/>
    <w:rsid w:val="009E2946"/>
    <w:rsid w:val="009E3B0E"/>
    <w:rsid w:val="009E437C"/>
    <w:rsid w:val="009E49C7"/>
    <w:rsid w:val="009E51FF"/>
    <w:rsid w:val="009E58F2"/>
    <w:rsid w:val="009E63AD"/>
    <w:rsid w:val="009E6AE4"/>
    <w:rsid w:val="009E7A12"/>
    <w:rsid w:val="009F159E"/>
    <w:rsid w:val="009F1B91"/>
    <w:rsid w:val="009F40DE"/>
    <w:rsid w:val="009F44EE"/>
    <w:rsid w:val="009F54BF"/>
    <w:rsid w:val="009F5FC5"/>
    <w:rsid w:val="009F6404"/>
    <w:rsid w:val="009F6EA9"/>
    <w:rsid w:val="00A00AEC"/>
    <w:rsid w:val="00A0145C"/>
    <w:rsid w:val="00A019DB"/>
    <w:rsid w:val="00A01FE3"/>
    <w:rsid w:val="00A047B3"/>
    <w:rsid w:val="00A075A1"/>
    <w:rsid w:val="00A10899"/>
    <w:rsid w:val="00A110E6"/>
    <w:rsid w:val="00A111C6"/>
    <w:rsid w:val="00A1278A"/>
    <w:rsid w:val="00A12BAE"/>
    <w:rsid w:val="00A12C52"/>
    <w:rsid w:val="00A130CC"/>
    <w:rsid w:val="00A13310"/>
    <w:rsid w:val="00A140EB"/>
    <w:rsid w:val="00A1579C"/>
    <w:rsid w:val="00A162F0"/>
    <w:rsid w:val="00A163F2"/>
    <w:rsid w:val="00A16934"/>
    <w:rsid w:val="00A179BD"/>
    <w:rsid w:val="00A20F05"/>
    <w:rsid w:val="00A21309"/>
    <w:rsid w:val="00A214C4"/>
    <w:rsid w:val="00A2230D"/>
    <w:rsid w:val="00A2416D"/>
    <w:rsid w:val="00A24241"/>
    <w:rsid w:val="00A2439A"/>
    <w:rsid w:val="00A244D5"/>
    <w:rsid w:val="00A26B4C"/>
    <w:rsid w:val="00A3019C"/>
    <w:rsid w:val="00A30954"/>
    <w:rsid w:val="00A31AF3"/>
    <w:rsid w:val="00A31B46"/>
    <w:rsid w:val="00A32F26"/>
    <w:rsid w:val="00A331A0"/>
    <w:rsid w:val="00A33622"/>
    <w:rsid w:val="00A340F0"/>
    <w:rsid w:val="00A34948"/>
    <w:rsid w:val="00A349D0"/>
    <w:rsid w:val="00A35198"/>
    <w:rsid w:val="00A361FB"/>
    <w:rsid w:val="00A3660D"/>
    <w:rsid w:val="00A3744A"/>
    <w:rsid w:val="00A4199E"/>
    <w:rsid w:val="00A41CE5"/>
    <w:rsid w:val="00A42334"/>
    <w:rsid w:val="00A42FFF"/>
    <w:rsid w:val="00A43673"/>
    <w:rsid w:val="00A43AA9"/>
    <w:rsid w:val="00A43B24"/>
    <w:rsid w:val="00A4434A"/>
    <w:rsid w:val="00A44478"/>
    <w:rsid w:val="00A454FF"/>
    <w:rsid w:val="00A4609E"/>
    <w:rsid w:val="00A47A3D"/>
    <w:rsid w:val="00A51EAB"/>
    <w:rsid w:val="00A542B0"/>
    <w:rsid w:val="00A54D4B"/>
    <w:rsid w:val="00A55E88"/>
    <w:rsid w:val="00A56F2C"/>
    <w:rsid w:val="00A575C8"/>
    <w:rsid w:val="00A57E44"/>
    <w:rsid w:val="00A6061F"/>
    <w:rsid w:val="00A60EEB"/>
    <w:rsid w:val="00A61774"/>
    <w:rsid w:val="00A63057"/>
    <w:rsid w:val="00A630E9"/>
    <w:rsid w:val="00A6328D"/>
    <w:rsid w:val="00A637DF"/>
    <w:rsid w:val="00A63BDC"/>
    <w:rsid w:val="00A649EA"/>
    <w:rsid w:val="00A65E18"/>
    <w:rsid w:val="00A665D3"/>
    <w:rsid w:val="00A66E40"/>
    <w:rsid w:val="00A678CD"/>
    <w:rsid w:val="00A67D17"/>
    <w:rsid w:val="00A67DCD"/>
    <w:rsid w:val="00A70E18"/>
    <w:rsid w:val="00A71A4E"/>
    <w:rsid w:val="00A72838"/>
    <w:rsid w:val="00A7296F"/>
    <w:rsid w:val="00A768D3"/>
    <w:rsid w:val="00A7761D"/>
    <w:rsid w:val="00A77A1C"/>
    <w:rsid w:val="00A77D1D"/>
    <w:rsid w:val="00A80555"/>
    <w:rsid w:val="00A812AB"/>
    <w:rsid w:val="00A815EB"/>
    <w:rsid w:val="00A81DBE"/>
    <w:rsid w:val="00A820A5"/>
    <w:rsid w:val="00A82554"/>
    <w:rsid w:val="00A82E38"/>
    <w:rsid w:val="00A8404A"/>
    <w:rsid w:val="00A847FB"/>
    <w:rsid w:val="00A849D5"/>
    <w:rsid w:val="00A84C30"/>
    <w:rsid w:val="00A86329"/>
    <w:rsid w:val="00A865F9"/>
    <w:rsid w:val="00A87939"/>
    <w:rsid w:val="00A90BEC"/>
    <w:rsid w:val="00A92151"/>
    <w:rsid w:val="00A92ED3"/>
    <w:rsid w:val="00A938B1"/>
    <w:rsid w:val="00A93996"/>
    <w:rsid w:val="00A945A9"/>
    <w:rsid w:val="00A94948"/>
    <w:rsid w:val="00A94A6C"/>
    <w:rsid w:val="00A95101"/>
    <w:rsid w:val="00A9599B"/>
    <w:rsid w:val="00A96558"/>
    <w:rsid w:val="00A97F00"/>
    <w:rsid w:val="00AA05CD"/>
    <w:rsid w:val="00AA0E97"/>
    <w:rsid w:val="00AA4160"/>
    <w:rsid w:val="00AA4927"/>
    <w:rsid w:val="00AA4D9F"/>
    <w:rsid w:val="00AA503A"/>
    <w:rsid w:val="00AA5757"/>
    <w:rsid w:val="00AA6194"/>
    <w:rsid w:val="00AA6ED4"/>
    <w:rsid w:val="00AA6FC5"/>
    <w:rsid w:val="00AB0284"/>
    <w:rsid w:val="00AB0713"/>
    <w:rsid w:val="00AB0BE2"/>
    <w:rsid w:val="00AB0CB1"/>
    <w:rsid w:val="00AB1056"/>
    <w:rsid w:val="00AB1418"/>
    <w:rsid w:val="00AB1609"/>
    <w:rsid w:val="00AB2A61"/>
    <w:rsid w:val="00AB46E2"/>
    <w:rsid w:val="00AB48F4"/>
    <w:rsid w:val="00AB4B43"/>
    <w:rsid w:val="00AB5734"/>
    <w:rsid w:val="00AB602F"/>
    <w:rsid w:val="00AB7ACF"/>
    <w:rsid w:val="00AB7B0C"/>
    <w:rsid w:val="00AB7DF8"/>
    <w:rsid w:val="00AC07CF"/>
    <w:rsid w:val="00AC0AF2"/>
    <w:rsid w:val="00AC0EC1"/>
    <w:rsid w:val="00AC18B8"/>
    <w:rsid w:val="00AC1D9B"/>
    <w:rsid w:val="00AC3125"/>
    <w:rsid w:val="00AC411D"/>
    <w:rsid w:val="00AC4701"/>
    <w:rsid w:val="00AC47B4"/>
    <w:rsid w:val="00AC4E34"/>
    <w:rsid w:val="00AC53CA"/>
    <w:rsid w:val="00AC5438"/>
    <w:rsid w:val="00AC5FC7"/>
    <w:rsid w:val="00AC621D"/>
    <w:rsid w:val="00AC7515"/>
    <w:rsid w:val="00AC752B"/>
    <w:rsid w:val="00AC7A23"/>
    <w:rsid w:val="00AC7BD8"/>
    <w:rsid w:val="00AD17DE"/>
    <w:rsid w:val="00AD1CAD"/>
    <w:rsid w:val="00AD1E02"/>
    <w:rsid w:val="00AD2073"/>
    <w:rsid w:val="00AD2364"/>
    <w:rsid w:val="00AD3CCB"/>
    <w:rsid w:val="00AD450C"/>
    <w:rsid w:val="00AD4946"/>
    <w:rsid w:val="00AD6653"/>
    <w:rsid w:val="00AD7387"/>
    <w:rsid w:val="00AE233B"/>
    <w:rsid w:val="00AE54A9"/>
    <w:rsid w:val="00AE5BDE"/>
    <w:rsid w:val="00AE5F9B"/>
    <w:rsid w:val="00AE69FD"/>
    <w:rsid w:val="00AE76AE"/>
    <w:rsid w:val="00AF042A"/>
    <w:rsid w:val="00AF0AA7"/>
    <w:rsid w:val="00AF1F81"/>
    <w:rsid w:val="00AF2214"/>
    <w:rsid w:val="00AF24D8"/>
    <w:rsid w:val="00AF31A8"/>
    <w:rsid w:val="00AF3CEA"/>
    <w:rsid w:val="00AF4268"/>
    <w:rsid w:val="00AF42CC"/>
    <w:rsid w:val="00AF51D8"/>
    <w:rsid w:val="00AF532D"/>
    <w:rsid w:val="00B00113"/>
    <w:rsid w:val="00B00A05"/>
    <w:rsid w:val="00B00B28"/>
    <w:rsid w:val="00B01D85"/>
    <w:rsid w:val="00B022A3"/>
    <w:rsid w:val="00B02650"/>
    <w:rsid w:val="00B0309E"/>
    <w:rsid w:val="00B041B7"/>
    <w:rsid w:val="00B050C8"/>
    <w:rsid w:val="00B05B54"/>
    <w:rsid w:val="00B06653"/>
    <w:rsid w:val="00B06BC9"/>
    <w:rsid w:val="00B078A2"/>
    <w:rsid w:val="00B07FC5"/>
    <w:rsid w:val="00B11198"/>
    <w:rsid w:val="00B111D3"/>
    <w:rsid w:val="00B116E1"/>
    <w:rsid w:val="00B12B83"/>
    <w:rsid w:val="00B13192"/>
    <w:rsid w:val="00B132D2"/>
    <w:rsid w:val="00B13842"/>
    <w:rsid w:val="00B13AD7"/>
    <w:rsid w:val="00B14083"/>
    <w:rsid w:val="00B14D90"/>
    <w:rsid w:val="00B14E6B"/>
    <w:rsid w:val="00B1517D"/>
    <w:rsid w:val="00B20BB5"/>
    <w:rsid w:val="00B20F63"/>
    <w:rsid w:val="00B227DE"/>
    <w:rsid w:val="00B232CE"/>
    <w:rsid w:val="00B2343D"/>
    <w:rsid w:val="00B2396D"/>
    <w:rsid w:val="00B23F55"/>
    <w:rsid w:val="00B246D7"/>
    <w:rsid w:val="00B2478A"/>
    <w:rsid w:val="00B24DC8"/>
    <w:rsid w:val="00B26849"/>
    <w:rsid w:val="00B27081"/>
    <w:rsid w:val="00B27286"/>
    <w:rsid w:val="00B30093"/>
    <w:rsid w:val="00B304D8"/>
    <w:rsid w:val="00B3058B"/>
    <w:rsid w:val="00B30F88"/>
    <w:rsid w:val="00B31390"/>
    <w:rsid w:val="00B31781"/>
    <w:rsid w:val="00B32756"/>
    <w:rsid w:val="00B32AAE"/>
    <w:rsid w:val="00B32BE5"/>
    <w:rsid w:val="00B3339E"/>
    <w:rsid w:val="00B3357F"/>
    <w:rsid w:val="00B335E2"/>
    <w:rsid w:val="00B34C78"/>
    <w:rsid w:val="00B350E4"/>
    <w:rsid w:val="00B35862"/>
    <w:rsid w:val="00B35A96"/>
    <w:rsid w:val="00B35E8E"/>
    <w:rsid w:val="00B40B38"/>
    <w:rsid w:val="00B4188A"/>
    <w:rsid w:val="00B42A78"/>
    <w:rsid w:val="00B443E9"/>
    <w:rsid w:val="00B46653"/>
    <w:rsid w:val="00B502B3"/>
    <w:rsid w:val="00B50692"/>
    <w:rsid w:val="00B50E37"/>
    <w:rsid w:val="00B50E48"/>
    <w:rsid w:val="00B51ACF"/>
    <w:rsid w:val="00B51E9C"/>
    <w:rsid w:val="00B53148"/>
    <w:rsid w:val="00B5473D"/>
    <w:rsid w:val="00B55D7F"/>
    <w:rsid w:val="00B60175"/>
    <w:rsid w:val="00B60B66"/>
    <w:rsid w:val="00B618DE"/>
    <w:rsid w:val="00B62A72"/>
    <w:rsid w:val="00B62E48"/>
    <w:rsid w:val="00B6346F"/>
    <w:rsid w:val="00B63572"/>
    <w:rsid w:val="00B63667"/>
    <w:rsid w:val="00B63808"/>
    <w:rsid w:val="00B64988"/>
    <w:rsid w:val="00B64C71"/>
    <w:rsid w:val="00B65710"/>
    <w:rsid w:val="00B65FE6"/>
    <w:rsid w:val="00B662B0"/>
    <w:rsid w:val="00B66B28"/>
    <w:rsid w:val="00B67513"/>
    <w:rsid w:val="00B679BA"/>
    <w:rsid w:val="00B67C75"/>
    <w:rsid w:val="00B70C80"/>
    <w:rsid w:val="00B70FCD"/>
    <w:rsid w:val="00B7115C"/>
    <w:rsid w:val="00B726D1"/>
    <w:rsid w:val="00B72B72"/>
    <w:rsid w:val="00B740D7"/>
    <w:rsid w:val="00B7462A"/>
    <w:rsid w:val="00B7488D"/>
    <w:rsid w:val="00B748B2"/>
    <w:rsid w:val="00B75096"/>
    <w:rsid w:val="00B75D8B"/>
    <w:rsid w:val="00B75F70"/>
    <w:rsid w:val="00B76D74"/>
    <w:rsid w:val="00B800BD"/>
    <w:rsid w:val="00B80400"/>
    <w:rsid w:val="00B80690"/>
    <w:rsid w:val="00B80728"/>
    <w:rsid w:val="00B80E9E"/>
    <w:rsid w:val="00B82423"/>
    <w:rsid w:val="00B825B0"/>
    <w:rsid w:val="00B828AD"/>
    <w:rsid w:val="00B841D7"/>
    <w:rsid w:val="00B86258"/>
    <w:rsid w:val="00B87AB1"/>
    <w:rsid w:val="00B90E01"/>
    <w:rsid w:val="00B922FA"/>
    <w:rsid w:val="00B96E4C"/>
    <w:rsid w:val="00B97914"/>
    <w:rsid w:val="00BA0408"/>
    <w:rsid w:val="00BA0F6C"/>
    <w:rsid w:val="00BA24E4"/>
    <w:rsid w:val="00BA2F8B"/>
    <w:rsid w:val="00BA41B3"/>
    <w:rsid w:val="00BA6160"/>
    <w:rsid w:val="00BA63F1"/>
    <w:rsid w:val="00BA6747"/>
    <w:rsid w:val="00BA6B6E"/>
    <w:rsid w:val="00BB0F6C"/>
    <w:rsid w:val="00BB20D0"/>
    <w:rsid w:val="00BB24A4"/>
    <w:rsid w:val="00BB3227"/>
    <w:rsid w:val="00BB3C40"/>
    <w:rsid w:val="00BB4442"/>
    <w:rsid w:val="00BB50DE"/>
    <w:rsid w:val="00BB572A"/>
    <w:rsid w:val="00BB739C"/>
    <w:rsid w:val="00BB7CB7"/>
    <w:rsid w:val="00BC043F"/>
    <w:rsid w:val="00BC0803"/>
    <w:rsid w:val="00BC10DE"/>
    <w:rsid w:val="00BC10F0"/>
    <w:rsid w:val="00BC1384"/>
    <w:rsid w:val="00BC1710"/>
    <w:rsid w:val="00BC1999"/>
    <w:rsid w:val="00BC3E2D"/>
    <w:rsid w:val="00BC52AC"/>
    <w:rsid w:val="00BC590B"/>
    <w:rsid w:val="00BC6582"/>
    <w:rsid w:val="00BC69A4"/>
    <w:rsid w:val="00BC6DB7"/>
    <w:rsid w:val="00BC74D3"/>
    <w:rsid w:val="00BC770C"/>
    <w:rsid w:val="00BC7ECF"/>
    <w:rsid w:val="00BD0A3D"/>
    <w:rsid w:val="00BD0A4C"/>
    <w:rsid w:val="00BD0F0A"/>
    <w:rsid w:val="00BD1C0F"/>
    <w:rsid w:val="00BD1CD6"/>
    <w:rsid w:val="00BD31D8"/>
    <w:rsid w:val="00BD4F0D"/>
    <w:rsid w:val="00BD5F25"/>
    <w:rsid w:val="00BD669C"/>
    <w:rsid w:val="00BD7217"/>
    <w:rsid w:val="00BD74EB"/>
    <w:rsid w:val="00BD77B7"/>
    <w:rsid w:val="00BD7885"/>
    <w:rsid w:val="00BD7BD6"/>
    <w:rsid w:val="00BD7E5C"/>
    <w:rsid w:val="00BE034C"/>
    <w:rsid w:val="00BE0422"/>
    <w:rsid w:val="00BE0BA6"/>
    <w:rsid w:val="00BE284E"/>
    <w:rsid w:val="00BE384F"/>
    <w:rsid w:val="00BE45AC"/>
    <w:rsid w:val="00BE4BC3"/>
    <w:rsid w:val="00BE5EB7"/>
    <w:rsid w:val="00BE7A84"/>
    <w:rsid w:val="00BF15C6"/>
    <w:rsid w:val="00BF2A70"/>
    <w:rsid w:val="00BF2EAD"/>
    <w:rsid w:val="00BF386E"/>
    <w:rsid w:val="00BF433D"/>
    <w:rsid w:val="00BF447A"/>
    <w:rsid w:val="00BF771F"/>
    <w:rsid w:val="00BF7A20"/>
    <w:rsid w:val="00C01EED"/>
    <w:rsid w:val="00C0284F"/>
    <w:rsid w:val="00C02D5B"/>
    <w:rsid w:val="00C032A1"/>
    <w:rsid w:val="00C03A46"/>
    <w:rsid w:val="00C049A4"/>
    <w:rsid w:val="00C04C6C"/>
    <w:rsid w:val="00C057D3"/>
    <w:rsid w:val="00C0595D"/>
    <w:rsid w:val="00C05E8D"/>
    <w:rsid w:val="00C066BE"/>
    <w:rsid w:val="00C06F70"/>
    <w:rsid w:val="00C077CC"/>
    <w:rsid w:val="00C1012B"/>
    <w:rsid w:val="00C101A9"/>
    <w:rsid w:val="00C1091A"/>
    <w:rsid w:val="00C10F6A"/>
    <w:rsid w:val="00C12A16"/>
    <w:rsid w:val="00C14BED"/>
    <w:rsid w:val="00C14BF8"/>
    <w:rsid w:val="00C16C1C"/>
    <w:rsid w:val="00C16F21"/>
    <w:rsid w:val="00C201D4"/>
    <w:rsid w:val="00C22823"/>
    <w:rsid w:val="00C23412"/>
    <w:rsid w:val="00C23D80"/>
    <w:rsid w:val="00C23F33"/>
    <w:rsid w:val="00C2401E"/>
    <w:rsid w:val="00C25289"/>
    <w:rsid w:val="00C275F7"/>
    <w:rsid w:val="00C31D8B"/>
    <w:rsid w:val="00C32504"/>
    <w:rsid w:val="00C32E00"/>
    <w:rsid w:val="00C33ED0"/>
    <w:rsid w:val="00C34722"/>
    <w:rsid w:val="00C34DBE"/>
    <w:rsid w:val="00C36B82"/>
    <w:rsid w:val="00C40962"/>
    <w:rsid w:val="00C40F60"/>
    <w:rsid w:val="00C416D8"/>
    <w:rsid w:val="00C428DB"/>
    <w:rsid w:val="00C42AA8"/>
    <w:rsid w:val="00C42BAA"/>
    <w:rsid w:val="00C42C90"/>
    <w:rsid w:val="00C42DD8"/>
    <w:rsid w:val="00C434F5"/>
    <w:rsid w:val="00C45012"/>
    <w:rsid w:val="00C461DD"/>
    <w:rsid w:val="00C4624D"/>
    <w:rsid w:val="00C4648C"/>
    <w:rsid w:val="00C46AD3"/>
    <w:rsid w:val="00C46B3D"/>
    <w:rsid w:val="00C47E2E"/>
    <w:rsid w:val="00C47FA4"/>
    <w:rsid w:val="00C506D6"/>
    <w:rsid w:val="00C51C4C"/>
    <w:rsid w:val="00C53573"/>
    <w:rsid w:val="00C54854"/>
    <w:rsid w:val="00C54EB4"/>
    <w:rsid w:val="00C55429"/>
    <w:rsid w:val="00C60472"/>
    <w:rsid w:val="00C604E3"/>
    <w:rsid w:val="00C60D51"/>
    <w:rsid w:val="00C61059"/>
    <w:rsid w:val="00C621CF"/>
    <w:rsid w:val="00C62248"/>
    <w:rsid w:val="00C63B7D"/>
    <w:rsid w:val="00C66055"/>
    <w:rsid w:val="00C661A8"/>
    <w:rsid w:val="00C6678D"/>
    <w:rsid w:val="00C66F08"/>
    <w:rsid w:val="00C70373"/>
    <w:rsid w:val="00C7240B"/>
    <w:rsid w:val="00C72895"/>
    <w:rsid w:val="00C72E06"/>
    <w:rsid w:val="00C73A48"/>
    <w:rsid w:val="00C73C88"/>
    <w:rsid w:val="00C75566"/>
    <w:rsid w:val="00C7576B"/>
    <w:rsid w:val="00C75E6F"/>
    <w:rsid w:val="00C7654E"/>
    <w:rsid w:val="00C77D0B"/>
    <w:rsid w:val="00C77E25"/>
    <w:rsid w:val="00C77E5A"/>
    <w:rsid w:val="00C81377"/>
    <w:rsid w:val="00C81848"/>
    <w:rsid w:val="00C82E42"/>
    <w:rsid w:val="00C83053"/>
    <w:rsid w:val="00C84E77"/>
    <w:rsid w:val="00C857E2"/>
    <w:rsid w:val="00C85E5C"/>
    <w:rsid w:val="00C86C61"/>
    <w:rsid w:val="00C877E3"/>
    <w:rsid w:val="00C90FF1"/>
    <w:rsid w:val="00C94E35"/>
    <w:rsid w:val="00C95903"/>
    <w:rsid w:val="00C95ACE"/>
    <w:rsid w:val="00C97772"/>
    <w:rsid w:val="00CA0C65"/>
    <w:rsid w:val="00CA126C"/>
    <w:rsid w:val="00CA1B46"/>
    <w:rsid w:val="00CA2D1E"/>
    <w:rsid w:val="00CA3D88"/>
    <w:rsid w:val="00CA43C3"/>
    <w:rsid w:val="00CA4A48"/>
    <w:rsid w:val="00CA4C7C"/>
    <w:rsid w:val="00CA5CF0"/>
    <w:rsid w:val="00CA60F0"/>
    <w:rsid w:val="00CA6491"/>
    <w:rsid w:val="00CA7964"/>
    <w:rsid w:val="00CB0902"/>
    <w:rsid w:val="00CB27F8"/>
    <w:rsid w:val="00CB31CF"/>
    <w:rsid w:val="00CB4DF6"/>
    <w:rsid w:val="00CB5363"/>
    <w:rsid w:val="00CB56E5"/>
    <w:rsid w:val="00CB5EC5"/>
    <w:rsid w:val="00CC067A"/>
    <w:rsid w:val="00CC0830"/>
    <w:rsid w:val="00CC354C"/>
    <w:rsid w:val="00CC356B"/>
    <w:rsid w:val="00CC4C51"/>
    <w:rsid w:val="00CC55AE"/>
    <w:rsid w:val="00CC61C8"/>
    <w:rsid w:val="00CC6552"/>
    <w:rsid w:val="00CC6D9A"/>
    <w:rsid w:val="00CC6DEB"/>
    <w:rsid w:val="00CC77DE"/>
    <w:rsid w:val="00CC7BB3"/>
    <w:rsid w:val="00CD0591"/>
    <w:rsid w:val="00CD0BD2"/>
    <w:rsid w:val="00CD0FE5"/>
    <w:rsid w:val="00CD11CB"/>
    <w:rsid w:val="00CD2157"/>
    <w:rsid w:val="00CD2E3D"/>
    <w:rsid w:val="00CD2EA4"/>
    <w:rsid w:val="00CD3D50"/>
    <w:rsid w:val="00CD40A4"/>
    <w:rsid w:val="00CD4CB8"/>
    <w:rsid w:val="00CD4DAA"/>
    <w:rsid w:val="00CD4F21"/>
    <w:rsid w:val="00CD5200"/>
    <w:rsid w:val="00CD6C72"/>
    <w:rsid w:val="00CE0C23"/>
    <w:rsid w:val="00CE125F"/>
    <w:rsid w:val="00CE3E44"/>
    <w:rsid w:val="00CE5D3C"/>
    <w:rsid w:val="00CE5EC8"/>
    <w:rsid w:val="00CE7078"/>
    <w:rsid w:val="00CE764E"/>
    <w:rsid w:val="00CF0CF2"/>
    <w:rsid w:val="00CF1387"/>
    <w:rsid w:val="00CF2276"/>
    <w:rsid w:val="00CF2BAC"/>
    <w:rsid w:val="00CF338B"/>
    <w:rsid w:val="00CF3BD9"/>
    <w:rsid w:val="00CF3D45"/>
    <w:rsid w:val="00CF4936"/>
    <w:rsid w:val="00CF4BD8"/>
    <w:rsid w:val="00CF50FF"/>
    <w:rsid w:val="00CF6130"/>
    <w:rsid w:val="00CF658D"/>
    <w:rsid w:val="00CF7E91"/>
    <w:rsid w:val="00D00039"/>
    <w:rsid w:val="00D01366"/>
    <w:rsid w:val="00D01DCC"/>
    <w:rsid w:val="00D0468A"/>
    <w:rsid w:val="00D05196"/>
    <w:rsid w:val="00D052BE"/>
    <w:rsid w:val="00D062D3"/>
    <w:rsid w:val="00D06E20"/>
    <w:rsid w:val="00D071D4"/>
    <w:rsid w:val="00D07838"/>
    <w:rsid w:val="00D07CC1"/>
    <w:rsid w:val="00D11DD2"/>
    <w:rsid w:val="00D138B0"/>
    <w:rsid w:val="00D13EFA"/>
    <w:rsid w:val="00D13F9B"/>
    <w:rsid w:val="00D15569"/>
    <w:rsid w:val="00D15BE5"/>
    <w:rsid w:val="00D1603A"/>
    <w:rsid w:val="00D17FF5"/>
    <w:rsid w:val="00D20444"/>
    <w:rsid w:val="00D20D5D"/>
    <w:rsid w:val="00D20F52"/>
    <w:rsid w:val="00D210DF"/>
    <w:rsid w:val="00D225B3"/>
    <w:rsid w:val="00D22BFF"/>
    <w:rsid w:val="00D23D5C"/>
    <w:rsid w:val="00D25363"/>
    <w:rsid w:val="00D26156"/>
    <w:rsid w:val="00D26E8D"/>
    <w:rsid w:val="00D27814"/>
    <w:rsid w:val="00D30BD1"/>
    <w:rsid w:val="00D30CA5"/>
    <w:rsid w:val="00D3145E"/>
    <w:rsid w:val="00D326CD"/>
    <w:rsid w:val="00D32E31"/>
    <w:rsid w:val="00D3352B"/>
    <w:rsid w:val="00D34B22"/>
    <w:rsid w:val="00D34EAD"/>
    <w:rsid w:val="00D366FB"/>
    <w:rsid w:val="00D3711D"/>
    <w:rsid w:val="00D37960"/>
    <w:rsid w:val="00D402AB"/>
    <w:rsid w:val="00D42D3E"/>
    <w:rsid w:val="00D435EA"/>
    <w:rsid w:val="00D44D21"/>
    <w:rsid w:val="00D4518A"/>
    <w:rsid w:val="00D45B5B"/>
    <w:rsid w:val="00D4629B"/>
    <w:rsid w:val="00D465BF"/>
    <w:rsid w:val="00D46A39"/>
    <w:rsid w:val="00D47052"/>
    <w:rsid w:val="00D47940"/>
    <w:rsid w:val="00D505B1"/>
    <w:rsid w:val="00D50FB4"/>
    <w:rsid w:val="00D514EF"/>
    <w:rsid w:val="00D519C2"/>
    <w:rsid w:val="00D51EC1"/>
    <w:rsid w:val="00D51F86"/>
    <w:rsid w:val="00D52DD4"/>
    <w:rsid w:val="00D53F4C"/>
    <w:rsid w:val="00D54291"/>
    <w:rsid w:val="00D54532"/>
    <w:rsid w:val="00D5492A"/>
    <w:rsid w:val="00D561A7"/>
    <w:rsid w:val="00D56498"/>
    <w:rsid w:val="00D5664F"/>
    <w:rsid w:val="00D57508"/>
    <w:rsid w:val="00D57806"/>
    <w:rsid w:val="00D57FE9"/>
    <w:rsid w:val="00D6035F"/>
    <w:rsid w:val="00D61A45"/>
    <w:rsid w:val="00D61A57"/>
    <w:rsid w:val="00D6211F"/>
    <w:rsid w:val="00D621A3"/>
    <w:rsid w:val="00D63676"/>
    <w:rsid w:val="00D64909"/>
    <w:rsid w:val="00D64FF1"/>
    <w:rsid w:val="00D65450"/>
    <w:rsid w:val="00D66445"/>
    <w:rsid w:val="00D66BE3"/>
    <w:rsid w:val="00D67AB4"/>
    <w:rsid w:val="00D70BE3"/>
    <w:rsid w:val="00D71387"/>
    <w:rsid w:val="00D715AE"/>
    <w:rsid w:val="00D725D4"/>
    <w:rsid w:val="00D7264B"/>
    <w:rsid w:val="00D74B32"/>
    <w:rsid w:val="00D74EE0"/>
    <w:rsid w:val="00D756FD"/>
    <w:rsid w:val="00D768DC"/>
    <w:rsid w:val="00D7691D"/>
    <w:rsid w:val="00D76E10"/>
    <w:rsid w:val="00D80299"/>
    <w:rsid w:val="00D8050B"/>
    <w:rsid w:val="00D8198E"/>
    <w:rsid w:val="00D8253A"/>
    <w:rsid w:val="00D82A51"/>
    <w:rsid w:val="00D82B8E"/>
    <w:rsid w:val="00D82E3D"/>
    <w:rsid w:val="00D85C65"/>
    <w:rsid w:val="00D8604A"/>
    <w:rsid w:val="00D86668"/>
    <w:rsid w:val="00D86744"/>
    <w:rsid w:val="00D87087"/>
    <w:rsid w:val="00D900F8"/>
    <w:rsid w:val="00D90601"/>
    <w:rsid w:val="00D907A8"/>
    <w:rsid w:val="00D911FD"/>
    <w:rsid w:val="00D91385"/>
    <w:rsid w:val="00D92603"/>
    <w:rsid w:val="00D9464C"/>
    <w:rsid w:val="00D95B4E"/>
    <w:rsid w:val="00D95EC1"/>
    <w:rsid w:val="00D9633B"/>
    <w:rsid w:val="00D9722E"/>
    <w:rsid w:val="00D97757"/>
    <w:rsid w:val="00DA073A"/>
    <w:rsid w:val="00DA2CBE"/>
    <w:rsid w:val="00DA3091"/>
    <w:rsid w:val="00DA3AB9"/>
    <w:rsid w:val="00DA3CC9"/>
    <w:rsid w:val="00DA5798"/>
    <w:rsid w:val="00DA5CC1"/>
    <w:rsid w:val="00DA5F2E"/>
    <w:rsid w:val="00DA6266"/>
    <w:rsid w:val="00DA6772"/>
    <w:rsid w:val="00DA7D96"/>
    <w:rsid w:val="00DB0A10"/>
    <w:rsid w:val="00DB1269"/>
    <w:rsid w:val="00DB16CD"/>
    <w:rsid w:val="00DB1997"/>
    <w:rsid w:val="00DB1A40"/>
    <w:rsid w:val="00DB1E85"/>
    <w:rsid w:val="00DB2610"/>
    <w:rsid w:val="00DB2773"/>
    <w:rsid w:val="00DB3526"/>
    <w:rsid w:val="00DB39DF"/>
    <w:rsid w:val="00DB4576"/>
    <w:rsid w:val="00DB4693"/>
    <w:rsid w:val="00DB4BA2"/>
    <w:rsid w:val="00DB62A0"/>
    <w:rsid w:val="00DB796B"/>
    <w:rsid w:val="00DB7F2F"/>
    <w:rsid w:val="00DC042A"/>
    <w:rsid w:val="00DC0C8B"/>
    <w:rsid w:val="00DC419E"/>
    <w:rsid w:val="00DC4D8A"/>
    <w:rsid w:val="00DC5395"/>
    <w:rsid w:val="00DC57F5"/>
    <w:rsid w:val="00DC5A31"/>
    <w:rsid w:val="00DC6615"/>
    <w:rsid w:val="00DC73F1"/>
    <w:rsid w:val="00DD032E"/>
    <w:rsid w:val="00DD089D"/>
    <w:rsid w:val="00DD0BA4"/>
    <w:rsid w:val="00DD1B12"/>
    <w:rsid w:val="00DD35AB"/>
    <w:rsid w:val="00DD3FE1"/>
    <w:rsid w:val="00DD4AB6"/>
    <w:rsid w:val="00DD587B"/>
    <w:rsid w:val="00DD677C"/>
    <w:rsid w:val="00DD7363"/>
    <w:rsid w:val="00DD7D07"/>
    <w:rsid w:val="00DE083C"/>
    <w:rsid w:val="00DE1616"/>
    <w:rsid w:val="00DE1AF3"/>
    <w:rsid w:val="00DE1FDC"/>
    <w:rsid w:val="00DE3095"/>
    <w:rsid w:val="00DE3F25"/>
    <w:rsid w:val="00DE468E"/>
    <w:rsid w:val="00DE4B18"/>
    <w:rsid w:val="00DE5111"/>
    <w:rsid w:val="00DE6741"/>
    <w:rsid w:val="00DE6828"/>
    <w:rsid w:val="00DE6911"/>
    <w:rsid w:val="00DE7147"/>
    <w:rsid w:val="00DE76E6"/>
    <w:rsid w:val="00DF0A19"/>
    <w:rsid w:val="00DF0A5E"/>
    <w:rsid w:val="00DF0F32"/>
    <w:rsid w:val="00DF203C"/>
    <w:rsid w:val="00DF36F4"/>
    <w:rsid w:val="00DF44F3"/>
    <w:rsid w:val="00DF4731"/>
    <w:rsid w:val="00DF5B28"/>
    <w:rsid w:val="00DF6382"/>
    <w:rsid w:val="00DF66FA"/>
    <w:rsid w:val="00DF760E"/>
    <w:rsid w:val="00E02671"/>
    <w:rsid w:val="00E02D2A"/>
    <w:rsid w:val="00E03366"/>
    <w:rsid w:val="00E03BD0"/>
    <w:rsid w:val="00E04FF6"/>
    <w:rsid w:val="00E05126"/>
    <w:rsid w:val="00E05BFF"/>
    <w:rsid w:val="00E05D4F"/>
    <w:rsid w:val="00E06632"/>
    <w:rsid w:val="00E06DB6"/>
    <w:rsid w:val="00E0709D"/>
    <w:rsid w:val="00E07CE5"/>
    <w:rsid w:val="00E10AE3"/>
    <w:rsid w:val="00E1111D"/>
    <w:rsid w:val="00E119F1"/>
    <w:rsid w:val="00E11E65"/>
    <w:rsid w:val="00E126B8"/>
    <w:rsid w:val="00E13335"/>
    <w:rsid w:val="00E139FB"/>
    <w:rsid w:val="00E153DE"/>
    <w:rsid w:val="00E158DD"/>
    <w:rsid w:val="00E1597C"/>
    <w:rsid w:val="00E1657F"/>
    <w:rsid w:val="00E16677"/>
    <w:rsid w:val="00E1695B"/>
    <w:rsid w:val="00E200F7"/>
    <w:rsid w:val="00E207AD"/>
    <w:rsid w:val="00E20857"/>
    <w:rsid w:val="00E20D34"/>
    <w:rsid w:val="00E20F8C"/>
    <w:rsid w:val="00E21A64"/>
    <w:rsid w:val="00E22CFC"/>
    <w:rsid w:val="00E243DC"/>
    <w:rsid w:val="00E24B5C"/>
    <w:rsid w:val="00E25B4F"/>
    <w:rsid w:val="00E25E25"/>
    <w:rsid w:val="00E2639B"/>
    <w:rsid w:val="00E26D0A"/>
    <w:rsid w:val="00E26D8B"/>
    <w:rsid w:val="00E26E5F"/>
    <w:rsid w:val="00E30D00"/>
    <w:rsid w:val="00E312D0"/>
    <w:rsid w:val="00E31CBF"/>
    <w:rsid w:val="00E31F51"/>
    <w:rsid w:val="00E32380"/>
    <w:rsid w:val="00E341F2"/>
    <w:rsid w:val="00E347FC"/>
    <w:rsid w:val="00E34DDB"/>
    <w:rsid w:val="00E35328"/>
    <w:rsid w:val="00E356E2"/>
    <w:rsid w:val="00E370CD"/>
    <w:rsid w:val="00E3716B"/>
    <w:rsid w:val="00E400A8"/>
    <w:rsid w:val="00E40D13"/>
    <w:rsid w:val="00E40ED9"/>
    <w:rsid w:val="00E41138"/>
    <w:rsid w:val="00E4156B"/>
    <w:rsid w:val="00E41BF8"/>
    <w:rsid w:val="00E41CFF"/>
    <w:rsid w:val="00E42233"/>
    <w:rsid w:val="00E42430"/>
    <w:rsid w:val="00E4332C"/>
    <w:rsid w:val="00E43C6C"/>
    <w:rsid w:val="00E43F25"/>
    <w:rsid w:val="00E440C1"/>
    <w:rsid w:val="00E4464D"/>
    <w:rsid w:val="00E4588C"/>
    <w:rsid w:val="00E45D51"/>
    <w:rsid w:val="00E472B8"/>
    <w:rsid w:val="00E50992"/>
    <w:rsid w:val="00E51057"/>
    <w:rsid w:val="00E5121F"/>
    <w:rsid w:val="00E512CA"/>
    <w:rsid w:val="00E52622"/>
    <w:rsid w:val="00E52D69"/>
    <w:rsid w:val="00E53253"/>
    <w:rsid w:val="00E5387C"/>
    <w:rsid w:val="00E538C9"/>
    <w:rsid w:val="00E54295"/>
    <w:rsid w:val="00E543CF"/>
    <w:rsid w:val="00E553C2"/>
    <w:rsid w:val="00E555AB"/>
    <w:rsid w:val="00E568C2"/>
    <w:rsid w:val="00E56B21"/>
    <w:rsid w:val="00E5708D"/>
    <w:rsid w:val="00E5750E"/>
    <w:rsid w:val="00E57615"/>
    <w:rsid w:val="00E57618"/>
    <w:rsid w:val="00E61711"/>
    <w:rsid w:val="00E62EA6"/>
    <w:rsid w:val="00E63534"/>
    <w:rsid w:val="00E6491A"/>
    <w:rsid w:val="00E64C2E"/>
    <w:rsid w:val="00E65295"/>
    <w:rsid w:val="00E66147"/>
    <w:rsid w:val="00E66653"/>
    <w:rsid w:val="00E67629"/>
    <w:rsid w:val="00E676D7"/>
    <w:rsid w:val="00E67AD9"/>
    <w:rsid w:val="00E70833"/>
    <w:rsid w:val="00E71123"/>
    <w:rsid w:val="00E71E1A"/>
    <w:rsid w:val="00E7216D"/>
    <w:rsid w:val="00E735B3"/>
    <w:rsid w:val="00E73E20"/>
    <w:rsid w:val="00E7454E"/>
    <w:rsid w:val="00E74D7C"/>
    <w:rsid w:val="00E76DB2"/>
    <w:rsid w:val="00E774F1"/>
    <w:rsid w:val="00E77EB9"/>
    <w:rsid w:val="00E80267"/>
    <w:rsid w:val="00E80724"/>
    <w:rsid w:val="00E80AC5"/>
    <w:rsid w:val="00E81179"/>
    <w:rsid w:val="00E81186"/>
    <w:rsid w:val="00E81BF7"/>
    <w:rsid w:val="00E81C30"/>
    <w:rsid w:val="00E8498A"/>
    <w:rsid w:val="00E8569F"/>
    <w:rsid w:val="00E85E8A"/>
    <w:rsid w:val="00E864CD"/>
    <w:rsid w:val="00E86B35"/>
    <w:rsid w:val="00E87560"/>
    <w:rsid w:val="00E87C40"/>
    <w:rsid w:val="00E9031E"/>
    <w:rsid w:val="00E90520"/>
    <w:rsid w:val="00E90D3A"/>
    <w:rsid w:val="00E9139C"/>
    <w:rsid w:val="00E91CC5"/>
    <w:rsid w:val="00E92790"/>
    <w:rsid w:val="00E92B4A"/>
    <w:rsid w:val="00E934A8"/>
    <w:rsid w:val="00E937E6"/>
    <w:rsid w:val="00E93920"/>
    <w:rsid w:val="00E93E27"/>
    <w:rsid w:val="00E9485A"/>
    <w:rsid w:val="00E950D5"/>
    <w:rsid w:val="00E9511F"/>
    <w:rsid w:val="00E9606A"/>
    <w:rsid w:val="00E96677"/>
    <w:rsid w:val="00E96EC0"/>
    <w:rsid w:val="00E97046"/>
    <w:rsid w:val="00E970F1"/>
    <w:rsid w:val="00EA0701"/>
    <w:rsid w:val="00EA0EE7"/>
    <w:rsid w:val="00EA15A2"/>
    <w:rsid w:val="00EA1860"/>
    <w:rsid w:val="00EA3EB3"/>
    <w:rsid w:val="00EA43EC"/>
    <w:rsid w:val="00EA457D"/>
    <w:rsid w:val="00EB0CF7"/>
    <w:rsid w:val="00EB159C"/>
    <w:rsid w:val="00EB15F7"/>
    <w:rsid w:val="00EB1721"/>
    <w:rsid w:val="00EB21C6"/>
    <w:rsid w:val="00EB33BA"/>
    <w:rsid w:val="00EB3894"/>
    <w:rsid w:val="00EB3C26"/>
    <w:rsid w:val="00EB48BC"/>
    <w:rsid w:val="00EB4A35"/>
    <w:rsid w:val="00EB630D"/>
    <w:rsid w:val="00EB63B4"/>
    <w:rsid w:val="00EB6958"/>
    <w:rsid w:val="00EB6ED7"/>
    <w:rsid w:val="00EB724D"/>
    <w:rsid w:val="00EC07AB"/>
    <w:rsid w:val="00EC1108"/>
    <w:rsid w:val="00EC140B"/>
    <w:rsid w:val="00EC241B"/>
    <w:rsid w:val="00EC3F41"/>
    <w:rsid w:val="00EC4159"/>
    <w:rsid w:val="00EC54B3"/>
    <w:rsid w:val="00EC6BF5"/>
    <w:rsid w:val="00EC74D2"/>
    <w:rsid w:val="00ED00B2"/>
    <w:rsid w:val="00ED0B3B"/>
    <w:rsid w:val="00ED10DD"/>
    <w:rsid w:val="00ED1D50"/>
    <w:rsid w:val="00ED1EC2"/>
    <w:rsid w:val="00ED27A7"/>
    <w:rsid w:val="00ED2B2A"/>
    <w:rsid w:val="00ED2FC5"/>
    <w:rsid w:val="00ED4025"/>
    <w:rsid w:val="00ED5DF6"/>
    <w:rsid w:val="00ED667F"/>
    <w:rsid w:val="00ED72C1"/>
    <w:rsid w:val="00EE0996"/>
    <w:rsid w:val="00EE0E2A"/>
    <w:rsid w:val="00EE0E9E"/>
    <w:rsid w:val="00EE2435"/>
    <w:rsid w:val="00EE26A4"/>
    <w:rsid w:val="00EE3686"/>
    <w:rsid w:val="00EE3FAC"/>
    <w:rsid w:val="00EE4601"/>
    <w:rsid w:val="00EE4BF0"/>
    <w:rsid w:val="00EE4F5E"/>
    <w:rsid w:val="00EE6925"/>
    <w:rsid w:val="00EE6F60"/>
    <w:rsid w:val="00EF0AC3"/>
    <w:rsid w:val="00EF1901"/>
    <w:rsid w:val="00EF19C1"/>
    <w:rsid w:val="00EF1A36"/>
    <w:rsid w:val="00EF2172"/>
    <w:rsid w:val="00EF2EFB"/>
    <w:rsid w:val="00EF3685"/>
    <w:rsid w:val="00EF3C10"/>
    <w:rsid w:val="00EF55A2"/>
    <w:rsid w:val="00F0014D"/>
    <w:rsid w:val="00F0051F"/>
    <w:rsid w:val="00F0112B"/>
    <w:rsid w:val="00F0147F"/>
    <w:rsid w:val="00F01597"/>
    <w:rsid w:val="00F01774"/>
    <w:rsid w:val="00F01C6A"/>
    <w:rsid w:val="00F02126"/>
    <w:rsid w:val="00F0283C"/>
    <w:rsid w:val="00F02A77"/>
    <w:rsid w:val="00F03495"/>
    <w:rsid w:val="00F0469E"/>
    <w:rsid w:val="00F0581B"/>
    <w:rsid w:val="00F05C18"/>
    <w:rsid w:val="00F064EB"/>
    <w:rsid w:val="00F0688E"/>
    <w:rsid w:val="00F075A2"/>
    <w:rsid w:val="00F07A91"/>
    <w:rsid w:val="00F07AA4"/>
    <w:rsid w:val="00F10A32"/>
    <w:rsid w:val="00F1142F"/>
    <w:rsid w:val="00F11879"/>
    <w:rsid w:val="00F1209F"/>
    <w:rsid w:val="00F123FB"/>
    <w:rsid w:val="00F12E39"/>
    <w:rsid w:val="00F13382"/>
    <w:rsid w:val="00F14707"/>
    <w:rsid w:val="00F147AC"/>
    <w:rsid w:val="00F15039"/>
    <w:rsid w:val="00F15BB7"/>
    <w:rsid w:val="00F15D1D"/>
    <w:rsid w:val="00F15DBE"/>
    <w:rsid w:val="00F15FE4"/>
    <w:rsid w:val="00F16088"/>
    <w:rsid w:val="00F16DFE"/>
    <w:rsid w:val="00F176A1"/>
    <w:rsid w:val="00F200B9"/>
    <w:rsid w:val="00F20241"/>
    <w:rsid w:val="00F2080C"/>
    <w:rsid w:val="00F2153A"/>
    <w:rsid w:val="00F215B6"/>
    <w:rsid w:val="00F22D1D"/>
    <w:rsid w:val="00F23110"/>
    <w:rsid w:val="00F23C85"/>
    <w:rsid w:val="00F2425F"/>
    <w:rsid w:val="00F24C17"/>
    <w:rsid w:val="00F257E8"/>
    <w:rsid w:val="00F25DE5"/>
    <w:rsid w:val="00F26AAC"/>
    <w:rsid w:val="00F30335"/>
    <w:rsid w:val="00F30E6B"/>
    <w:rsid w:val="00F3167E"/>
    <w:rsid w:val="00F32772"/>
    <w:rsid w:val="00F32DC1"/>
    <w:rsid w:val="00F332E0"/>
    <w:rsid w:val="00F335D3"/>
    <w:rsid w:val="00F3360F"/>
    <w:rsid w:val="00F34E00"/>
    <w:rsid w:val="00F35BDB"/>
    <w:rsid w:val="00F35E08"/>
    <w:rsid w:val="00F3600C"/>
    <w:rsid w:val="00F367F2"/>
    <w:rsid w:val="00F377B3"/>
    <w:rsid w:val="00F37CC2"/>
    <w:rsid w:val="00F37E9C"/>
    <w:rsid w:val="00F37ED7"/>
    <w:rsid w:val="00F401D5"/>
    <w:rsid w:val="00F40527"/>
    <w:rsid w:val="00F4103F"/>
    <w:rsid w:val="00F42713"/>
    <w:rsid w:val="00F435D2"/>
    <w:rsid w:val="00F44344"/>
    <w:rsid w:val="00F44704"/>
    <w:rsid w:val="00F475FD"/>
    <w:rsid w:val="00F52794"/>
    <w:rsid w:val="00F52F58"/>
    <w:rsid w:val="00F52FD7"/>
    <w:rsid w:val="00F5343E"/>
    <w:rsid w:val="00F534F8"/>
    <w:rsid w:val="00F53B55"/>
    <w:rsid w:val="00F53F33"/>
    <w:rsid w:val="00F54049"/>
    <w:rsid w:val="00F54992"/>
    <w:rsid w:val="00F54ECB"/>
    <w:rsid w:val="00F556EA"/>
    <w:rsid w:val="00F55D6F"/>
    <w:rsid w:val="00F55ED8"/>
    <w:rsid w:val="00F56661"/>
    <w:rsid w:val="00F572D8"/>
    <w:rsid w:val="00F57501"/>
    <w:rsid w:val="00F578AB"/>
    <w:rsid w:val="00F57920"/>
    <w:rsid w:val="00F600FD"/>
    <w:rsid w:val="00F6078C"/>
    <w:rsid w:val="00F60EB7"/>
    <w:rsid w:val="00F60FEE"/>
    <w:rsid w:val="00F612E6"/>
    <w:rsid w:val="00F62CFD"/>
    <w:rsid w:val="00F63853"/>
    <w:rsid w:val="00F63D1D"/>
    <w:rsid w:val="00F64689"/>
    <w:rsid w:val="00F64B33"/>
    <w:rsid w:val="00F64BEB"/>
    <w:rsid w:val="00F6572E"/>
    <w:rsid w:val="00F65F6D"/>
    <w:rsid w:val="00F66E66"/>
    <w:rsid w:val="00F67539"/>
    <w:rsid w:val="00F67738"/>
    <w:rsid w:val="00F705DC"/>
    <w:rsid w:val="00F706E2"/>
    <w:rsid w:val="00F70CBA"/>
    <w:rsid w:val="00F70F2E"/>
    <w:rsid w:val="00F71165"/>
    <w:rsid w:val="00F713B6"/>
    <w:rsid w:val="00F71844"/>
    <w:rsid w:val="00F71B3F"/>
    <w:rsid w:val="00F71DC7"/>
    <w:rsid w:val="00F725FE"/>
    <w:rsid w:val="00F74F7F"/>
    <w:rsid w:val="00F754B7"/>
    <w:rsid w:val="00F75BF9"/>
    <w:rsid w:val="00F76474"/>
    <w:rsid w:val="00F774BC"/>
    <w:rsid w:val="00F77723"/>
    <w:rsid w:val="00F804C8"/>
    <w:rsid w:val="00F81128"/>
    <w:rsid w:val="00F81228"/>
    <w:rsid w:val="00F8165D"/>
    <w:rsid w:val="00F81A2B"/>
    <w:rsid w:val="00F821BE"/>
    <w:rsid w:val="00F83B5D"/>
    <w:rsid w:val="00F85701"/>
    <w:rsid w:val="00F86DF5"/>
    <w:rsid w:val="00F875DE"/>
    <w:rsid w:val="00F87F93"/>
    <w:rsid w:val="00F9082A"/>
    <w:rsid w:val="00F90E54"/>
    <w:rsid w:val="00F91F3E"/>
    <w:rsid w:val="00F93410"/>
    <w:rsid w:val="00F93E89"/>
    <w:rsid w:val="00F94253"/>
    <w:rsid w:val="00F959C3"/>
    <w:rsid w:val="00F96A42"/>
    <w:rsid w:val="00F971CF"/>
    <w:rsid w:val="00FA0BB0"/>
    <w:rsid w:val="00FA1E3B"/>
    <w:rsid w:val="00FA3EE5"/>
    <w:rsid w:val="00FA511D"/>
    <w:rsid w:val="00FA6D3F"/>
    <w:rsid w:val="00FA75F4"/>
    <w:rsid w:val="00FA76EA"/>
    <w:rsid w:val="00FB0793"/>
    <w:rsid w:val="00FB2AC4"/>
    <w:rsid w:val="00FB2E06"/>
    <w:rsid w:val="00FB2E7C"/>
    <w:rsid w:val="00FB4162"/>
    <w:rsid w:val="00FB5A1E"/>
    <w:rsid w:val="00FB5B0E"/>
    <w:rsid w:val="00FB6CB6"/>
    <w:rsid w:val="00FC081C"/>
    <w:rsid w:val="00FC1013"/>
    <w:rsid w:val="00FC10FF"/>
    <w:rsid w:val="00FC2378"/>
    <w:rsid w:val="00FC3A8C"/>
    <w:rsid w:val="00FC4605"/>
    <w:rsid w:val="00FC4C72"/>
    <w:rsid w:val="00FC57F8"/>
    <w:rsid w:val="00FC5851"/>
    <w:rsid w:val="00FC5A79"/>
    <w:rsid w:val="00FC65F8"/>
    <w:rsid w:val="00FC6E2A"/>
    <w:rsid w:val="00FC7E27"/>
    <w:rsid w:val="00FD0C71"/>
    <w:rsid w:val="00FD1F66"/>
    <w:rsid w:val="00FD311E"/>
    <w:rsid w:val="00FD32FA"/>
    <w:rsid w:val="00FD3B06"/>
    <w:rsid w:val="00FD41DE"/>
    <w:rsid w:val="00FD462C"/>
    <w:rsid w:val="00FD51F4"/>
    <w:rsid w:val="00FD5DA1"/>
    <w:rsid w:val="00FD688F"/>
    <w:rsid w:val="00FD73FC"/>
    <w:rsid w:val="00FD7C54"/>
    <w:rsid w:val="00FE077B"/>
    <w:rsid w:val="00FE0DE1"/>
    <w:rsid w:val="00FE236B"/>
    <w:rsid w:val="00FE2CD8"/>
    <w:rsid w:val="00FE33C5"/>
    <w:rsid w:val="00FE3427"/>
    <w:rsid w:val="00FE413F"/>
    <w:rsid w:val="00FE4322"/>
    <w:rsid w:val="00FE4B84"/>
    <w:rsid w:val="00FE4BC0"/>
    <w:rsid w:val="00FE4C6C"/>
    <w:rsid w:val="00FE523A"/>
    <w:rsid w:val="00FE5514"/>
    <w:rsid w:val="00FE5A53"/>
    <w:rsid w:val="00FE6256"/>
    <w:rsid w:val="00FE7C62"/>
    <w:rsid w:val="00FF1AC2"/>
    <w:rsid w:val="00FF2084"/>
    <w:rsid w:val="00FF30BE"/>
    <w:rsid w:val="00FF31EA"/>
    <w:rsid w:val="00FF3B06"/>
    <w:rsid w:val="00FF4C58"/>
    <w:rsid w:val="00FF5DE6"/>
    <w:rsid w:val="00FF694D"/>
    <w:rsid w:val="00FF6ACB"/>
    <w:rsid w:val="00FF77B9"/>
    <w:rsid w:val="00FF7F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v:fill color="white" on="f"/>
      <v:textbox inset="1.5mm,.3mm,1.5mm,.3mm"/>
      <o:colormru v:ext="edit" colors="white"/>
    </o:shapedefaults>
    <o:shapelayout v:ext="edit">
      <o:idmap v:ext="edit" data="2"/>
    </o:shapelayout>
  </w:shapeDefaults>
  <w:decimalSymbol w:val="."/>
  <w:listSeparator w:val=";"/>
  <w14:docId w14:val="3599DCF7"/>
  <w15:docId w15:val="{C73DD5BA-CAB1-47EC-B629-8264F242B0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A1FA7"/>
    <w:pPr>
      <w:keepLines/>
      <w:tabs>
        <w:tab w:val="left" w:pos="425"/>
        <w:tab w:val="left" w:pos="851"/>
        <w:tab w:val="left" w:pos="1276"/>
        <w:tab w:val="left" w:pos="1701"/>
        <w:tab w:val="left" w:pos="2126"/>
        <w:tab w:val="left" w:pos="2552"/>
        <w:tab w:val="right" w:pos="9072"/>
      </w:tabs>
      <w:spacing w:before="180" w:line="264" w:lineRule="auto"/>
    </w:pPr>
    <w:rPr>
      <w:rFonts w:ascii="Arial" w:hAnsi="Arial"/>
    </w:rPr>
  </w:style>
  <w:style w:type="paragraph" w:styleId="Heading1">
    <w:name w:val="heading 1"/>
    <w:basedOn w:val="Normal"/>
    <w:next w:val="FirstLine"/>
    <w:qFormat/>
    <w:rsid w:val="001946EC"/>
    <w:pPr>
      <w:keepNext/>
      <w:numPr>
        <w:numId w:val="7"/>
      </w:numPr>
      <w:spacing w:before="240" w:after="240"/>
      <w:ind w:right="1440"/>
      <w:outlineLvl w:val="0"/>
    </w:pPr>
    <w:rPr>
      <w:rFonts w:cs="Arial"/>
      <w:b/>
      <w:bCs/>
      <w:szCs w:val="22"/>
    </w:rPr>
  </w:style>
  <w:style w:type="paragraph" w:styleId="Heading2">
    <w:name w:val="heading 2"/>
    <w:basedOn w:val="Heading1"/>
    <w:next w:val="FirstLine"/>
    <w:qFormat/>
    <w:rsid w:val="00454192"/>
    <w:pPr>
      <w:numPr>
        <w:ilvl w:val="1"/>
      </w:numPr>
      <w:tabs>
        <w:tab w:val="left" w:pos="567"/>
      </w:tabs>
      <w:outlineLvl w:val="1"/>
    </w:pPr>
    <w:rPr>
      <w:bCs w:val="0"/>
      <w:iCs/>
    </w:rPr>
  </w:style>
  <w:style w:type="paragraph" w:styleId="Heading3">
    <w:name w:val="heading 3"/>
    <w:basedOn w:val="Heading1"/>
    <w:next w:val="FirstLine"/>
    <w:link w:val="Heading3Char"/>
    <w:qFormat/>
    <w:rsid w:val="00CD5200"/>
    <w:pPr>
      <w:numPr>
        <w:ilvl w:val="2"/>
      </w:numPr>
      <w:tabs>
        <w:tab w:val="left" w:pos="1134"/>
      </w:tabs>
      <w:ind w:right="1134"/>
      <w:outlineLvl w:val="2"/>
    </w:pPr>
    <w:rPr>
      <w:bCs w:val="0"/>
      <w:i/>
    </w:rPr>
  </w:style>
  <w:style w:type="paragraph" w:styleId="Heading4">
    <w:name w:val="heading 4"/>
    <w:basedOn w:val="Heading2"/>
    <w:next w:val="Normal"/>
    <w:link w:val="Heading4Char"/>
    <w:qFormat/>
    <w:rsid w:val="00D00039"/>
    <w:pPr>
      <w:numPr>
        <w:ilvl w:val="0"/>
        <w:numId w:val="0"/>
      </w:numPr>
      <w:tabs>
        <w:tab w:val="left" w:pos="357"/>
      </w:tabs>
      <w:spacing w:after="0"/>
      <w:ind w:right="0"/>
      <w:outlineLvl w:val="3"/>
    </w:pPr>
    <w:rPr>
      <w:rFonts w:ascii="Arial Bold" w:hAnsi="Arial Bold"/>
      <w:bCs/>
    </w:rPr>
  </w:style>
  <w:style w:type="paragraph" w:styleId="Heading5">
    <w:name w:val="heading 5"/>
    <w:basedOn w:val="Heading1"/>
    <w:next w:val="FirstLine"/>
    <w:link w:val="Heading5Char"/>
    <w:qFormat/>
    <w:rsid w:val="00D00039"/>
    <w:pPr>
      <w:numPr>
        <w:numId w:val="0"/>
      </w:numPr>
      <w:tabs>
        <w:tab w:val="left" w:pos="357"/>
      </w:tabs>
      <w:spacing w:after="600"/>
      <w:ind w:left="357" w:right="357"/>
      <w:jc w:val="center"/>
      <w:outlineLvl w:val="4"/>
    </w:pPr>
    <w:rPr>
      <w:rFonts w:ascii="Arial Bold" w:hAnsi="Arial Bold"/>
      <w:bCs w:val="0"/>
      <w:iCs/>
      <w:caps/>
      <w:sz w:val="26"/>
      <w:szCs w:val="26"/>
    </w:rPr>
  </w:style>
  <w:style w:type="paragraph" w:styleId="Heading6">
    <w:name w:val="heading 6"/>
    <w:basedOn w:val="Heading5"/>
    <w:next w:val="FirstLine"/>
    <w:link w:val="Heading6Char"/>
    <w:qFormat/>
    <w:rsid w:val="00D00039"/>
    <w:pPr>
      <w:spacing w:before="0"/>
      <w:outlineLvl w:val="5"/>
    </w:pPr>
    <w:rPr>
      <w:rFonts w:ascii="Times New Roman" w:hAnsi="Times New Roman"/>
      <w:b w:val="0"/>
      <w:bCs/>
      <w:i/>
      <w:sz w:val="20"/>
      <w:szCs w:val="22"/>
    </w:rPr>
  </w:style>
  <w:style w:type="paragraph" w:styleId="Heading7">
    <w:name w:val="heading 7"/>
    <w:basedOn w:val="Heading5"/>
    <w:next w:val="Normal"/>
    <w:link w:val="Heading7Char"/>
    <w:qFormat/>
    <w:rsid w:val="00D00039"/>
    <w:pPr>
      <w:outlineLvl w:val="6"/>
    </w:pPr>
  </w:style>
  <w:style w:type="paragraph" w:styleId="Heading8">
    <w:name w:val="heading 8"/>
    <w:basedOn w:val="Normal"/>
    <w:next w:val="Normal"/>
    <w:link w:val="Heading8Char"/>
    <w:qFormat/>
    <w:rsid w:val="00D00039"/>
    <w:pPr>
      <w:outlineLvl w:val="7"/>
    </w:pPr>
    <w:rPr>
      <w:i/>
      <w:iCs/>
      <w:spacing w:val="12"/>
    </w:rPr>
  </w:style>
  <w:style w:type="paragraph" w:styleId="Heading9">
    <w:name w:val="heading 9"/>
    <w:basedOn w:val="Normal"/>
    <w:next w:val="Normal"/>
    <w:link w:val="Heading9Char"/>
    <w:qFormat/>
    <w:rsid w:val="00D00039"/>
    <w:pPr>
      <w:outlineLvl w:val="8"/>
    </w:pPr>
    <w:rPr>
      <w:rFonts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rsid w:val="00297EB7"/>
  </w:style>
  <w:style w:type="paragraph" w:styleId="Footer">
    <w:name w:val="footer"/>
    <w:basedOn w:val="Normal"/>
    <w:link w:val="FooterChar"/>
    <w:rsid w:val="00D00039"/>
    <w:pPr>
      <w:spacing w:before="0" w:line="240" w:lineRule="auto"/>
    </w:pPr>
    <w:rPr>
      <w:caps/>
      <w:sz w:val="16"/>
    </w:rPr>
  </w:style>
  <w:style w:type="character" w:styleId="PageNumber">
    <w:name w:val="page number"/>
    <w:basedOn w:val="DefaultParagraphFont"/>
    <w:rsid w:val="00297EB7"/>
  </w:style>
  <w:style w:type="paragraph" w:styleId="Header">
    <w:name w:val="header"/>
    <w:basedOn w:val="Footer"/>
    <w:link w:val="HeaderChar"/>
    <w:rsid w:val="00D00039"/>
    <w:rPr>
      <w:szCs w:val="14"/>
    </w:rPr>
  </w:style>
  <w:style w:type="table" w:styleId="TableGrid">
    <w:name w:val="Table Grid"/>
    <w:basedOn w:val="TableNormal"/>
    <w:rsid w:val="00506C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uiPriority w:val="99"/>
    <w:semiHidden/>
    <w:unhideWhenUsed/>
    <w:rsid w:val="00D00039"/>
    <w:pPr>
      <w:spacing w:before="0" w:line="240" w:lineRule="auto"/>
    </w:pPr>
    <w:rPr>
      <w:rFonts w:ascii="Tahoma" w:hAnsi="Tahoma" w:cs="Tahoma"/>
      <w:sz w:val="16"/>
      <w:szCs w:val="16"/>
    </w:rPr>
  </w:style>
  <w:style w:type="paragraph" w:customStyle="1" w:styleId="Default">
    <w:name w:val="Default"/>
    <w:rsid w:val="005F6AD2"/>
    <w:pPr>
      <w:autoSpaceDE w:val="0"/>
      <w:autoSpaceDN w:val="0"/>
      <w:adjustRightInd w:val="0"/>
      <w:spacing w:before="180" w:line="288" w:lineRule="auto"/>
      <w:ind w:left="1673" w:hanging="1191"/>
      <w:jc w:val="both"/>
    </w:pPr>
    <w:rPr>
      <w:rFonts w:ascii="Arial" w:hAnsi="Arial" w:cs="Arial"/>
      <w:color w:val="000000"/>
      <w:sz w:val="24"/>
      <w:szCs w:val="24"/>
      <w:lang w:eastAsia="sr-Latn-CS"/>
    </w:rPr>
  </w:style>
  <w:style w:type="numbering" w:customStyle="1" w:styleId="Number1">
    <w:name w:val="Number 1"/>
    <w:basedOn w:val="NoList"/>
    <w:rsid w:val="001F0878"/>
    <w:pPr>
      <w:numPr>
        <w:numId w:val="1"/>
      </w:numPr>
    </w:pPr>
  </w:style>
  <w:style w:type="paragraph" w:customStyle="1" w:styleId="FirstLine">
    <w:name w:val="First Line"/>
    <w:basedOn w:val="Normal"/>
    <w:link w:val="FirstLineChar"/>
    <w:qFormat/>
    <w:rsid w:val="00717DFB"/>
    <w:pPr>
      <w:numPr>
        <w:numId w:val="6"/>
      </w:numPr>
      <w:tabs>
        <w:tab w:val="clear" w:pos="1276"/>
        <w:tab w:val="clear" w:pos="2126"/>
        <w:tab w:val="clear" w:pos="2552"/>
        <w:tab w:val="left" w:pos="1418"/>
        <w:tab w:val="left" w:pos="1559"/>
        <w:tab w:val="left" w:pos="1985"/>
      </w:tabs>
    </w:pPr>
    <w:rPr>
      <w:szCs w:val="22"/>
    </w:rPr>
  </w:style>
  <w:style w:type="character" w:customStyle="1" w:styleId="FirstLineChar">
    <w:name w:val="First Line Char"/>
    <w:link w:val="FirstLine"/>
    <w:rsid w:val="00717DFB"/>
    <w:rPr>
      <w:rFonts w:ascii="Arial" w:hAnsi="Arial"/>
      <w:szCs w:val="22"/>
      <w:lang w:val="en-GB" w:eastAsia="en-US"/>
    </w:rPr>
  </w:style>
  <w:style w:type="paragraph" w:styleId="TOC1">
    <w:name w:val="toc 1"/>
    <w:basedOn w:val="Normal"/>
    <w:next w:val="Normal"/>
    <w:autoRedefine/>
    <w:uiPriority w:val="39"/>
    <w:rsid w:val="008D3C94"/>
    <w:pPr>
      <w:keepNext/>
      <w:tabs>
        <w:tab w:val="clear" w:pos="1276"/>
        <w:tab w:val="clear" w:pos="1701"/>
        <w:tab w:val="clear" w:pos="2126"/>
        <w:tab w:val="clear" w:pos="2552"/>
        <w:tab w:val="right" w:leader="dot" w:pos="9072"/>
        <w:tab w:val="right" w:leader="dot" w:pos="9395"/>
      </w:tabs>
      <w:spacing w:before="120"/>
      <w:ind w:left="482" w:hanging="482"/>
    </w:pPr>
    <w:rPr>
      <w:rFonts w:ascii="Arial Narrow" w:hAnsi="Arial Narrow"/>
      <w:b/>
      <w:noProof/>
      <w:spacing w:val="-2"/>
    </w:rPr>
  </w:style>
  <w:style w:type="paragraph" w:styleId="TOC2">
    <w:name w:val="toc 2"/>
    <w:basedOn w:val="Normal"/>
    <w:next w:val="Normal"/>
    <w:autoRedefine/>
    <w:uiPriority w:val="39"/>
    <w:rsid w:val="00013DED"/>
    <w:pPr>
      <w:tabs>
        <w:tab w:val="clear" w:pos="851"/>
        <w:tab w:val="clear" w:pos="1276"/>
        <w:tab w:val="clear" w:pos="1701"/>
        <w:tab w:val="clear" w:pos="2126"/>
        <w:tab w:val="clear" w:pos="2552"/>
        <w:tab w:val="left" w:pos="1440"/>
        <w:tab w:val="right" w:leader="dot" w:pos="9072"/>
      </w:tabs>
      <w:ind w:left="850" w:hanging="425"/>
    </w:pPr>
    <w:rPr>
      <w:rFonts w:ascii="Arial Narrow" w:hAnsi="Arial Narrow"/>
      <w:b/>
      <w:noProof/>
    </w:rPr>
  </w:style>
  <w:style w:type="character" w:styleId="Hyperlink">
    <w:name w:val="Hyperlink"/>
    <w:uiPriority w:val="99"/>
    <w:rsid w:val="00D57508"/>
    <w:rPr>
      <w:rFonts w:ascii="Arial" w:hAnsi="Arial"/>
      <w:color w:val="0000FF"/>
      <w:w w:val="105"/>
      <w:sz w:val="22"/>
      <w:szCs w:val="20"/>
      <w:u w:val="single"/>
    </w:rPr>
  </w:style>
  <w:style w:type="character" w:styleId="CommentReference">
    <w:name w:val="annotation reference"/>
    <w:uiPriority w:val="99"/>
    <w:semiHidden/>
    <w:rsid w:val="00F07AA4"/>
    <w:rPr>
      <w:sz w:val="16"/>
      <w:szCs w:val="16"/>
    </w:rPr>
  </w:style>
  <w:style w:type="paragraph" w:styleId="CommentText">
    <w:name w:val="annotation text"/>
    <w:basedOn w:val="Normal"/>
    <w:semiHidden/>
    <w:rsid w:val="00F07AA4"/>
  </w:style>
  <w:style w:type="paragraph" w:styleId="CommentSubject">
    <w:name w:val="annotation subject"/>
    <w:basedOn w:val="CommentText"/>
    <w:next w:val="CommentText"/>
    <w:semiHidden/>
    <w:rsid w:val="00F07AA4"/>
    <w:rPr>
      <w:b/>
      <w:bCs/>
    </w:rPr>
  </w:style>
  <w:style w:type="paragraph" w:styleId="DocumentMap">
    <w:name w:val="Document Map"/>
    <w:basedOn w:val="Normal"/>
    <w:semiHidden/>
    <w:rsid w:val="007335B8"/>
    <w:pPr>
      <w:shd w:val="clear" w:color="auto" w:fill="000080"/>
    </w:pPr>
    <w:rPr>
      <w:rFonts w:ascii="Tahoma" w:hAnsi="Tahoma" w:cs="Tahoma"/>
    </w:rPr>
  </w:style>
  <w:style w:type="paragraph" w:styleId="TOC3">
    <w:name w:val="toc 3"/>
    <w:basedOn w:val="Normal"/>
    <w:next w:val="Normal"/>
    <w:autoRedefine/>
    <w:uiPriority w:val="39"/>
    <w:rsid w:val="001319B1"/>
    <w:pPr>
      <w:tabs>
        <w:tab w:val="clear" w:pos="425"/>
        <w:tab w:val="clear" w:pos="851"/>
        <w:tab w:val="clear" w:pos="1276"/>
        <w:tab w:val="clear" w:pos="1701"/>
        <w:tab w:val="clear" w:pos="2126"/>
        <w:tab w:val="clear" w:pos="2552"/>
        <w:tab w:val="left" w:pos="720"/>
        <w:tab w:val="left" w:pos="1440"/>
        <w:tab w:val="right" w:leader="dot" w:pos="9072"/>
      </w:tabs>
      <w:ind w:left="1440" w:hanging="720"/>
    </w:pPr>
    <w:rPr>
      <w:rFonts w:ascii="Arial Narrow" w:hAnsi="Arial Narrow"/>
    </w:rPr>
  </w:style>
  <w:style w:type="character" w:customStyle="1" w:styleId="Heading3Char">
    <w:name w:val="Heading 3 Char"/>
    <w:link w:val="Heading3"/>
    <w:rsid w:val="00CD5200"/>
    <w:rPr>
      <w:rFonts w:ascii="Arial" w:hAnsi="Arial" w:cs="Arial"/>
      <w:b/>
      <w:i/>
      <w:szCs w:val="22"/>
      <w:lang w:val="en-GB" w:eastAsia="en-US"/>
    </w:rPr>
  </w:style>
  <w:style w:type="paragraph" w:styleId="NormalWeb">
    <w:name w:val="Normal (Web)"/>
    <w:basedOn w:val="Normal"/>
    <w:uiPriority w:val="99"/>
    <w:rsid w:val="00BC1999"/>
    <w:pPr>
      <w:keepLines w:val="0"/>
      <w:spacing w:before="100" w:beforeAutospacing="1" w:after="100" w:afterAutospacing="1" w:line="240" w:lineRule="auto"/>
    </w:pPr>
    <w:rPr>
      <w:rFonts w:ascii="Times New Roman" w:hAnsi="Times New Roman"/>
    </w:rPr>
  </w:style>
  <w:style w:type="paragraph" w:styleId="ListBullet2">
    <w:name w:val="List Bullet 2"/>
    <w:basedOn w:val="Normal"/>
    <w:autoRedefine/>
    <w:rsid w:val="00BC1999"/>
    <w:pPr>
      <w:keepLines w:val="0"/>
      <w:numPr>
        <w:numId w:val="2"/>
      </w:numPr>
      <w:spacing w:before="120" w:line="240" w:lineRule="auto"/>
      <w:ind w:hanging="1297"/>
    </w:pPr>
  </w:style>
  <w:style w:type="character" w:styleId="FollowedHyperlink">
    <w:name w:val="FollowedHyperlink"/>
    <w:rsid w:val="00D57508"/>
    <w:rPr>
      <w:rFonts w:ascii="Arial" w:hAnsi="Arial"/>
      <w:color w:val="800080"/>
      <w:w w:val="105"/>
      <w:sz w:val="22"/>
      <w:szCs w:val="20"/>
      <w:u w:val="single"/>
    </w:rPr>
  </w:style>
  <w:style w:type="character" w:styleId="BookTitle">
    <w:name w:val="Book Title"/>
    <w:uiPriority w:val="33"/>
    <w:rsid w:val="00D00039"/>
    <w:rPr>
      <w:rFonts w:ascii="Times New Roman" w:hAnsi="Times New Roman"/>
      <w:b/>
      <w:bCs/>
      <w:smallCaps/>
      <w:spacing w:val="5"/>
    </w:rPr>
  </w:style>
  <w:style w:type="paragraph" w:customStyle="1" w:styleId="Bullet1">
    <w:name w:val="Bullet 1"/>
    <w:basedOn w:val="Normal"/>
    <w:qFormat/>
    <w:rsid w:val="00D00039"/>
    <w:pPr>
      <w:numPr>
        <w:numId w:val="3"/>
      </w:numPr>
      <w:ind w:left="714" w:hanging="357"/>
    </w:pPr>
  </w:style>
  <w:style w:type="paragraph" w:customStyle="1" w:styleId="Bullet2">
    <w:name w:val="Bullet 2"/>
    <w:basedOn w:val="Bullet1"/>
    <w:qFormat/>
    <w:rsid w:val="009A62EC"/>
    <w:pPr>
      <w:numPr>
        <w:numId w:val="4"/>
      </w:numPr>
      <w:tabs>
        <w:tab w:val="left" w:pos="1627"/>
        <w:tab w:val="right" w:leader="dot" w:pos="9072"/>
      </w:tabs>
    </w:pPr>
  </w:style>
  <w:style w:type="paragraph" w:customStyle="1" w:styleId="Signature1">
    <w:name w:val="Signature 1"/>
    <w:basedOn w:val="Normal"/>
    <w:next w:val="Normal"/>
    <w:rsid w:val="00D00039"/>
    <w:pPr>
      <w:spacing w:before="0"/>
      <w:ind w:left="4536"/>
      <w:jc w:val="center"/>
    </w:pPr>
    <w:rPr>
      <w:b/>
    </w:rPr>
  </w:style>
  <w:style w:type="paragraph" w:customStyle="1" w:styleId="DoubleSignature1">
    <w:name w:val="Double Signature 1"/>
    <w:basedOn w:val="Signature1"/>
    <w:next w:val="Normal"/>
    <w:rsid w:val="00D00039"/>
    <w:pPr>
      <w:tabs>
        <w:tab w:val="clear" w:pos="9072"/>
        <w:tab w:val="center" w:pos="1701"/>
        <w:tab w:val="center" w:pos="7371"/>
      </w:tabs>
      <w:suppressAutoHyphens/>
      <w:ind w:left="0"/>
      <w:jc w:val="left"/>
    </w:pPr>
    <w:rPr>
      <w:rFonts w:cs="Arial"/>
      <w:caps/>
      <w:lang w:eastAsia="ar-SA"/>
    </w:rPr>
  </w:style>
  <w:style w:type="paragraph" w:customStyle="1" w:styleId="Signature2">
    <w:name w:val="Signature 2"/>
    <w:basedOn w:val="Signature1"/>
    <w:rsid w:val="00D00039"/>
    <w:rPr>
      <w:b w:val="0"/>
      <w:i/>
      <w:spacing w:val="6"/>
      <w:szCs w:val="22"/>
    </w:rPr>
  </w:style>
  <w:style w:type="paragraph" w:customStyle="1" w:styleId="DoubleSignature2">
    <w:name w:val="Double Signature 2"/>
    <w:basedOn w:val="Signature2"/>
    <w:rsid w:val="00D00039"/>
    <w:pPr>
      <w:tabs>
        <w:tab w:val="clear" w:pos="9072"/>
        <w:tab w:val="center" w:pos="1701"/>
        <w:tab w:val="center" w:pos="7371"/>
      </w:tabs>
      <w:suppressAutoHyphens/>
      <w:ind w:left="0"/>
      <w:jc w:val="left"/>
    </w:pPr>
    <w:rPr>
      <w:rFonts w:cs="Arial"/>
      <w:lang w:eastAsia="ar-SA"/>
    </w:rPr>
  </w:style>
  <w:style w:type="character" w:styleId="Emphasis">
    <w:name w:val="Emphasis"/>
    <w:uiPriority w:val="20"/>
    <w:rsid w:val="00D00039"/>
    <w:rPr>
      <w:rFonts w:ascii="Times New Roman" w:hAnsi="Times New Roman"/>
      <w:i/>
      <w:iCs/>
    </w:rPr>
  </w:style>
  <w:style w:type="paragraph" w:customStyle="1" w:styleId="Footnote">
    <w:name w:val="Footnote"/>
    <w:basedOn w:val="Normal"/>
    <w:rsid w:val="00D00039"/>
    <w:pPr>
      <w:ind w:left="170" w:hanging="170"/>
    </w:pPr>
  </w:style>
  <w:style w:type="character" w:styleId="FootnoteReference">
    <w:name w:val="footnote reference"/>
    <w:rsid w:val="00D00039"/>
    <w:rPr>
      <w:vertAlign w:val="superscript"/>
    </w:rPr>
  </w:style>
  <w:style w:type="paragraph" w:styleId="FootnoteText">
    <w:name w:val="footnote text"/>
    <w:basedOn w:val="Normal"/>
    <w:link w:val="FootnoteTextChar"/>
    <w:rsid w:val="00D00039"/>
    <w:pPr>
      <w:ind w:left="170" w:hanging="170"/>
    </w:pPr>
    <w:rPr>
      <w:sz w:val="18"/>
    </w:rPr>
  </w:style>
  <w:style w:type="character" w:customStyle="1" w:styleId="FootnoteTextChar">
    <w:name w:val="Footnote Text Char"/>
    <w:link w:val="FootnoteText"/>
    <w:rsid w:val="00D00039"/>
    <w:rPr>
      <w:rFonts w:ascii="Arial" w:hAnsi="Arial"/>
      <w:noProof/>
      <w:w w:val="105"/>
      <w:sz w:val="18"/>
      <w:lang w:eastAsia="en-US"/>
    </w:rPr>
  </w:style>
  <w:style w:type="character" w:customStyle="1" w:styleId="Heading4Char">
    <w:name w:val="Heading 4 Char"/>
    <w:link w:val="Heading4"/>
    <w:rsid w:val="00D00039"/>
    <w:rPr>
      <w:rFonts w:ascii="Arial Bold" w:hAnsi="Arial Bold" w:cs="Arial"/>
      <w:b/>
      <w:bCs/>
      <w:iCs/>
      <w:noProof/>
      <w:w w:val="105"/>
      <w:sz w:val="24"/>
      <w:szCs w:val="22"/>
      <w:lang w:eastAsia="en-US"/>
    </w:rPr>
  </w:style>
  <w:style w:type="character" w:customStyle="1" w:styleId="Heading5Char">
    <w:name w:val="Heading 5 Char"/>
    <w:link w:val="Heading5"/>
    <w:rsid w:val="00D00039"/>
    <w:rPr>
      <w:rFonts w:ascii="Arial Bold" w:hAnsi="Arial Bold" w:cs="Arial"/>
      <w:b/>
      <w:iCs/>
      <w:caps/>
      <w:noProof/>
      <w:w w:val="105"/>
      <w:sz w:val="26"/>
      <w:szCs w:val="26"/>
      <w:lang w:eastAsia="en-US"/>
    </w:rPr>
  </w:style>
  <w:style w:type="character" w:customStyle="1" w:styleId="Heading6Char">
    <w:name w:val="Heading 6 Char"/>
    <w:link w:val="Heading6"/>
    <w:uiPriority w:val="9"/>
    <w:rsid w:val="00D00039"/>
    <w:rPr>
      <w:rFonts w:cs="Arial"/>
      <w:bCs/>
      <w:i/>
      <w:iCs/>
      <w:caps/>
      <w:noProof/>
      <w:w w:val="105"/>
      <w:szCs w:val="22"/>
      <w:lang w:eastAsia="en-US"/>
    </w:rPr>
  </w:style>
  <w:style w:type="character" w:customStyle="1" w:styleId="Heading7Char">
    <w:name w:val="Heading 7 Char"/>
    <w:link w:val="Heading7"/>
    <w:rsid w:val="00D00039"/>
    <w:rPr>
      <w:rFonts w:ascii="Arial Bold" w:hAnsi="Arial Bold" w:cs="Arial"/>
      <w:b/>
      <w:iCs/>
      <w:caps/>
      <w:noProof/>
      <w:w w:val="105"/>
      <w:sz w:val="26"/>
      <w:szCs w:val="26"/>
      <w:lang w:eastAsia="en-US"/>
    </w:rPr>
  </w:style>
  <w:style w:type="character" w:customStyle="1" w:styleId="Heading8Char">
    <w:name w:val="Heading 8 Char"/>
    <w:link w:val="Heading8"/>
    <w:rsid w:val="00D00039"/>
    <w:rPr>
      <w:rFonts w:ascii="Arial" w:hAnsi="Arial"/>
      <w:i/>
      <w:iCs/>
      <w:noProof/>
      <w:spacing w:val="12"/>
      <w:w w:val="105"/>
      <w:sz w:val="24"/>
      <w:lang w:eastAsia="en-US"/>
    </w:rPr>
  </w:style>
  <w:style w:type="character" w:customStyle="1" w:styleId="Heading9Char">
    <w:name w:val="Heading 9 Char"/>
    <w:link w:val="Heading9"/>
    <w:rsid w:val="00D00039"/>
    <w:rPr>
      <w:rFonts w:ascii="Arial" w:hAnsi="Arial" w:cs="Arial"/>
      <w:noProof/>
      <w:w w:val="105"/>
      <w:sz w:val="24"/>
      <w:lang w:eastAsia="en-US"/>
    </w:rPr>
  </w:style>
  <w:style w:type="character" w:styleId="IntenseEmphasis">
    <w:name w:val="Intense Emphasis"/>
    <w:uiPriority w:val="21"/>
    <w:rsid w:val="00D00039"/>
    <w:rPr>
      <w:rFonts w:ascii="Times New Roman" w:hAnsi="Times New Roman"/>
      <w:b/>
      <w:bCs/>
      <w:i/>
      <w:iCs/>
      <w:color w:val="4F81BD"/>
    </w:rPr>
  </w:style>
  <w:style w:type="paragraph" w:styleId="IntenseQuote">
    <w:name w:val="Intense Quote"/>
    <w:basedOn w:val="Normal"/>
    <w:next w:val="Normal"/>
    <w:link w:val="IntenseQuoteChar"/>
    <w:uiPriority w:val="30"/>
    <w:rsid w:val="00D00039"/>
    <w:pPr>
      <w:pBdr>
        <w:bottom w:val="single" w:sz="4" w:space="4" w:color="4F81BD"/>
      </w:pBdr>
      <w:spacing w:before="200" w:after="280"/>
      <w:ind w:left="936" w:right="936"/>
    </w:pPr>
    <w:rPr>
      <w:b/>
      <w:bCs/>
      <w:i/>
      <w:iCs/>
      <w:color w:val="4F81BD"/>
    </w:rPr>
  </w:style>
  <w:style w:type="character" w:customStyle="1" w:styleId="IntenseQuoteChar">
    <w:name w:val="Intense Quote Char"/>
    <w:link w:val="IntenseQuote"/>
    <w:uiPriority w:val="30"/>
    <w:rsid w:val="00D00039"/>
    <w:rPr>
      <w:rFonts w:ascii="Arial" w:hAnsi="Arial"/>
      <w:b/>
      <w:bCs/>
      <w:i/>
      <w:iCs/>
      <w:noProof/>
      <w:color w:val="4F81BD"/>
      <w:w w:val="105"/>
      <w:sz w:val="24"/>
      <w:lang w:eastAsia="en-US"/>
    </w:rPr>
  </w:style>
  <w:style w:type="character" w:styleId="IntenseReference">
    <w:name w:val="Intense Reference"/>
    <w:uiPriority w:val="32"/>
    <w:rsid w:val="00D00039"/>
    <w:rPr>
      <w:rFonts w:ascii="Times New Roman" w:hAnsi="Times New Roman"/>
      <w:b/>
      <w:bCs/>
      <w:smallCaps/>
      <w:color w:val="C0504D"/>
      <w:spacing w:val="5"/>
      <w:u w:val="single"/>
    </w:rPr>
  </w:style>
  <w:style w:type="paragraph" w:customStyle="1" w:styleId="Mini">
    <w:name w:val="Mini"/>
    <w:basedOn w:val="Normal"/>
    <w:rsid w:val="00D00039"/>
    <w:pPr>
      <w:spacing w:before="0" w:line="240" w:lineRule="auto"/>
    </w:pPr>
    <w:rPr>
      <w:sz w:val="4"/>
      <w:szCs w:val="4"/>
    </w:rPr>
  </w:style>
  <w:style w:type="paragraph" w:customStyle="1" w:styleId="Space0">
    <w:name w:val="Space 0"/>
    <w:basedOn w:val="Normal"/>
    <w:qFormat/>
    <w:rsid w:val="00922749"/>
    <w:pPr>
      <w:spacing w:before="0" w:line="240" w:lineRule="auto"/>
    </w:pPr>
  </w:style>
  <w:style w:type="paragraph" w:customStyle="1" w:styleId="SecondLine">
    <w:name w:val="Second Line"/>
    <w:basedOn w:val="FirstLine"/>
    <w:link w:val="SecondLineChar"/>
    <w:qFormat/>
    <w:rsid w:val="003A1B60"/>
    <w:pPr>
      <w:numPr>
        <w:numId w:val="0"/>
      </w:numPr>
      <w:ind w:firstLine="425"/>
    </w:pPr>
  </w:style>
  <w:style w:type="paragraph" w:customStyle="1" w:styleId="Title1">
    <w:name w:val="Title 1"/>
    <w:basedOn w:val="Signature1"/>
    <w:next w:val="Normal"/>
    <w:qFormat/>
    <w:rsid w:val="0007279A"/>
    <w:pPr>
      <w:keepNext/>
      <w:numPr>
        <w:numId w:val="8"/>
      </w:numPr>
      <w:tabs>
        <w:tab w:val="clear" w:pos="425"/>
        <w:tab w:val="clear" w:pos="851"/>
        <w:tab w:val="clear" w:pos="1276"/>
        <w:tab w:val="clear" w:pos="1701"/>
        <w:tab w:val="clear" w:pos="2126"/>
        <w:tab w:val="clear" w:pos="2552"/>
        <w:tab w:val="clear" w:pos="9072"/>
      </w:tabs>
      <w:spacing w:before="360" w:after="360" w:line="240" w:lineRule="auto"/>
      <w:ind w:right="1134"/>
      <w:jc w:val="left"/>
    </w:pPr>
    <w:rPr>
      <w:rFonts w:ascii="Calibri" w:hAnsi="Calibri"/>
      <w:caps/>
      <w:sz w:val="28"/>
      <w:szCs w:val="24"/>
      <w:lang w:eastAsia="it-IT"/>
    </w:rPr>
  </w:style>
  <w:style w:type="character" w:customStyle="1" w:styleId="SecondLineChar">
    <w:name w:val="Second Line Char"/>
    <w:link w:val="SecondLine"/>
    <w:rsid w:val="003A1B60"/>
    <w:rPr>
      <w:rFonts w:ascii="Arial" w:hAnsi="Arial"/>
      <w:sz w:val="22"/>
      <w:szCs w:val="22"/>
      <w:lang w:val="en-GB" w:eastAsia="en-US"/>
    </w:rPr>
  </w:style>
  <w:style w:type="paragraph" w:customStyle="1" w:styleId="Title2">
    <w:name w:val="Title 2"/>
    <w:basedOn w:val="Title1"/>
    <w:next w:val="Normal"/>
    <w:qFormat/>
    <w:rsid w:val="0007279A"/>
    <w:pPr>
      <w:numPr>
        <w:ilvl w:val="1"/>
      </w:numPr>
      <w:spacing w:after="240"/>
      <w:ind w:left="567" w:hanging="567"/>
    </w:pPr>
    <w:rPr>
      <w:caps w:val="0"/>
      <w:sz w:val="26"/>
    </w:rPr>
  </w:style>
  <w:style w:type="paragraph" w:customStyle="1" w:styleId="Title3">
    <w:name w:val="Title 3"/>
    <w:basedOn w:val="Title1"/>
    <w:next w:val="Normal"/>
    <w:rsid w:val="0007279A"/>
    <w:pPr>
      <w:numPr>
        <w:ilvl w:val="2"/>
      </w:numPr>
      <w:tabs>
        <w:tab w:val="num" w:pos="1134"/>
      </w:tabs>
      <w:spacing w:before="240" w:after="240"/>
      <w:ind w:left="1588" w:hanging="227"/>
    </w:pPr>
    <w:rPr>
      <w:i/>
      <w:caps w:val="0"/>
      <w:sz w:val="24"/>
    </w:rPr>
  </w:style>
  <w:style w:type="paragraph" w:styleId="Revision">
    <w:name w:val="Revision"/>
    <w:hidden/>
    <w:uiPriority w:val="99"/>
    <w:semiHidden/>
    <w:rsid w:val="0006523D"/>
    <w:rPr>
      <w:rFonts w:ascii="Arial" w:hAnsi="Arial"/>
      <w:sz w:val="22"/>
    </w:rPr>
  </w:style>
  <w:style w:type="paragraph" w:styleId="ListParagraph">
    <w:name w:val="List Paragraph"/>
    <w:basedOn w:val="Normal"/>
    <w:uiPriority w:val="34"/>
    <w:qFormat/>
    <w:rsid w:val="005F0E9C"/>
    <w:pPr>
      <w:ind w:left="720"/>
      <w:contextualSpacing/>
    </w:pPr>
  </w:style>
  <w:style w:type="character" w:customStyle="1" w:styleId="FooterChar">
    <w:name w:val="Footer Char"/>
    <w:basedOn w:val="DefaultParagraphFont"/>
    <w:link w:val="Footer"/>
    <w:rsid w:val="00C275F7"/>
    <w:rPr>
      <w:rFonts w:ascii="Arial" w:hAnsi="Arial"/>
      <w:caps/>
      <w:sz w:val="16"/>
      <w:lang w:val="en-GB" w:eastAsia="en-US"/>
    </w:rPr>
  </w:style>
  <w:style w:type="character" w:customStyle="1" w:styleId="HeaderChar">
    <w:name w:val="Header Char"/>
    <w:basedOn w:val="DefaultParagraphFont"/>
    <w:link w:val="Header"/>
    <w:rsid w:val="00C275F7"/>
    <w:rPr>
      <w:rFonts w:ascii="Arial" w:hAnsi="Arial"/>
      <w:caps/>
      <w:sz w:val="16"/>
      <w:szCs w:val="14"/>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278364">
      <w:bodyDiv w:val="1"/>
      <w:marLeft w:val="0"/>
      <w:marRight w:val="0"/>
      <w:marTop w:val="0"/>
      <w:marBottom w:val="0"/>
      <w:divBdr>
        <w:top w:val="none" w:sz="0" w:space="0" w:color="auto"/>
        <w:left w:val="none" w:sz="0" w:space="0" w:color="auto"/>
        <w:bottom w:val="none" w:sz="0" w:space="0" w:color="auto"/>
        <w:right w:val="none" w:sz="0" w:space="0" w:color="auto"/>
      </w:divBdr>
    </w:div>
    <w:div w:id="358433595">
      <w:bodyDiv w:val="1"/>
      <w:marLeft w:val="0"/>
      <w:marRight w:val="0"/>
      <w:marTop w:val="0"/>
      <w:marBottom w:val="0"/>
      <w:divBdr>
        <w:top w:val="none" w:sz="0" w:space="0" w:color="auto"/>
        <w:left w:val="none" w:sz="0" w:space="0" w:color="auto"/>
        <w:bottom w:val="none" w:sz="0" w:space="0" w:color="auto"/>
        <w:right w:val="none" w:sz="0" w:space="0" w:color="auto"/>
      </w:divBdr>
    </w:div>
    <w:div w:id="478108598">
      <w:bodyDiv w:val="1"/>
      <w:marLeft w:val="0"/>
      <w:marRight w:val="0"/>
      <w:marTop w:val="0"/>
      <w:marBottom w:val="0"/>
      <w:divBdr>
        <w:top w:val="none" w:sz="0" w:space="0" w:color="auto"/>
        <w:left w:val="none" w:sz="0" w:space="0" w:color="auto"/>
        <w:bottom w:val="none" w:sz="0" w:space="0" w:color="auto"/>
        <w:right w:val="none" w:sz="0" w:space="0" w:color="auto"/>
      </w:divBdr>
    </w:div>
    <w:div w:id="479928720">
      <w:bodyDiv w:val="1"/>
      <w:marLeft w:val="0"/>
      <w:marRight w:val="0"/>
      <w:marTop w:val="0"/>
      <w:marBottom w:val="0"/>
      <w:divBdr>
        <w:top w:val="none" w:sz="0" w:space="0" w:color="auto"/>
        <w:left w:val="none" w:sz="0" w:space="0" w:color="auto"/>
        <w:bottom w:val="none" w:sz="0" w:space="0" w:color="auto"/>
        <w:right w:val="none" w:sz="0" w:space="0" w:color="auto"/>
      </w:divBdr>
    </w:div>
    <w:div w:id="480777517">
      <w:bodyDiv w:val="1"/>
      <w:marLeft w:val="0"/>
      <w:marRight w:val="0"/>
      <w:marTop w:val="0"/>
      <w:marBottom w:val="0"/>
      <w:divBdr>
        <w:top w:val="none" w:sz="0" w:space="0" w:color="auto"/>
        <w:left w:val="none" w:sz="0" w:space="0" w:color="auto"/>
        <w:bottom w:val="none" w:sz="0" w:space="0" w:color="auto"/>
        <w:right w:val="none" w:sz="0" w:space="0" w:color="auto"/>
      </w:divBdr>
      <w:divsChild>
        <w:div w:id="1744984534">
          <w:marLeft w:val="0"/>
          <w:marRight w:val="0"/>
          <w:marTop w:val="100"/>
          <w:marBottom w:val="100"/>
          <w:divBdr>
            <w:top w:val="none" w:sz="0" w:space="0" w:color="auto"/>
            <w:left w:val="single" w:sz="6" w:space="0" w:color="98D46A"/>
            <w:bottom w:val="none" w:sz="0" w:space="0" w:color="auto"/>
            <w:right w:val="single" w:sz="6" w:space="0" w:color="98D46A"/>
          </w:divBdr>
          <w:divsChild>
            <w:div w:id="871841245">
              <w:marLeft w:val="0"/>
              <w:marRight w:val="0"/>
              <w:marTop w:val="0"/>
              <w:marBottom w:val="0"/>
              <w:divBdr>
                <w:top w:val="none" w:sz="0" w:space="0" w:color="auto"/>
                <w:left w:val="none" w:sz="0" w:space="0" w:color="auto"/>
                <w:bottom w:val="none" w:sz="0" w:space="0" w:color="auto"/>
                <w:right w:val="none" w:sz="0" w:space="0" w:color="auto"/>
              </w:divBdr>
              <w:divsChild>
                <w:div w:id="1334528310">
                  <w:marLeft w:val="0"/>
                  <w:marRight w:val="0"/>
                  <w:marTop w:val="0"/>
                  <w:marBottom w:val="0"/>
                  <w:divBdr>
                    <w:top w:val="none" w:sz="0" w:space="0" w:color="auto"/>
                    <w:left w:val="none" w:sz="0" w:space="0" w:color="auto"/>
                    <w:bottom w:val="none" w:sz="0" w:space="0" w:color="auto"/>
                    <w:right w:val="none" w:sz="0" w:space="0" w:color="auto"/>
                  </w:divBdr>
                  <w:divsChild>
                    <w:div w:id="656349124">
                      <w:marLeft w:val="0"/>
                      <w:marRight w:val="0"/>
                      <w:marTop w:val="0"/>
                      <w:marBottom w:val="0"/>
                      <w:divBdr>
                        <w:top w:val="none" w:sz="0" w:space="0" w:color="auto"/>
                        <w:left w:val="none" w:sz="0" w:space="0" w:color="auto"/>
                        <w:bottom w:val="none" w:sz="0" w:space="0" w:color="auto"/>
                        <w:right w:val="none" w:sz="0" w:space="0" w:color="auto"/>
                      </w:divBdr>
                      <w:divsChild>
                        <w:div w:id="466289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00322750">
      <w:bodyDiv w:val="1"/>
      <w:marLeft w:val="0"/>
      <w:marRight w:val="0"/>
      <w:marTop w:val="0"/>
      <w:marBottom w:val="0"/>
      <w:divBdr>
        <w:top w:val="none" w:sz="0" w:space="0" w:color="auto"/>
        <w:left w:val="none" w:sz="0" w:space="0" w:color="auto"/>
        <w:bottom w:val="none" w:sz="0" w:space="0" w:color="auto"/>
        <w:right w:val="none" w:sz="0" w:space="0" w:color="auto"/>
      </w:divBdr>
    </w:div>
    <w:div w:id="782000347">
      <w:bodyDiv w:val="1"/>
      <w:marLeft w:val="0"/>
      <w:marRight w:val="0"/>
      <w:marTop w:val="0"/>
      <w:marBottom w:val="0"/>
      <w:divBdr>
        <w:top w:val="none" w:sz="0" w:space="0" w:color="auto"/>
        <w:left w:val="none" w:sz="0" w:space="0" w:color="auto"/>
        <w:bottom w:val="none" w:sz="0" w:space="0" w:color="auto"/>
        <w:right w:val="none" w:sz="0" w:space="0" w:color="auto"/>
      </w:divBdr>
    </w:div>
    <w:div w:id="860704115">
      <w:bodyDiv w:val="1"/>
      <w:marLeft w:val="0"/>
      <w:marRight w:val="0"/>
      <w:marTop w:val="0"/>
      <w:marBottom w:val="0"/>
      <w:divBdr>
        <w:top w:val="none" w:sz="0" w:space="0" w:color="auto"/>
        <w:left w:val="none" w:sz="0" w:space="0" w:color="auto"/>
        <w:bottom w:val="none" w:sz="0" w:space="0" w:color="auto"/>
        <w:right w:val="none" w:sz="0" w:space="0" w:color="auto"/>
      </w:divBdr>
    </w:div>
    <w:div w:id="973676108">
      <w:bodyDiv w:val="1"/>
      <w:marLeft w:val="0"/>
      <w:marRight w:val="0"/>
      <w:marTop w:val="0"/>
      <w:marBottom w:val="0"/>
      <w:divBdr>
        <w:top w:val="none" w:sz="0" w:space="0" w:color="auto"/>
        <w:left w:val="none" w:sz="0" w:space="0" w:color="auto"/>
        <w:bottom w:val="none" w:sz="0" w:space="0" w:color="auto"/>
        <w:right w:val="none" w:sz="0" w:space="0" w:color="auto"/>
      </w:divBdr>
      <w:divsChild>
        <w:div w:id="825317190">
          <w:marLeft w:val="0"/>
          <w:marRight w:val="0"/>
          <w:marTop w:val="0"/>
          <w:marBottom w:val="0"/>
          <w:divBdr>
            <w:top w:val="none" w:sz="0" w:space="0" w:color="auto"/>
            <w:left w:val="none" w:sz="0" w:space="0" w:color="auto"/>
            <w:bottom w:val="none" w:sz="0" w:space="0" w:color="auto"/>
            <w:right w:val="none" w:sz="0" w:space="0" w:color="auto"/>
          </w:divBdr>
          <w:divsChild>
            <w:div w:id="312102331">
              <w:marLeft w:val="0"/>
              <w:marRight w:val="0"/>
              <w:marTop w:val="0"/>
              <w:marBottom w:val="0"/>
              <w:divBdr>
                <w:top w:val="none" w:sz="0" w:space="0" w:color="auto"/>
                <w:left w:val="none" w:sz="0" w:space="0" w:color="auto"/>
                <w:bottom w:val="none" w:sz="0" w:space="0" w:color="auto"/>
                <w:right w:val="none" w:sz="0" w:space="0" w:color="auto"/>
              </w:divBdr>
              <w:divsChild>
                <w:div w:id="2088572116">
                  <w:marLeft w:val="0"/>
                  <w:marRight w:val="0"/>
                  <w:marTop w:val="0"/>
                  <w:marBottom w:val="0"/>
                  <w:divBdr>
                    <w:top w:val="none" w:sz="0" w:space="0" w:color="auto"/>
                    <w:left w:val="none" w:sz="0" w:space="0" w:color="auto"/>
                    <w:bottom w:val="none" w:sz="0" w:space="0" w:color="auto"/>
                    <w:right w:val="none" w:sz="0" w:space="0" w:color="auto"/>
                  </w:divBdr>
                  <w:divsChild>
                    <w:div w:id="1981614120">
                      <w:marLeft w:val="0"/>
                      <w:marRight w:val="0"/>
                      <w:marTop w:val="0"/>
                      <w:marBottom w:val="0"/>
                      <w:divBdr>
                        <w:top w:val="none" w:sz="0" w:space="0" w:color="auto"/>
                        <w:left w:val="none" w:sz="0" w:space="0" w:color="auto"/>
                        <w:bottom w:val="none" w:sz="0" w:space="0" w:color="auto"/>
                        <w:right w:val="none" w:sz="0" w:space="0" w:color="auto"/>
                      </w:divBdr>
                      <w:divsChild>
                        <w:div w:id="184674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0326319">
      <w:bodyDiv w:val="1"/>
      <w:marLeft w:val="0"/>
      <w:marRight w:val="0"/>
      <w:marTop w:val="0"/>
      <w:marBottom w:val="0"/>
      <w:divBdr>
        <w:top w:val="none" w:sz="0" w:space="0" w:color="auto"/>
        <w:left w:val="none" w:sz="0" w:space="0" w:color="auto"/>
        <w:bottom w:val="none" w:sz="0" w:space="0" w:color="auto"/>
        <w:right w:val="none" w:sz="0" w:space="0" w:color="auto"/>
      </w:divBdr>
    </w:div>
    <w:div w:id="1164206311">
      <w:bodyDiv w:val="1"/>
      <w:marLeft w:val="0"/>
      <w:marRight w:val="0"/>
      <w:marTop w:val="0"/>
      <w:marBottom w:val="0"/>
      <w:divBdr>
        <w:top w:val="none" w:sz="0" w:space="0" w:color="auto"/>
        <w:left w:val="none" w:sz="0" w:space="0" w:color="auto"/>
        <w:bottom w:val="none" w:sz="0" w:space="0" w:color="auto"/>
        <w:right w:val="none" w:sz="0" w:space="0" w:color="auto"/>
      </w:divBdr>
    </w:div>
    <w:div w:id="1242524043">
      <w:bodyDiv w:val="1"/>
      <w:marLeft w:val="0"/>
      <w:marRight w:val="0"/>
      <w:marTop w:val="0"/>
      <w:marBottom w:val="0"/>
      <w:divBdr>
        <w:top w:val="none" w:sz="0" w:space="0" w:color="auto"/>
        <w:left w:val="none" w:sz="0" w:space="0" w:color="auto"/>
        <w:bottom w:val="none" w:sz="0" w:space="0" w:color="auto"/>
        <w:right w:val="none" w:sz="0" w:space="0" w:color="auto"/>
      </w:divBdr>
    </w:div>
    <w:div w:id="1302618770">
      <w:bodyDiv w:val="1"/>
      <w:marLeft w:val="0"/>
      <w:marRight w:val="0"/>
      <w:marTop w:val="0"/>
      <w:marBottom w:val="0"/>
      <w:divBdr>
        <w:top w:val="none" w:sz="0" w:space="0" w:color="auto"/>
        <w:left w:val="none" w:sz="0" w:space="0" w:color="auto"/>
        <w:bottom w:val="none" w:sz="0" w:space="0" w:color="auto"/>
        <w:right w:val="none" w:sz="0" w:space="0" w:color="auto"/>
      </w:divBdr>
    </w:div>
    <w:div w:id="1346324167">
      <w:bodyDiv w:val="1"/>
      <w:marLeft w:val="0"/>
      <w:marRight w:val="0"/>
      <w:marTop w:val="0"/>
      <w:marBottom w:val="0"/>
      <w:divBdr>
        <w:top w:val="none" w:sz="0" w:space="0" w:color="auto"/>
        <w:left w:val="none" w:sz="0" w:space="0" w:color="auto"/>
        <w:bottom w:val="none" w:sz="0" w:space="0" w:color="auto"/>
        <w:right w:val="none" w:sz="0" w:space="0" w:color="auto"/>
      </w:divBdr>
    </w:div>
    <w:div w:id="1397121872">
      <w:bodyDiv w:val="1"/>
      <w:marLeft w:val="0"/>
      <w:marRight w:val="0"/>
      <w:marTop w:val="0"/>
      <w:marBottom w:val="0"/>
      <w:divBdr>
        <w:top w:val="none" w:sz="0" w:space="0" w:color="auto"/>
        <w:left w:val="none" w:sz="0" w:space="0" w:color="auto"/>
        <w:bottom w:val="none" w:sz="0" w:space="0" w:color="auto"/>
        <w:right w:val="none" w:sz="0" w:space="0" w:color="auto"/>
      </w:divBdr>
    </w:div>
    <w:div w:id="1563367544">
      <w:bodyDiv w:val="1"/>
      <w:marLeft w:val="0"/>
      <w:marRight w:val="0"/>
      <w:marTop w:val="0"/>
      <w:marBottom w:val="0"/>
      <w:divBdr>
        <w:top w:val="none" w:sz="0" w:space="0" w:color="auto"/>
        <w:left w:val="none" w:sz="0" w:space="0" w:color="auto"/>
        <w:bottom w:val="none" w:sz="0" w:space="0" w:color="auto"/>
        <w:right w:val="none" w:sz="0" w:space="0" w:color="auto"/>
      </w:divBdr>
      <w:divsChild>
        <w:div w:id="204564419">
          <w:marLeft w:val="0"/>
          <w:marRight w:val="0"/>
          <w:marTop w:val="100"/>
          <w:marBottom w:val="100"/>
          <w:divBdr>
            <w:top w:val="none" w:sz="0" w:space="0" w:color="auto"/>
            <w:left w:val="single" w:sz="6" w:space="0" w:color="98D46A"/>
            <w:bottom w:val="none" w:sz="0" w:space="0" w:color="auto"/>
            <w:right w:val="single" w:sz="6" w:space="0" w:color="98D46A"/>
          </w:divBdr>
          <w:divsChild>
            <w:div w:id="385420563">
              <w:marLeft w:val="0"/>
              <w:marRight w:val="0"/>
              <w:marTop w:val="0"/>
              <w:marBottom w:val="0"/>
              <w:divBdr>
                <w:top w:val="none" w:sz="0" w:space="0" w:color="auto"/>
                <w:left w:val="none" w:sz="0" w:space="0" w:color="auto"/>
                <w:bottom w:val="none" w:sz="0" w:space="0" w:color="auto"/>
                <w:right w:val="none" w:sz="0" w:space="0" w:color="auto"/>
              </w:divBdr>
              <w:divsChild>
                <w:div w:id="1692411874">
                  <w:marLeft w:val="0"/>
                  <w:marRight w:val="0"/>
                  <w:marTop w:val="0"/>
                  <w:marBottom w:val="0"/>
                  <w:divBdr>
                    <w:top w:val="none" w:sz="0" w:space="0" w:color="auto"/>
                    <w:left w:val="none" w:sz="0" w:space="0" w:color="auto"/>
                    <w:bottom w:val="none" w:sz="0" w:space="0" w:color="auto"/>
                    <w:right w:val="none" w:sz="0" w:space="0" w:color="auto"/>
                  </w:divBdr>
                  <w:divsChild>
                    <w:div w:id="486627383">
                      <w:marLeft w:val="0"/>
                      <w:marRight w:val="0"/>
                      <w:marTop w:val="0"/>
                      <w:marBottom w:val="0"/>
                      <w:divBdr>
                        <w:top w:val="none" w:sz="0" w:space="0" w:color="auto"/>
                        <w:left w:val="none" w:sz="0" w:space="0" w:color="auto"/>
                        <w:bottom w:val="none" w:sz="0" w:space="0" w:color="auto"/>
                        <w:right w:val="none" w:sz="0" w:space="0" w:color="auto"/>
                      </w:divBdr>
                      <w:divsChild>
                        <w:div w:id="941954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4335347">
      <w:bodyDiv w:val="1"/>
      <w:marLeft w:val="0"/>
      <w:marRight w:val="0"/>
      <w:marTop w:val="0"/>
      <w:marBottom w:val="0"/>
      <w:divBdr>
        <w:top w:val="none" w:sz="0" w:space="0" w:color="auto"/>
        <w:left w:val="none" w:sz="0" w:space="0" w:color="auto"/>
        <w:bottom w:val="none" w:sz="0" w:space="0" w:color="auto"/>
        <w:right w:val="none" w:sz="0" w:space="0" w:color="auto"/>
      </w:divBdr>
    </w:div>
    <w:div w:id="1682581702">
      <w:bodyDiv w:val="1"/>
      <w:marLeft w:val="0"/>
      <w:marRight w:val="0"/>
      <w:marTop w:val="0"/>
      <w:marBottom w:val="0"/>
      <w:divBdr>
        <w:top w:val="none" w:sz="0" w:space="0" w:color="auto"/>
        <w:left w:val="none" w:sz="0" w:space="0" w:color="auto"/>
        <w:bottom w:val="none" w:sz="0" w:space="0" w:color="auto"/>
        <w:right w:val="none" w:sz="0" w:space="0" w:color="auto"/>
      </w:divBdr>
    </w:div>
    <w:div w:id="1900633845">
      <w:bodyDiv w:val="1"/>
      <w:marLeft w:val="0"/>
      <w:marRight w:val="0"/>
      <w:marTop w:val="0"/>
      <w:marBottom w:val="0"/>
      <w:divBdr>
        <w:top w:val="none" w:sz="0" w:space="0" w:color="auto"/>
        <w:left w:val="none" w:sz="0" w:space="0" w:color="auto"/>
        <w:bottom w:val="none" w:sz="0" w:space="0" w:color="auto"/>
        <w:right w:val="none" w:sz="0" w:space="0" w:color="auto"/>
      </w:divBdr>
    </w:div>
    <w:div w:id="1919552913">
      <w:bodyDiv w:val="1"/>
      <w:marLeft w:val="0"/>
      <w:marRight w:val="0"/>
      <w:marTop w:val="0"/>
      <w:marBottom w:val="0"/>
      <w:divBdr>
        <w:top w:val="none" w:sz="0" w:space="0" w:color="auto"/>
        <w:left w:val="none" w:sz="0" w:space="0" w:color="auto"/>
        <w:bottom w:val="none" w:sz="0" w:space="0" w:color="auto"/>
        <w:right w:val="none" w:sz="0" w:space="0" w:color="auto"/>
      </w:divBdr>
    </w:div>
    <w:div w:id="1935354026">
      <w:bodyDiv w:val="1"/>
      <w:marLeft w:val="0"/>
      <w:marRight w:val="0"/>
      <w:marTop w:val="0"/>
      <w:marBottom w:val="0"/>
      <w:divBdr>
        <w:top w:val="none" w:sz="0" w:space="0" w:color="auto"/>
        <w:left w:val="none" w:sz="0" w:space="0" w:color="auto"/>
        <w:bottom w:val="none" w:sz="0" w:space="0" w:color="auto"/>
        <w:right w:val="none" w:sz="0" w:space="0" w:color="auto"/>
      </w:divBdr>
    </w:div>
    <w:div w:id="2019230869">
      <w:bodyDiv w:val="1"/>
      <w:marLeft w:val="0"/>
      <w:marRight w:val="0"/>
      <w:marTop w:val="0"/>
      <w:marBottom w:val="0"/>
      <w:divBdr>
        <w:top w:val="none" w:sz="0" w:space="0" w:color="auto"/>
        <w:left w:val="none" w:sz="0" w:space="0" w:color="auto"/>
        <w:bottom w:val="none" w:sz="0" w:space="0" w:color="auto"/>
        <w:right w:val="none" w:sz="0" w:space="0" w:color="auto"/>
      </w:divBdr>
    </w:div>
    <w:div w:id="21231884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zeljko\AppData\Roaming\Microsoft\Templates\Procedura.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AAF3D76B12924B9E44BC9EA6DB047A" ma:contentTypeVersion="0" ma:contentTypeDescription="Create a new document." ma:contentTypeScope="" ma:versionID="0321c03398246332b570430a27c05fec">
  <xsd:schema xmlns:xsd="http://www.w3.org/2001/XMLSchema" xmlns:xs="http://www.w3.org/2001/XMLSchema" xmlns:p="http://schemas.microsoft.com/office/2006/metadata/properties" xmlns:ns2="D7F3AA2F-126B-4B92-9E44-BC9EA6DB047A" targetNamespace="http://schemas.microsoft.com/office/2006/metadata/properties" ma:root="true" ma:fieldsID="e10ea69c55e95cd8de3407154a9bcc19" ns2:_="">
    <xsd:import namespace="D7F3AA2F-126B-4B92-9E44-BC9EA6DB047A"/>
    <xsd:element name="properties">
      <xsd:complexType>
        <xsd:sequence>
          <xsd:element name="documentManagement">
            <xsd:complexType>
              <xsd:all>
                <xsd:element ref="ns2:Owner" minOccurs="0"/>
                <xsd:element ref="ns2:SPSDescription" minOccurs="0"/>
                <xsd:element ref="ns2:Status" minOccurs="0"/>
                <xsd:element ref="ns2:Tip_x0020_dokumenta" minOccurs="0"/>
                <xsd:element ref="ns2:Verzija" minOccurs="0"/>
                <xsd:element ref="ns2:_x0160_ifra" minOccurs="0"/>
                <xsd:element ref="ns2:Redni_x0020_broj" minOccurs="0"/>
                <xsd:element ref="ns2:Redosl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7F3AA2F-126B-4B92-9E44-BC9EA6DB047A" elementFormDefault="qualified">
    <xsd:import namespace="http://schemas.microsoft.com/office/2006/documentManagement/types"/>
    <xsd:import namespace="http://schemas.microsoft.com/office/infopath/2007/PartnerControls"/>
    <xsd:element name="Owner" ma:index="8" nillable="true" ma:displayName="Owner" ma:internalName="Owner">
      <xsd:simpleType>
        <xsd:restriction base="dms:Text"/>
      </xsd:simpleType>
    </xsd:element>
    <xsd:element name="SPSDescription" ma:index="9" nillable="true" ma:displayName="Description" ma:internalName="SPSDescription">
      <xsd:simpleType>
        <xsd:restriction base="dms:Note">
          <xsd:maxLength value="255"/>
        </xsd:restriction>
      </xsd:simpleType>
    </xsd:element>
    <xsd:element name="Status" ma:index="10" nillable="true" ma:displayName="Status" ma:internalName="Status">
      <xsd:simpleType>
        <xsd:restriction base="dms:Choice">
          <xsd:enumeration value="Rough"/>
          <xsd:enumeration value="Draft"/>
          <xsd:enumeration value="In Review"/>
          <xsd:enumeration value="Final"/>
        </xsd:restriction>
      </xsd:simpleType>
    </xsd:element>
    <xsd:element name="Tip_x0020_dokumenta" ma:index="11" nillable="true" ma:displayName="Tip dokumenta" ma:default="Procedura" ma:format="Dropdown" ma:internalName="Tip_x0020_dokumenta">
      <xsd:simpleType>
        <xsd:restriction base="dms:Choice">
          <xsd:enumeration value="Procedura"/>
          <xsd:enumeration value="Radna instrukcija"/>
          <xsd:enumeration value="Prilog"/>
          <xsd:enumeration value="Ostalo"/>
          <xsd:enumeration value="STRATEGIJA"/>
          <xsd:enumeration value="POLITIKA"/>
          <xsd:enumeration value="PRAVILNIK"/>
          <xsd:enumeration value="PROCEDURA"/>
          <xsd:enumeration value="KORISNIČKO UPUTSTVO"/>
          <xsd:enumeration value="TEHNIČKO UPUTSTVO"/>
        </xsd:restriction>
      </xsd:simpleType>
    </xsd:element>
    <xsd:element name="Verzija" ma:index="12" nillable="true" ma:displayName="Verzija" ma:internalName="Verzija">
      <xsd:simpleType>
        <xsd:restriction base="dms:Text">
          <xsd:maxLength value="255"/>
        </xsd:restriction>
      </xsd:simpleType>
    </xsd:element>
    <xsd:element name="_x0160_ifra" ma:index="13" nillable="true" ma:displayName="Šifra" ma:internalName="_x0160_ifra">
      <xsd:simpleType>
        <xsd:restriction base="dms:Text">
          <xsd:maxLength value="255"/>
        </xsd:restriction>
      </xsd:simpleType>
    </xsd:element>
    <xsd:element name="Redni_x0020_broj" ma:index="14" nillable="true" ma:displayName="Redni broj" ma:internalName="Redni_x0020_broj">
      <xsd:simpleType>
        <xsd:restriction base="dms:Number"/>
      </xsd:simpleType>
    </xsd:element>
    <xsd:element name="Redosled" ma:index="15" nillable="true" ma:displayName="Redosled" ma:internalName="Redosled">
      <xsd:simpleType>
        <xsd:restriction base="dms:Number"/>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PSDescription xmlns="D7F3AA2F-126B-4B92-9E44-BC9EA6DB047A">Prilog 1 - KYC upitnik - pravno lice ili preduzetnik</SPSDescription>
    <Verzija xmlns="D7F3AA2F-126B-4B92-9E44-BC9EA6DB047A">18.05.2018</Verzija>
    <Tip_x0020_dokumenta xmlns="D7F3AA2F-126B-4B92-9E44-BC9EA6DB047A">Prilog</Tip_x0020_dokumenta>
    <Owner xmlns="D7F3AA2F-126B-4B92-9E44-BC9EA6DB047A" xsi:nil="true"/>
    <Status xmlns="D7F3AA2F-126B-4B92-9E44-BC9EA6DB047A" xsi:nil="true"/>
    <Redosled xmlns="D7F3AA2F-126B-4B92-9E44-BC9EA6DB047A">2</Redosled>
    <Redni_x0020_broj xmlns="D7F3AA2F-126B-4B92-9E44-BC9EA6DB047A">3625</Redni_x0020_broj>
    <_x0160_ifra xmlns="D7F3AA2F-126B-4B92-9E44-BC9EA6DB047A">BIB.(1.0.9.0).PC.006-OBR.01</_x0160_ifra>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sisl xmlns:xsd="http://www.w3.org/2001/XMLSchema" xmlns:xsi="http://www.w3.org/2001/XMLSchema-instance" xmlns="http://www.boldonjames.com/2008/01/sie/internal/label" sislVersion="0" policy="9fad6c12-c904-493a-a948-e4ea7052b9f8" origin="userSelected">
  <element uid="923c84e0-b190-45b3-b376-51567574750c" value=""/>
</sisl>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4749B0C-D6B0-422D-8F36-0C01CDC0C6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7F3AA2F-126B-4B92-9E44-BC9EA6DB04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C264543-4F1D-44B9-910F-BFA853393AE7}">
  <ds:schemaRefs>
    <ds:schemaRef ds:uri="http://schemas.microsoft.com/office/2006/metadata/properties"/>
    <ds:schemaRef ds:uri="D7F3AA2F-126B-4B92-9E44-BC9EA6DB047A"/>
  </ds:schemaRefs>
</ds:datastoreItem>
</file>

<file path=customXml/itemProps3.xml><?xml version="1.0" encoding="utf-8"?>
<ds:datastoreItem xmlns:ds="http://schemas.openxmlformats.org/officeDocument/2006/customXml" ds:itemID="{727E80A0-4C23-4B20-A62D-C2AA520A41AE}">
  <ds:schemaRefs>
    <ds:schemaRef ds:uri="http://schemas.openxmlformats.org/officeDocument/2006/bibliography"/>
  </ds:schemaRefs>
</ds:datastoreItem>
</file>

<file path=customXml/itemProps4.xml><?xml version="1.0" encoding="utf-8"?>
<ds:datastoreItem xmlns:ds="http://schemas.openxmlformats.org/officeDocument/2006/customXml" ds:itemID="{C0FC28D1-6A9F-4288-8231-E6AD8FEBB223}">
  <ds:schemaRefs>
    <ds:schemaRef ds:uri="http://www.w3.org/2001/XMLSchema"/>
    <ds:schemaRef ds:uri="http://www.boldonjames.com/2008/01/sie/internal/label"/>
  </ds:schemaRefs>
</ds:datastoreItem>
</file>

<file path=customXml/itemProps5.xml><?xml version="1.0" encoding="utf-8"?>
<ds:datastoreItem xmlns:ds="http://schemas.openxmlformats.org/officeDocument/2006/customXml" ds:itemID="{107131F7-9D2F-4103-BC28-831E8EA370D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Procedura.dotx</Template>
  <TotalTime>153</TotalTime>
  <Pages>16</Pages>
  <Words>5436</Words>
  <Characters>36482</Characters>
  <Application>Microsoft Office Word</Application>
  <DocSecurity>0</DocSecurity>
  <Lines>1042</Lines>
  <Paragraphs>644</Paragraphs>
  <ScaleCrop>false</ScaleCrop>
  <HeadingPairs>
    <vt:vector size="2" baseType="variant">
      <vt:variant>
        <vt:lpstr>Title</vt:lpstr>
      </vt:variant>
      <vt:variant>
        <vt:i4>1</vt:i4>
      </vt:variant>
    </vt:vector>
  </HeadingPairs>
  <TitlesOfParts>
    <vt:vector size="1" baseType="lpstr">
      <vt:lpstr>Prilog 1 - KYC upitnik - pravno lice ili preduzetnik</vt:lpstr>
    </vt:vector>
  </TitlesOfParts>
  <Company>BANCA INTESA BEOGRAD AD</Company>
  <LinksUpToDate>false</LinksUpToDate>
  <CharactersWithSpaces>41274</CharactersWithSpaces>
  <SharedDoc>false</SharedDoc>
  <HLinks>
    <vt:vector size="408" baseType="variant">
      <vt:variant>
        <vt:i4>4128783</vt:i4>
      </vt:variant>
      <vt:variant>
        <vt:i4>396</vt:i4>
      </vt:variant>
      <vt:variant>
        <vt:i4>0</vt:i4>
      </vt:variant>
      <vt:variant>
        <vt:i4>5</vt:i4>
      </vt:variant>
      <vt:variant>
        <vt:lpwstr>mailto:partecipazioni@intesasanpaolo.com</vt:lpwstr>
      </vt:variant>
      <vt:variant>
        <vt:lpwstr/>
      </vt:variant>
      <vt:variant>
        <vt:i4>5177440</vt:i4>
      </vt:variant>
      <vt:variant>
        <vt:i4>393</vt:i4>
      </vt:variant>
      <vt:variant>
        <vt:i4>0</vt:i4>
      </vt:variant>
      <vt:variant>
        <vt:i4>5</vt:i4>
      </vt:variant>
      <vt:variant>
        <vt:lpwstr>mailto:governancesystemunit@intesasanpaolo.com</vt:lpwstr>
      </vt:variant>
      <vt:variant>
        <vt:lpwstr/>
      </vt:variant>
      <vt:variant>
        <vt:i4>7536667</vt:i4>
      </vt:variant>
      <vt:variant>
        <vt:i4>390</vt:i4>
      </vt:variant>
      <vt:variant>
        <vt:i4>0</vt:i4>
      </vt:variant>
      <vt:variant>
        <vt:i4>5</vt:i4>
      </vt:variant>
      <vt:variant>
        <vt:lpwstr>mailto:povezana.lica@bancaintesabeograd.com</vt:lpwstr>
      </vt:variant>
      <vt:variant>
        <vt:lpwstr/>
      </vt:variant>
      <vt:variant>
        <vt:i4>7536667</vt:i4>
      </vt:variant>
      <vt:variant>
        <vt:i4>387</vt:i4>
      </vt:variant>
      <vt:variant>
        <vt:i4>0</vt:i4>
      </vt:variant>
      <vt:variant>
        <vt:i4>5</vt:i4>
      </vt:variant>
      <vt:variant>
        <vt:lpwstr>mailto:povezana.lica@bancaintesabeograd.com</vt:lpwstr>
      </vt:variant>
      <vt:variant>
        <vt:lpwstr/>
      </vt:variant>
      <vt:variant>
        <vt:i4>1441851</vt:i4>
      </vt:variant>
      <vt:variant>
        <vt:i4>380</vt:i4>
      </vt:variant>
      <vt:variant>
        <vt:i4>0</vt:i4>
      </vt:variant>
      <vt:variant>
        <vt:i4>5</vt:i4>
      </vt:variant>
      <vt:variant>
        <vt:lpwstr/>
      </vt:variant>
      <vt:variant>
        <vt:lpwstr>_Toc340781034</vt:lpwstr>
      </vt:variant>
      <vt:variant>
        <vt:i4>1441851</vt:i4>
      </vt:variant>
      <vt:variant>
        <vt:i4>374</vt:i4>
      </vt:variant>
      <vt:variant>
        <vt:i4>0</vt:i4>
      </vt:variant>
      <vt:variant>
        <vt:i4>5</vt:i4>
      </vt:variant>
      <vt:variant>
        <vt:lpwstr/>
      </vt:variant>
      <vt:variant>
        <vt:lpwstr>_Toc340781033</vt:lpwstr>
      </vt:variant>
      <vt:variant>
        <vt:i4>1441851</vt:i4>
      </vt:variant>
      <vt:variant>
        <vt:i4>368</vt:i4>
      </vt:variant>
      <vt:variant>
        <vt:i4>0</vt:i4>
      </vt:variant>
      <vt:variant>
        <vt:i4>5</vt:i4>
      </vt:variant>
      <vt:variant>
        <vt:lpwstr/>
      </vt:variant>
      <vt:variant>
        <vt:lpwstr>_Toc340781032</vt:lpwstr>
      </vt:variant>
      <vt:variant>
        <vt:i4>1441851</vt:i4>
      </vt:variant>
      <vt:variant>
        <vt:i4>362</vt:i4>
      </vt:variant>
      <vt:variant>
        <vt:i4>0</vt:i4>
      </vt:variant>
      <vt:variant>
        <vt:i4>5</vt:i4>
      </vt:variant>
      <vt:variant>
        <vt:lpwstr/>
      </vt:variant>
      <vt:variant>
        <vt:lpwstr>_Toc340781031</vt:lpwstr>
      </vt:variant>
      <vt:variant>
        <vt:i4>1441851</vt:i4>
      </vt:variant>
      <vt:variant>
        <vt:i4>356</vt:i4>
      </vt:variant>
      <vt:variant>
        <vt:i4>0</vt:i4>
      </vt:variant>
      <vt:variant>
        <vt:i4>5</vt:i4>
      </vt:variant>
      <vt:variant>
        <vt:lpwstr/>
      </vt:variant>
      <vt:variant>
        <vt:lpwstr>_Toc340781030</vt:lpwstr>
      </vt:variant>
      <vt:variant>
        <vt:i4>1507387</vt:i4>
      </vt:variant>
      <vt:variant>
        <vt:i4>350</vt:i4>
      </vt:variant>
      <vt:variant>
        <vt:i4>0</vt:i4>
      </vt:variant>
      <vt:variant>
        <vt:i4>5</vt:i4>
      </vt:variant>
      <vt:variant>
        <vt:lpwstr/>
      </vt:variant>
      <vt:variant>
        <vt:lpwstr>_Toc340781028</vt:lpwstr>
      </vt:variant>
      <vt:variant>
        <vt:i4>1507387</vt:i4>
      </vt:variant>
      <vt:variant>
        <vt:i4>344</vt:i4>
      </vt:variant>
      <vt:variant>
        <vt:i4>0</vt:i4>
      </vt:variant>
      <vt:variant>
        <vt:i4>5</vt:i4>
      </vt:variant>
      <vt:variant>
        <vt:lpwstr/>
      </vt:variant>
      <vt:variant>
        <vt:lpwstr>_Toc340781027</vt:lpwstr>
      </vt:variant>
      <vt:variant>
        <vt:i4>1507387</vt:i4>
      </vt:variant>
      <vt:variant>
        <vt:i4>338</vt:i4>
      </vt:variant>
      <vt:variant>
        <vt:i4>0</vt:i4>
      </vt:variant>
      <vt:variant>
        <vt:i4>5</vt:i4>
      </vt:variant>
      <vt:variant>
        <vt:lpwstr/>
      </vt:variant>
      <vt:variant>
        <vt:lpwstr>_Toc340781026</vt:lpwstr>
      </vt:variant>
      <vt:variant>
        <vt:i4>1507387</vt:i4>
      </vt:variant>
      <vt:variant>
        <vt:i4>332</vt:i4>
      </vt:variant>
      <vt:variant>
        <vt:i4>0</vt:i4>
      </vt:variant>
      <vt:variant>
        <vt:i4>5</vt:i4>
      </vt:variant>
      <vt:variant>
        <vt:lpwstr/>
      </vt:variant>
      <vt:variant>
        <vt:lpwstr>_Toc340781025</vt:lpwstr>
      </vt:variant>
      <vt:variant>
        <vt:i4>1507387</vt:i4>
      </vt:variant>
      <vt:variant>
        <vt:i4>326</vt:i4>
      </vt:variant>
      <vt:variant>
        <vt:i4>0</vt:i4>
      </vt:variant>
      <vt:variant>
        <vt:i4>5</vt:i4>
      </vt:variant>
      <vt:variant>
        <vt:lpwstr/>
      </vt:variant>
      <vt:variant>
        <vt:lpwstr>_Toc340781024</vt:lpwstr>
      </vt:variant>
      <vt:variant>
        <vt:i4>1507387</vt:i4>
      </vt:variant>
      <vt:variant>
        <vt:i4>320</vt:i4>
      </vt:variant>
      <vt:variant>
        <vt:i4>0</vt:i4>
      </vt:variant>
      <vt:variant>
        <vt:i4>5</vt:i4>
      </vt:variant>
      <vt:variant>
        <vt:lpwstr/>
      </vt:variant>
      <vt:variant>
        <vt:lpwstr>_Toc340781023</vt:lpwstr>
      </vt:variant>
      <vt:variant>
        <vt:i4>1507387</vt:i4>
      </vt:variant>
      <vt:variant>
        <vt:i4>314</vt:i4>
      </vt:variant>
      <vt:variant>
        <vt:i4>0</vt:i4>
      </vt:variant>
      <vt:variant>
        <vt:i4>5</vt:i4>
      </vt:variant>
      <vt:variant>
        <vt:lpwstr/>
      </vt:variant>
      <vt:variant>
        <vt:lpwstr>_Toc340781022</vt:lpwstr>
      </vt:variant>
      <vt:variant>
        <vt:i4>1507387</vt:i4>
      </vt:variant>
      <vt:variant>
        <vt:i4>308</vt:i4>
      </vt:variant>
      <vt:variant>
        <vt:i4>0</vt:i4>
      </vt:variant>
      <vt:variant>
        <vt:i4>5</vt:i4>
      </vt:variant>
      <vt:variant>
        <vt:lpwstr/>
      </vt:variant>
      <vt:variant>
        <vt:lpwstr>_Toc340781021</vt:lpwstr>
      </vt:variant>
      <vt:variant>
        <vt:i4>1310779</vt:i4>
      </vt:variant>
      <vt:variant>
        <vt:i4>302</vt:i4>
      </vt:variant>
      <vt:variant>
        <vt:i4>0</vt:i4>
      </vt:variant>
      <vt:variant>
        <vt:i4>5</vt:i4>
      </vt:variant>
      <vt:variant>
        <vt:lpwstr/>
      </vt:variant>
      <vt:variant>
        <vt:lpwstr>_Toc340781019</vt:lpwstr>
      </vt:variant>
      <vt:variant>
        <vt:i4>1310779</vt:i4>
      </vt:variant>
      <vt:variant>
        <vt:i4>296</vt:i4>
      </vt:variant>
      <vt:variant>
        <vt:i4>0</vt:i4>
      </vt:variant>
      <vt:variant>
        <vt:i4>5</vt:i4>
      </vt:variant>
      <vt:variant>
        <vt:lpwstr/>
      </vt:variant>
      <vt:variant>
        <vt:lpwstr>_Toc340781018</vt:lpwstr>
      </vt:variant>
      <vt:variant>
        <vt:i4>1310779</vt:i4>
      </vt:variant>
      <vt:variant>
        <vt:i4>290</vt:i4>
      </vt:variant>
      <vt:variant>
        <vt:i4>0</vt:i4>
      </vt:variant>
      <vt:variant>
        <vt:i4>5</vt:i4>
      </vt:variant>
      <vt:variant>
        <vt:lpwstr/>
      </vt:variant>
      <vt:variant>
        <vt:lpwstr>_Toc340781017</vt:lpwstr>
      </vt:variant>
      <vt:variant>
        <vt:i4>1310779</vt:i4>
      </vt:variant>
      <vt:variant>
        <vt:i4>284</vt:i4>
      </vt:variant>
      <vt:variant>
        <vt:i4>0</vt:i4>
      </vt:variant>
      <vt:variant>
        <vt:i4>5</vt:i4>
      </vt:variant>
      <vt:variant>
        <vt:lpwstr/>
      </vt:variant>
      <vt:variant>
        <vt:lpwstr>_Toc340781016</vt:lpwstr>
      </vt:variant>
      <vt:variant>
        <vt:i4>1310779</vt:i4>
      </vt:variant>
      <vt:variant>
        <vt:i4>278</vt:i4>
      </vt:variant>
      <vt:variant>
        <vt:i4>0</vt:i4>
      </vt:variant>
      <vt:variant>
        <vt:i4>5</vt:i4>
      </vt:variant>
      <vt:variant>
        <vt:lpwstr/>
      </vt:variant>
      <vt:variant>
        <vt:lpwstr>_Toc340781015</vt:lpwstr>
      </vt:variant>
      <vt:variant>
        <vt:i4>1310779</vt:i4>
      </vt:variant>
      <vt:variant>
        <vt:i4>272</vt:i4>
      </vt:variant>
      <vt:variant>
        <vt:i4>0</vt:i4>
      </vt:variant>
      <vt:variant>
        <vt:i4>5</vt:i4>
      </vt:variant>
      <vt:variant>
        <vt:lpwstr/>
      </vt:variant>
      <vt:variant>
        <vt:lpwstr>_Toc340781014</vt:lpwstr>
      </vt:variant>
      <vt:variant>
        <vt:i4>1310779</vt:i4>
      </vt:variant>
      <vt:variant>
        <vt:i4>266</vt:i4>
      </vt:variant>
      <vt:variant>
        <vt:i4>0</vt:i4>
      </vt:variant>
      <vt:variant>
        <vt:i4>5</vt:i4>
      </vt:variant>
      <vt:variant>
        <vt:lpwstr/>
      </vt:variant>
      <vt:variant>
        <vt:lpwstr>_Toc340781013</vt:lpwstr>
      </vt:variant>
      <vt:variant>
        <vt:i4>1310779</vt:i4>
      </vt:variant>
      <vt:variant>
        <vt:i4>260</vt:i4>
      </vt:variant>
      <vt:variant>
        <vt:i4>0</vt:i4>
      </vt:variant>
      <vt:variant>
        <vt:i4>5</vt:i4>
      </vt:variant>
      <vt:variant>
        <vt:lpwstr/>
      </vt:variant>
      <vt:variant>
        <vt:lpwstr>_Toc340781012</vt:lpwstr>
      </vt:variant>
      <vt:variant>
        <vt:i4>1310779</vt:i4>
      </vt:variant>
      <vt:variant>
        <vt:i4>254</vt:i4>
      </vt:variant>
      <vt:variant>
        <vt:i4>0</vt:i4>
      </vt:variant>
      <vt:variant>
        <vt:i4>5</vt:i4>
      </vt:variant>
      <vt:variant>
        <vt:lpwstr/>
      </vt:variant>
      <vt:variant>
        <vt:lpwstr>_Toc340781011</vt:lpwstr>
      </vt:variant>
      <vt:variant>
        <vt:i4>1310779</vt:i4>
      </vt:variant>
      <vt:variant>
        <vt:i4>248</vt:i4>
      </vt:variant>
      <vt:variant>
        <vt:i4>0</vt:i4>
      </vt:variant>
      <vt:variant>
        <vt:i4>5</vt:i4>
      </vt:variant>
      <vt:variant>
        <vt:lpwstr/>
      </vt:variant>
      <vt:variant>
        <vt:lpwstr>_Toc340781010</vt:lpwstr>
      </vt:variant>
      <vt:variant>
        <vt:i4>1376315</vt:i4>
      </vt:variant>
      <vt:variant>
        <vt:i4>242</vt:i4>
      </vt:variant>
      <vt:variant>
        <vt:i4>0</vt:i4>
      </vt:variant>
      <vt:variant>
        <vt:i4>5</vt:i4>
      </vt:variant>
      <vt:variant>
        <vt:lpwstr/>
      </vt:variant>
      <vt:variant>
        <vt:lpwstr>_Toc340781009</vt:lpwstr>
      </vt:variant>
      <vt:variant>
        <vt:i4>1376315</vt:i4>
      </vt:variant>
      <vt:variant>
        <vt:i4>236</vt:i4>
      </vt:variant>
      <vt:variant>
        <vt:i4>0</vt:i4>
      </vt:variant>
      <vt:variant>
        <vt:i4>5</vt:i4>
      </vt:variant>
      <vt:variant>
        <vt:lpwstr/>
      </vt:variant>
      <vt:variant>
        <vt:lpwstr>_Toc340781008</vt:lpwstr>
      </vt:variant>
      <vt:variant>
        <vt:i4>1376315</vt:i4>
      </vt:variant>
      <vt:variant>
        <vt:i4>230</vt:i4>
      </vt:variant>
      <vt:variant>
        <vt:i4>0</vt:i4>
      </vt:variant>
      <vt:variant>
        <vt:i4>5</vt:i4>
      </vt:variant>
      <vt:variant>
        <vt:lpwstr/>
      </vt:variant>
      <vt:variant>
        <vt:lpwstr>_Toc340781007</vt:lpwstr>
      </vt:variant>
      <vt:variant>
        <vt:i4>1376315</vt:i4>
      </vt:variant>
      <vt:variant>
        <vt:i4>224</vt:i4>
      </vt:variant>
      <vt:variant>
        <vt:i4>0</vt:i4>
      </vt:variant>
      <vt:variant>
        <vt:i4>5</vt:i4>
      </vt:variant>
      <vt:variant>
        <vt:lpwstr/>
      </vt:variant>
      <vt:variant>
        <vt:lpwstr>_Toc340781006</vt:lpwstr>
      </vt:variant>
      <vt:variant>
        <vt:i4>1376315</vt:i4>
      </vt:variant>
      <vt:variant>
        <vt:i4>218</vt:i4>
      </vt:variant>
      <vt:variant>
        <vt:i4>0</vt:i4>
      </vt:variant>
      <vt:variant>
        <vt:i4>5</vt:i4>
      </vt:variant>
      <vt:variant>
        <vt:lpwstr/>
      </vt:variant>
      <vt:variant>
        <vt:lpwstr>_Toc340781005</vt:lpwstr>
      </vt:variant>
      <vt:variant>
        <vt:i4>1376315</vt:i4>
      </vt:variant>
      <vt:variant>
        <vt:i4>212</vt:i4>
      </vt:variant>
      <vt:variant>
        <vt:i4>0</vt:i4>
      </vt:variant>
      <vt:variant>
        <vt:i4>5</vt:i4>
      </vt:variant>
      <vt:variant>
        <vt:lpwstr/>
      </vt:variant>
      <vt:variant>
        <vt:lpwstr>_Toc340781004</vt:lpwstr>
      </vt:variant>
      <vt:variant>
        <vt:i4>1376315</vt:i4>
      </vt:variant>
      <vt:variant>
        <vt:i4>206</vt:i4>
      </vt:variant>
      <vt:variant>
        <vt:i4>0</vt:i4>
      </vt:variant>
      <vt:variant>
        <vt:i4>5</vt:i4>
      </vt:variant>
      <vt:variant>
        <vt:lpwstr/>
      </vt:variant>
      <vt:variant>
        <vt:lpwstr>_Toc340781003</vt:lpwstr>
      </vt:variant>
      <vt:variant>
        <vt:i4>1376315</vt:i4>
      </vt:variant>
      <vt:variant>
        <vt:i4>200</vt:i4>
      </vt:variant>
      <vt:variant>
        <vt:i4>0</vt:i4>
      </vt:variant>
      <vt:variant>
        <vt:i4>5</vt:i4>
      </vt:variant>
      <vt:variant>
        <vt:lpwstr/>
      </vt:variant>
      <vt:variant>
        <vt:lpwstr>_Toc340781002</vt:lpwstr>
      </vt:variant>
      <vt:variant>
        <vt:i4>1376315</vt:i4>
      </vt:variant>
      <vt:variant>
        <vt:i4>194</vt:i4>
      </vt:variant>
      <vt:variant>
        <vt:i4>0</vt:i4>
      </vt:variant>
      <vt:variant>
        <vt:i4>5</vt:i4>
      </vt:variant>
      <vt:variant>
        <vt:lpwstr/>
      </vt:variant>
      <vt:variant>
        <vt:lpwstr>_Toc340781001</vt:lpwstr>
      </vt:variant>
      <vt:variant>
        <vt:i4>1376315</vt:i4>
      </vt:variant>
      <vt:variant>
        <vt:i4>188</vt:i4>
      </vt:variant>
      <vt:variant>
        <vt:i4>0</vt:i4>
      </vt:variant>
      <vt:variant>
        <vt:i4>5</vt:i4>
      </vt:variant>
      <vt:variant>
        <vt:lpwstr/>
      </vt:variant>
      <vt:variant>
        <vt:lpwstr>_Toc340781000</vt:lpwstr>
      </vt:variant>
      <vt:variant>
        <vt:i4>1900594</vt:i4>
      </vt:variant>
      <vt:variant>
        <vt:i4>182</vt:i4>
      </vt:variant>
      <vt:variant>
        <vt:i4>0</vt:i4>
      </vt:variant>
      <vt:variant>
        <vt:i4>5</vt:i4>
      </vt:variant>
      <vt:variant>
        <vt:lpwstr/>
      </vt:variant>
      <vt:variant>
        <vt:lpwstr>_Toc340780999</vt:lpwstr>
      </vt:variant>
      <vt:variant>
        <vt:i4>1900594</vt:i4>
      </vt:variant>
      <vt:variant>
        <vt:i4>176</vt:i4>
      </vt:variant>
      <vt:variant>
        <vt:i4>0</vt:i4>
      </vt:variant>
      <vt:variant>
        <vt:i4>5</vt:i4>
      </vt:variant>
      <vt:variant>
        <vt:lpwstr/>
      </vt:variant>
      <vt:variant>
        <vt:lpwstr>_Toc340780998</vt:lpwstr>
      </vt:variant>
      <vt:variant>
        <vt:i4>1900594</vt:i4>
      </vt:variant>
      <vt:variant>
        <vt:i4>170</vt:i4>
      </vt:variant>
      <vt:variant>
        <vt:i4>0</vt:i4>
      </vt:variant>
      <vt:variant>
        <vt:i4>5</vt:i4>
      </vt:variant>
      <vt:variant>
        <vt:lpwstr/>
      </vt:variant>
      <vt:variant>
        <vt:lpwstr>_Toc340780997</vt:lpwstr>
      </vt:variant>
      <vt:variant>
        <vt:i4>1900594</vt:i4>
      </vt:variant>
      <vt:variant>
        <vt:i4>164</vt:i4>
      </vt:variant>
      <vt:variant>
        <vt:i4>0</vt:i4>
      </vt:variant>
      <vt:variant>
        <vt:i4>5</vt:i4>
      </vt:variant>
      <vt:variant>
        <vt:lpwstr/>
      </vt:variant>
      <vt:variant>
        <vt:lpwstr>_Toc340780996</vt:lpwstr>
      </vt:variant>
      <vt:variant>
        <vt:i4>1900594</vt:i4>
      </vt:variant>
      <vt:variant>
        <vt:i4>158</vt:i4>
      </vt:variant>
      <vt:variant>
        <vt:i4>0</vt:i4>
      </vt:variant>
      <vt:variant>
        <vt:i4>5</vt:i4>
      </vt:variant>
      <vt:variant>
        <vt:lpwstr/>
      </vt:variant>
      <vt:variant>
        <vt:lpwstr>_Toc340780995</vt:lpwstr>
      </vt:variant>
      <vt:variant>
        <vt:i4>1900594</vt:i4>
      </vt:variant>
      <vt:variant>
        <vt:i4>152</vt:i4>
      </vt:variant>
      <vt:variant>
        <vt:i4>0</vt:i4>
      </vt:variant>
      <vt:variant>
        <vt:i4>5</vt:i4>
      </vt:variant>
      <vt:variant>
        <vt:lpwstr/>
      </vt:variant>
      <vt:variant>
        <vt:lpwstr>_Toc340780994</vt:lpwstr>
      </vt:variant>
      <vt:variant>
        <vt:i4>1900594</vt:i4>
      </vt:variant>
      <vt:variant>
        <vt:i4>146</vt:i4>
      </vt:variant>
      <vt:variant>
        <vt:i4>0</vt:i4>
      </vt:variant>
      <vt:variant>
        <vt:i4>5</vt:i4>
      </vt:variant>
      <vt:variant>
        <vt:lpwstr/>
      </vt:variant>
      <vt:variant>
        <vt:lpwstr>_Toc340780993</vt:lpwstr>
      </vt:variant>
      <vt:variant>
        <vt:i4>1900594</vt:i4>
      </vt:variant>
      <vt:variant>
        <vt:i4>140</vt:i4>
      </vt:variant>
      <vt:variant>
        <vt:i4>0</vt:i4>
      </vt:variant>
      <vt:variant>
        <vt:i4>5</vt:i4>
      </vt:variant>
      <vt:variant>
        <vt:lpwstr/>
      </vt:variant>
      <vt:variant>
        <vt:lpwstr>_Toc340780992</vt:lpwstr>
      </vt:variant>
      <vt:variant>
        <vt:i4>1900594</vt:i4>
      </vt:variant>
      <vt:variant>
        <vt:i4>134</vt:i4>
      </vt:variant>
      <vt:variant>
        <vt:i4>0</vt:i4>
      </vt:variant>
      <vt:variant>
        <vt:i4>5</vt:i4>
      </vt:variant>
      <vt:variant>
        <vt:lpwstr/>
      </vt:variant>
      <vt:variant>
        <vt:lpwstr>_Toc340780991</vt:lpwstr>
      </vt:variant>
      <vt:variant>
        <vt:i4>1900594</vt:i4>
      </vt:variant>
      <vt:variant>
        <vt:i4>128</vt:i4>
      </vt:variant>
      <vt:variant>
        <vt:i4>0</vt:i4>
      </vt:variant>
      <vt:variant>
        <vt:i4>5</vt:i4>
      </vt:variant>
      <vt:variant>
        <vt:lpwstr/>
      </vt:variant>
      <vt:variant>
        <vt:lpwstr>_Toc340780990</vt:lpwstr>
      </vt:variant>
      <vt:variant>
        <vt:i4>1835058</vt:i4>
      </vt:variant>
      <vt:variant>
        <vt:i4>122</vt:i4>
      </vt:variant>
      <vt:variant>
        <vt:i4>0</vt:i4>
      </vt:variant>
      <vt:variant>
        <vt:i4>5</vt:i4>
      </vt:variant>
      <vt:variant>
        <vt:lpwstr/>
      </vt:variant>
      <vt:variant>
        <vt:lpwstr>_Toc340780989</vt:lpwstr>
      </vt:variant>
      <vt:variant>
        <vt:i4>1835058</vt:i4>
      </vt:variant>
      <vt:variant>
        <vt:i4>116</vt:i4>
      </vt:variant>
      <vt:variant>
        <vt:i4>0</vt:i4>
      </vt:variant>
      <vt:variant>
        <vt:i4>5</vt:i4>
      </vt:variant>
      <vt:variant>
        <vt:lpwstr/>
      </vt:variant>
      <vt:variant>
        <vt:lpwstr>_Toc340780988</vt:lpwstr>
      </vt:variant>
      <vt:variant>
        <vt:i4>1835058</vt:i4>
      </vt:variant>
      <vt:variant>
        <vt:i4>110</vt:i4>
      </vt:variant>
      <vt:variant>
        <vt:i4>0</vt:i4>
      </vt:variant>
      <vt:variant>
        <vt:i4>5</vt:i4>
      </vt:variant>
      <vt:variant>
        <vt:lpwstr/>
      </vt:variant>
      <vt:variant>
        <vt:lpwstr>_Toc340780987</vt:lpwstr>
      </vt:variant>
      <vt:variant>
        <vt:i4>1835058</vt:i4>
      </vt:variant>
      <vt:variant>
        <vt:i4>104</vt:i4>
      </vt:variant>
      <vt:variant>
        <vt:i4>0</vt:i4>
      </vt:variant>
      <vt:variant>
        <vt:i4>5</vt:i4>
      </vt:variant>
      <vt:variant>
        <vt:lpwstr/>
      </vt:variant>
      <vt:variant>
        <vt:lpwstr>_Toc340780986</vt:lpwstr>
      </vt:variant>
      <vt:variant>
        <vt:i4>1835058</vt:i4>
      </vt:variant>
      <vt:variant>
        <vt:i4>98</vt:i4>
      </vt:variant>
      <vt:variant>
        <vt:i4>0</vt:i4>
      </vt:variant>
      <vt:variant>
        <vt:i4>5</vt:i4>
      </vt:variant>
      <vt:variant>
        <vt:lpwstr/>
      </vt:variant>
      <vt:variant>
        <vt:lpwstr>_Toc340780985</vt:lpwstr>
      </vt:variant>
      <vt:variant>
        <vt:i4>1835058</vt:i4>
      </vt:variant>
      <vt:variant>
        <vt:i4>92</vt:i4>
      </vt:variant>
      <vt:variant>
        <vt:i4>0</vt:i4>
      </vt:variant>
      <vt:variant>
        <vt:i4>5</vt:i4>
      </vt:variant>
      <vt:variant>
        <vt:lpwstr/>
      </vt:variant>
      <vt:variant>
        <vt:lpwstr>_Toc340780984</vt:lpwstr>
      </vt:variant>
      <vt:variant>
        <vt:i4>1835058</vt:i4>
      </vt:variant>
      <vt:variant>
        <vt:i4>86</vt:i4>
      </vt:variant>
      <vt:variant>
        <vt:i4>0</vt:i4>
      </vt:variant>
      <vt:variant>
        <vt:i4>5</vt:i4>
      </vt:variant>
      <vt:variant>
        <vt:lpwstr/>
      </vt:variant>
      <vt:variant>
        <vt:lpwstr>_Toc340780983</vt:lpwstr>
      </vt:variant>
      <vt:variant>
        <vt:i4>1835058</vt:i4>
      </vt:variant>
      <vt:variant>
        <vt:i4>80</vt:i4>
      </vt:variant>
      <vt:variant>
        <vt:i4>0</vt:i4>
      </vt:variant>
      <vt:variant>
        <vt:i4>5</vt:i4>
      </vt:variant>
      <vt:variant>
        <vt:lpwstr/>
      </vt:variant>
      <vt:variant>
        <vt:lpwstr>_Toc340780982</vt:lpwstr>
      </vt:variant>
      <vt:variant>
        <vt:i4>1835058</vt:i4>
      </vt:variant>
      <vt:variant>
        <vt:i4>74</vt:i4>
      </vt:variant>
      <vt:variant>
        <vt:i4>0</vt:i4>
      </vt:variant>
      <vt:variant>
        <vt:i4>5</vt:i4>
      </vt:variant>
      <vt:variant>
        <vt:lpwstr/>
      </vt:variant>
      <vt:variant>
        <vt:lpwstr>_Toc340780981</vt:lpwstr>
      </vt:variant>
      <vt:variant>
        <vt:i4>1835058</vt:i4>
      </vt:variant>
      <vt:variant>
        <vt:i4>68</vt:i4>
      </vt:variant>
      <vt:variant>
        <vt:i4>0</vt:i4>
      </vt:variant>
      <vt:variant>
        <vt:i4>5</vt:i4>
      </vt:variant>
      <vt:variant>
        <vt:lpwstr/>
      </vt:variant>
      <vt:variant>
        <vt:lpwstr>_Toc340780980</vt:lpwstr>
      </vt:variant>
      <vt:variant>
        <vt:i4>1245234</vt:i4>
      </vt:variant>
      <vt:variant>
        <vt:i4>62</vt:i4>
      </vt:variant>
      <vt:variant>
        <vt:i4>0</vt:i4>
      </vt:variant>
      <vt:variant>
        <vt:i4>5</vt:i4>
      </vt:variant>
      <vt:variant>
        <vt:lpwstr/>
      </vt:variant>
      <vt:variant>
        <vt:lpwstr>_Toc340780979</vt:lpwstr>
      </vt:variant>
      <vt:variant>
        <vt:i4>1245234</vt:i4>
      </vt:variant>
      <vt:variant>
        <vt:i4>56</vt:i4>
      </vt:variant>
      <vt:variant>
        <vt:i4>0</vt:i4>
      </vt:variant>
      <vt:variant>
        <vt:i4>5</vt:i4>
      </vt:variant>
      <vt:variant>
        <vt:lpwstr/>
      </vt:variant>
      <vt:variant>
        <vt:lpwstr>_Toc340780978</vt:lpwstr>
      </vt:variant>
      <vt:variant>
        <vt:i4>1245234</vt:i4>
      </vt:variant>
      <vt:variant>
        <vt:i4>50</vt:i4>
      </vt:variant>
      <vt:variant>
        <vt:i4>0</vt:i4>
      </vt:variant>
      <vt:variant>
        <vt:i4>5</vt:i4>
      </vt:variant>
      <vt:variant>
        <vt:lpwstr/>
      </vt:variant>
      <vt:variant>
        <vt:lpwstr>_Toc340780977</vt:lpwstr>
      </vt:variant>
      <vt:variant>
        <vt:i4>1245234</vt:i4>
      </vt:variant>
      <vt:variant>
        <vt:i4>44</vt:i4>
      </vt:variant>
      <vt:variant>
        <vt:i4>0</vt:i4>
      </vt:variant>
      <vt:variant>
        <vt:i4>5</vt:i4>
      </vt:variant>
      <vt:variant>
        <vt:lpwstr/>
      </vt:variant>
      <vt:variant>
        <vt:lpwstr>_Toc340780976</vt:lpwstr>
      </vt:variant>
      <vt:variant>
        <vt:i4>1245234</vt:i4>
      </vt:variant>
      <vt:variant>
        <vt:i4>38</vt:i4>
      </vt:variant>
      <vt:variant>
        <vt:i4>0</vt:i4>
      </vt:variant>
      <vt:variant>
        <vt:i4>5</vt:i4>
      </vt:variant>
      <vt:variant>
        <vt:lpwstr/>
      </vt:variant>
      <vt:variant>
        <vt:lpwstr>_Toc340780975</vt:lpwstr>
      </vt:variant>
      <vt:variant>
        <vt:i4>1245234</vt:i4>
      </vt:variant>
      <vt:variant>
        <vt:i4>32</vt:i4>
      </vt:variant>
      <vt:variant>
        <vt:i4>0</vt:i4>
      </vt:variant>
      <vt:variant>
        <vt:i4>5</vt:i4>
      </vt:variant>
      <vt:variant>
        <vt:lpwstr/>
      </vt:variant>
      <vt:variant>
        <vt:lpwstr>_Toc340780974</vt:lpwstr>
      </vt:variant>
      <vt:variant>
        <vt:i4>1245234</vt:i4>
      </vt:variant>
      <vt:variant>
        <vt:i4>26</vt:i4>
      </vt:variant>
      <vt:variant>
        <vt:i4>0</vt:i4>
      </vt:variant>
      <vt:variant>
        <vt:i4>5</vt:i4>
      </vt:variant>
      <vt:variant>
        <vt:lpwstr/>
      </vt:variant>
      <vt:variant>
        <vt:lpwstr>_Toc340780973</vt:lpwstr>
      </vt:variant>
      <vt:variant>
        <vt:i4>1245234</vt:i4>
      </vt:variant>
      <vt:variant>
        <vt:i4>20</vt:i4>
      </vt:variant>
      <vt:variant>
        <vt:i4>0</vt:i4>
      </vt:variant>
      <vt:variant>
        <vt:i4>5</vt:i4>
      </vt:variant>
      <vt:variant>
        <vt:lpwstr/>
      </vt:variant>
      <vt:variant>
        <vt:lpwstr>_Toc340780972</vt:lpwstr>
      </vt:variant>
      <vt:variant>
        <vt:i4>1245234</vt:i4>
      </vt:variant>
      <vt:variant>
        <vt:i4>14</vt:i4>
      </vt:variant>
      <vt:variant>
        <vt:i4>0</vt:i4>
      </vt:variant>
      <vt:variant>
        <vt:i4>5</vt:i4>
      </vt:variant>
      <vt:variant>
        <vt:lpwstr/>
      </vt:variant>
      <vt:variant>
        <vt:lpwstr>_Toc340780971</vt:lpwstr>
      </vt:variant>
      <vt:variant>
        <vt:i4>1245234</vt:i4>
      </vt:variant>
      <vt:variant>
        <vt:i4>8</vt:i4>
      </vt:variant>
      <vt:variant>
        <vt:i4>0</vt:i4>
      </vt:variant>
      <vt:variant>
        <vt:i4>5</vt:i4>
      </vt:variant>
      <vt:variant>
        <vt:lpwstr/>
      </vt:variant>
      <vt:variant>
        <vt:lpwstr>_Toc340780970</vt:lpwstr>
      </vt:variant>
      <vt:variant>
        <vt:i4>1179698</vt:i4>
      </vt:variant>
      <vt:variant>
        <vt:i4>2</vt:i4>
      </vt:variant>
      <vt:variant>
        <vt:i4>0</vt:i4>
      </vt:variant>
      <vt:variant>
        <vt:i4>5</vt:i4>
      </vt:variant>
      <vt:variant>
        <vt:lpwstr/>
      </vt:variant>
      <vt:variant>
        <vt:lpwstr>_Toc340780969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 1 - KYC upitnik - pravno lice ili preduzetnik</dc:title>
  <dc:creator>Zeljko Gajic</dc:creator>
  <cp:lastModifiedBy>Komnen Saric</cp:lastModifiedBy>
  <cp:revision>10</cp:revision>
  <cp:lastPrinted>2016-06-07T12:26:00Z</cp:lastPrinted>
  <dcterms:created xsi:type="dcterms:W3CDTF">2024-06-28T10:42:00Z</dcterms:created>
  <dcterms:modified xsi:type="dcterms:W3CDTF">2026-02-10T14:07:00Z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0x0101002FAAF3D76B12924B9E44BC9EA6DB047A</vt:lpwstr>
  </property>
  <property fmtid="{D5CDD505-2E9C-101B-9397-08002B2CF9AE}" pid="3" name="docIndexRef">
    <vt:lpwstr>f5722400-1608-4b76-a4db-0904644ae816</vt:lpwstr>
  </property>
  <property fmtid="{D5CDD505-2E9C-101B-9397-08002B2CF9AE}" pid="4" name="bjSaver">
    <vt:lpwstr>4AurXftVSos8hCq4i8qYdz4Su/v3vdU4</vt:lpwstr>
  </property>
  <property fmtid="{D5CDD505-2E9C-101B-9397-08002B2CF9AE}" pid="5" name="bjDocumentSecurityLabel">
    <vt:lpwstr>Klasifikacija: Javno/Public</vt:lpwstr>
  </property>
  <property fmtid="{D5CDD505-2E9C-101B-9397-08002B2CF9AE}" pid="6" name="bjDocumentLabelFieldCode">
    <vt:lpwstr>Klasifikacija: Javno/Public</vt:lpwstr>
  </property>
  <property fmtid="{D5CDD505-2E9C-101B-9397-08002B2CF9AE}" pid="7" name="bjDocumentLabelXML">
    <vt:lpwstr>&lt;?xml version="1.0" encoding="us-ascii"?&gt;&lt;sisl xmlns:xsd="http://www.w3.org/2001/XMLSchema" xmlns:xsi="http://www.w3.org/2001/XMLSchema-instance" sislVersion="0" policy="9fad6c12-c904-493a-a948-e4ea7052b9f8" origin="userSelected" xmlns="http://www.boldonj</vt:lpwstr>
  </property>
  <property fmtid="{D5CDD505-2E9C-101B-9397-08002B2CF9AE}" pid="8" name="bjDocumentLabelXML-0">
    <vt:lpwstr>ames.com/2008/01/sie/internal/label"&gt;&lt;element uid="923c84e0-b190-45b3-b376-51567574750c" value="" /&gt;&lt;/sisl&gt;</vt:lpwstr>
  </property>
  <property fmtid="{D5CDD505-2E9C-101B-9397-08002B2CF9AE}" pid="9" name="bjClsUserRVM">
    <vt:lpwstr>[]</vt:lpwstr>
  </property>
  <property fmtid="{D5CDD505-2E9C-101B-9397-08002B2CF9AE}" pid="10" name="MSIP_Label_e90d34f8-13bd-4fab-8fd9-85dcc10c45fe_Enabled">
    <vt:lpwstr>true</vt:lpwstr>
  </property>
  <property fmtid="{D5CDD505-2E9C-101B-9397-08002B2CF9AE}" pid="11" name="MSIP_Label_e90d34f8-13bd-4fab-8fd9-85dcc10c45fe_SetDate">
    <vt:lpwstr>2026-02-10T10:57:54Z</vt:lpwstr>
  </property>
  <property fmtid="{D5CDD505-2E9C-101B-9397-08002B2CF9AE}" pid="12" name="MSIP_Label_e90d34f8-13bd-4fab-8fd9-85dcc10c45fe_Method">
    <vt:lpwstr>Privileged</vt:lpwstr>
  </property>
  <property fmtid="{D5CDD505-2E9C-101B-9397-08002B2CF9AE}" pid="13" name="MSIP_Label_e90d34f8-13bd-4fab-8fd9-85dcc10c45fe_Name">
    <vt:lpwstr>Interno-Internal     [bez oznake-no label]</vt:lpwstr>
  </property>
  <property fmtid="{D5CDD505-2E9C-101B-9397-08002B2CF9AE}" pid="14" name="MSIP_Label_e90d34f8-13bd-4fab-8fd9-85dcc10c45fe_SiteId">
    <vt:lpwstr>dacc45ac-2744-490f-9a72-1b841bfcf46e</vt:lpwstr>
  </property>
  <property fmtid="{D5CDD505-2E9C-101B-9397-08002B2CF9AE}" pid="15" name="MSIP_Label_e90d34f8-13bd-4fab-8fd9-85dcc10c45fe_ActionId">
    <vt:lpwstr>6d5c8d99-2ebf-4304-8625-ebdc0ca0efa7</vt:lpwstr>
  </property>
  <property fmtid="{D5CDD505-2E9C-101B-9397-08002B2CF9AE}" pid="16" name="MSIP_Label_e90d34f8-13bd-4fab-8fd9-85dcc10c45fe_ContentBits">
    <vt:lpwstr>0</vt:lpwstr>
  </property>
  <property fmtid="{D5CDD505-2E9C-101B-9397-08002B2CF9AE}" pid="17" name="MSIP_Label_e90d34f8-13bd-4fab-8fd9-85dcc10c45fe_Tag">
    <vt:lpwstr>10, 0, 1, 1</vt:lpwstr>
  </property>
</Properties>
</file>